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16710129"/>
        <w:docPartObj>
          <w:docPartGallery w:val="Cover Pages"/>
          <w:docPartUnique/>
        </w:docPartObj>
      </w:sdtPr>
      <w:sdtEndPr/>
      <w:sdtContent>
        <w:p w:rsidR="00C107A9" w:rsidRDefault="00C107A9"/>
        <w:tbl>
          <w:tblPr>
            <w:tblpPr w:leftFromText="187" w:rightFromText="187" w:horzAnchor="margin" w:tblpXSpec="center" w:tblpY="2881"/>
            <w:tblW w:w="4080" w:type="pct"/>
            <w:tblBorders>
              <w:left w:val="single" w:sz="12" w:space="0" w:color="6076B4" w:themeColor="accent1"/>
            </w:tblBorders>
            <w:tblCellMar>
              <w:left w:w="144" w:type="dxa"/>
              <w:right w:w="115" w:type="dxa"/>
            </w:tblCellMar>
            <w:tblLook w:val="04A0" w:firstRow="1" w:lastRow="0" w:firstColumn="1" w:lastColumn="0" w:noHBand="0" w:noVBand="1"/>
          </w:tblPr>
          <w:tblGrid>
            <w:gridCol w:w="7990"/>
          </w:tblGrid>
          <w:tr w:rsidR="00C107A9" w:rsidTr="00DC483D">
            <w:sdt>
              <w:sdtPr>
                <w:rPr>
                  <w:rFonts w:ascii="Times New Roman" w:hAnsi="Times New Roman" w:cs="Times New Roman" w:hint="eastAsia"/>
                  <w:b/>
                  <w:sz w:val="52"/>
                  <w:szCs w:val="24"/>
                </w:rPr>
                <w:alias w:val="会社"/>
                <w:id w:val="13406915"/>
                <w:placeholder>
                  <w:docPart w:val="9FE6F17F94D744A58CC8E7E5DFAA4907"/>
                </w:placeholder>
                <w:dataBinding w:prefixMappings="xmlns:ns0='http://schemas.openxmlformats.org/officeDocument/2006/extended-properties'" w:xpath="/ns0:Properties[1]/ns0:Company[1]" w:storeItemID="{6668398D-A668-4E3E-A5EB-62B293D839F1}"/>
                <w:text/>
              </w:sdtPr>
              <w:sdtEndPr/>
              <w:sdtContent>
                <w:tc>
                  <w:tcPr>
                    <w:tcW w:w="7991" w:type="dxa"/>
                    <w:shd w:val="clear" w:color="auto" w:fill="9FACD2" w:themeFill="accent1" w:themeFillTint="99"/>
                    <w:tcMar>
                      <w:top w:w="216" w:type="dxa"/>
                      <w:left w:w="115" w:type="dxa"/>
                      <w:bottom w:w="216" w:type="dxa"/>
                      <w:right w:w="115" w:type="dxa"/>
                    </w:tcMar>
                  </w:tcPr>
                  <w:p w:rsidR="00C107A9" w:rsidRDefault="00C107A9" w:rsidP="00C107A9">
                    <w:pPr>
                      <w:pStyle w:val="a8"/>
                      <w:jc w:val="center"/>
                      <w:rPr>
                        <w:color w:val="42558C" w:themeColor="accent1" w:themeShade="BF"/>
                        <w:sz w:val="24"/>
                      </w:rPr>
                    </w:pPr>
                    <w:r w:rsidRPr="00E058F0">
                      <w:rPr>
                        <w:rFonts w:ascii="Times New Roman" w:hAnsi="Times New Roman" w:cs="Times New Roman" w:hint="eastAsia"/>
                        <w:b/>
                        <w:sz w:val="52"/>
                        <w:szCs w:val="24"/>
                      </w:rPr>
                      <w:t xml:space="preserve">Teaching </w:t>
                    </w:r>
                    <w:r w:rsidR="00E058F0" w:rsidRPr="00E058F0">
                      <w:rPr>
                        <w:rFonts w:ascii="Times New Roman" w:hAnsi="Times New Roman" w:cs="Times New Roman" w:hint="eastAsia"/>
                        <w:b/>
                        <w:sz w:val="52"/>
                        <w:szCs w:val="24"/>
                      </w:rPr>
                      <w:t>M</w:t>
                    </w:r>
                    <w:r w:rsidRPr="00E058F0">
                      <w:rPr>
                        <w:rFonts w:ascii="Times New Roman" w:hAnsi="Times New Roman" w:cs="Times New Roman" w:hint="eastAsia"/>
                        <w:b/>
                        <w:sz w:val="52"/>
                        <w:szCs w:val="24"/>
                      </w:rPr>
                      <w:t xml:space="preserve">aterials </w:t>
                    </w:r>
                    <w:r w:rsidR="00E058F0" w:rsidRPr="00E058F0">
                      <w:rPr>
                        <w:rFonts w:ascii="Times New Roman" w:hAnsi="Times New Roman" w:cs="Times New Roman" w:hint="eastAsia"/>
                        <w:b/>
                        <w:sz w:val="52"/>
                        <w:szCs w:val="24"/>
                      </w:rPr>
                      <w:t>R</w:t>
                    </w:r>
                    <w:r w:rsidRPr="00E058F0">
                      <w:rPr>
                        <w:rFonts w:ascii="Times New Roman" w:hAnsi="Times New Roman" w:cs="Times New Roman" w:hint="eastAsia"/>
                        <w:b/>
                        <w:sz w:val="52"/>
                        <w:szCs w:val="24"/>
                      </w:rPr>
                      <w:t>esearch</w:t>
                    </w:r>
                    <w:r w:rsidR="00E058F0" w:rsidRPr="00E058F0">
                      <w:rPr>
                        <w:rFonts w:ascii="Times New Roman" w:hAnsi="Times New Roman" w:cs="Times New Roman" w:hint="eastAsia"/>
                        <w:b/>
                        <w:sz w:val="52"/>
                        <w:szCs w:val="24"/>
                      </w:rPr>
                      <w:t xml:space="preserve"> </w:t>
                    </w:r>
                    <w:r w:rsidRPr="00E058F0">
                      <w:rPr>
                        <w:rFonts w:ascii="Times New Roman" w:eastAsia="ＭＳ ゴシック" w:hAnsi="Times New Roman" w:cs="Times New Roman" w:hint="eastAsia"/>
                        <w:b/>
                        <w:sz w:val="52"/>
                        <w:szCs w:val="24"/>
                      </w:rPr>
                      <w:t>Ⅱ</w:t>
                    </w:r>
                  </w:p>
                </w:tc>
              </w:sdtContent>
            </w:sdt>
          </w:tr>
          <w:tr w:rsidR="00C107A9" w:rsidRPr="00E15124" w:rsidTr="00DC483D">
            <w:tc>
              <w:tcPr>
                <w:tcW w:w="7991" w:type="dxa"/>
                <w:vAlign w:val="center"/>
              </w:tcPr>
              <w:sdt>
                <w:sdtPr>
                  <w:rPr>
                    <w:rFonts w:ascii="メイリオ" w:eastAsia="メイリオ" w:hAnsi="メイリオ" w:cstheme="majorBidi" w:hint="eastAsia"/>
                    <w:color w:val="000000" w:themeColor="text1"/>
                    <w:sz w:val="88"/>
                    <w:szCs w:val="88"/>
                  </w:rPr>
                  <w:alias w:val="タイトル"/>
                  <w:id w:val="13406919"/>
                  <w:placeholder>
                    <w:docPart w:val="83B365258CC3457ABDF6D34429EDA228"/>
                  </w:placeholder>
                  <w:dataBinding w:prefixMappings="xmlns:ns0='http://schemas.openxmlformats.org/package/2006/metadata/core-properties' xmlns:ns1='http://purl.org/dc/elements/1.1/'" w:xpath="/ns0:coreProperties[1]/ns1:title[1]" w:storeItemID="{6C3C8BC8-F283-45AE-878A-BAB7291924A1}"/>
                  <w:text/>
                </w:sdtPr>
                <w:sdtEndPr/>
                <w:sdtContent>
                  <w:p w:rsidR="00C107A9" w:rsidRPr="00E15124" w:rsidRDefault="00C107A9" w:rsidP="00C107A9">
                    <w:pPr>
                      <w:pStyle w:val="a8"/>
                      <w:spacing w:line="216" w:lineRule="auto"/>
                      <w:jc w:val="center"/>
                      <w:rPr>
                        <w:rFonts w:asciiTheme="majorHAnsi" w:eastAsiaTheme="majorEastAsia" w:hAnsiTheme="majorHAnsi" w:cstheme="majorBidi"/>
                        <w:b/>
                        <w:color w:val="6076B4" w:themeColor="accent1"/>
                        <w:sz w:val="88"/>
                        <w:szCs w:val="88"/>
                      </w:rPr>
                    </w:pPr>
                    <w:r w:rsidRPr="00E058F0">
                      <w:rPr>
                        <w:rFonts w:ascii="メイリオ" w:eastAsia="メイリオ" w:hAnsi="メイリオ" w:cstheme="majorBidi" w:hint="eastAsia"/>
                        <w:color w:val="000000" w:themeColor="text1"/>
                        <w:sz w:val="88"/>
                        <w:szCs w:val="88"/>
                      </w:rPr>
                      <w:t>教材リサーチ</w:t>
                    </w:r>
                    <w:r w:rsidRPr="00E058F0">
                      <w:rPr>
                        <w:rFonts w:ascii="メイリオ" w:eastAsia="メイリオ" w:hAnsi="メイリオ" w:cs="ＭＳ 明朝" w:hint="eastAsia"/>
                        <w:color w:val="000000" w:themeColor="text1"/>
                        <w:sz w:val="88"/>
                        <w:szCs w:val="88"/>
                      </w:rPr>
                      <w:t>Ⅱ</w:t>
                    </w:r>
                  </w:p>
                </w:sdtContent>
              </w:sdt>
            </w:tc>
          </w:tr>
          <w:tr w:rsidR="00C107A9" w:rsidTr="00DC483D">
            <w:trPr>
              <w:trHeight w:val="672"/>
            </w:trPr>
            <w:tc>
              <w:tcPr>
                <w:tcW w:w="7991" w:type="dxa"/>
                <w:shd w:val="clear" w:color="auto" w:fill="9FACD2" w:themeFill="accent1" w:themeFillTint="99"/>
                <w:tcMar>
                  <w:top w:w="216" w:type="dxa"/>
                  <w:left w:w="115" w:type="dxa"/>
                  <w:bottom w:w="216" w:type="dxa"/>
                  <w:right w:w="115" w:type="dxa"/>
                </w:tcMar>
              </w:tcPr>
              <w:p w:rsidR="00C107A9" w:rsidRDefault="00C107A9" w:rsidP="00C107A9">
                <w:pPr>
                  <w:pStyle w:val="a8"/>
                  <w:rPr>
                    <w:color w:val="42558C"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7565"/>
          </w:tblGrid>
          <w:tr w:rsidR="00C107A9">
            <w:tc>
              <w:tcPr>
                <w:tcW w:w="7221" w:type="dxa"/>
                <w:tcMar>
                  <w:top w:w="216" w:type="dxa"/>
                  <w:left w:w="115" w:type="dxa"/>
                  <w:bottom w:w="216" w:type="dxa"/>
                  <w:right w:w="115" w:type="dxa"/>
                </w:tcMar>
              </w:tcPr>
              <w:p w:rsidR="00C107A9" w:rsidRPr="00E15124" w:rsidRDefault="00E15124" w:rsidP="00E15124">
                <w:pPr>
                  <w:pStyle w:val="a8"/>
                  <w:jc w:val="center"/>
                  <w:rPr>
                    <w:rFonts w:ascii="HG岸本楷書体" w:eastAsia="HG岸本楷書体"/>
                    <w:color w:val="6076B4" w:themeColor="accent1"/>
                  </w:rPr>
                </w:pPr>
                <w:r w:rsidRPr="00E15124">
                  <w:rPr>
                    <w:rFonts w:ascii="HG岸本楷書体" w:eastAsia="HG岸本楷書体" w:hint="eastAsia"/>
                    <w:sz w:val="36"/>
                  </w:rPr>
                  <w:t>岐阜女子大学</w:t>
                </w:r>
              </w:p>
            </w:tc>
          </w:tr>
        </w:tbl>
        <w:p w:rsidR="00C107A9" w:rsidRDefault="00C107A9">
          <w:r>
            <w:br w:type="page"/>
          </w:r>
        </w:p>
      </w:sdtContent>
    </w:sdt>
    <w:p w:rsidR="00062D8E" w:rsidRDefault="00FF5F8C" w:rsidP="00F434FC">
      <w:pPr>
        <w:jc w:val="center"/>
        <w:rPr>
          <w:rFonts w:ascii="メイリオ" w:eastAsia="メイリオ" w:hAnsi="メイリオ" w:cs="メイリオ"/>
          <w:b/>
          <w:sz w:val="36"/>
        </w:rPr>
      </w:pPr>
      <w:r w:rsidRPr="00F434FC">
        <w:rPr>
          <w:rFonts w:ascii="メイリオ" w:eastAsia="メイリオ" w:hAnsi="メイリオ" w:cs="メイリオ" w:hint="eastAsia"/>
          <w:b/>
          <w:sz w:val="36"/>
        </w:rPr>
        <w:lastRenderedPageBreak/>
        <w:t>目　次</w:t>
      </w:r>
    </w:p>
    <w:p w:rsidR="00FF5F8C" w:rsidRPr="006B1D23" w:rsidRDefault="00FF5F8C" w:rsidP="004151B6">
      <w:pPr>
        <w:tabs>
          <w:tab w:val="left" w:pos="9498"/>
        </w:tabs>
        <w:rPr>
          <w:rFonts w:ascii="メイリオ" w:eastAsia="メイリオ" w:hAnsi="メイリオ" w:cs="メイリオ"/>
          <w:sz w:val="21"/>
        </w:rPr>
      </w:pPr>
      <w:r w:rsidRPr="006B1D23">
        <w:rPr>
          <w:rFonts w:ascii="メイリオ" w:eastAsia="メイリオ" w:hAnsi="メイリオ" w:cs="メイリオ" w:hint="eastAsia"/>
          <w:spacing w:val="58"/>
          <w:sz w:val="21"/>
          <w:fitText w:val="773" w:id="-1701641472"/>
        </w:rPr>
        <w:t>第1</w:t>
      </w:r>
      <w:r w:rsidRPr="006B1D23">
        <w:rPr>
          <w:rFonts w:ascii="メイリオ" w:eastAsia="メイリオ" w:hAnsi="メイリオ" w:cs="メイリオ" w:hint="eastAsia"/>
          <w:spacing w:val="-27"/>
          <w:sz w:val="21"/>
          <w:fitText w:val="773" w:id="-1701641472"/>
        </w:rPr>
        <w:t>講</w:t>
      </w:r>
      <w:r w:rsidRPr="006B1D23">
        <w:rPr>
          <w:rFonts w:ascii="メイリオ" w:eastAsia="メイリオ" w:hAnsi="メイリオ" w:cs="メイリオ" w:hint="eastAsia"/>
          <w:sz w:val="21"/>
        </w:rPr>
        <w:t xml:space="preserve">　</w:t>
      </w:r>
      <w:r w:rsidR="00113DD6" w:rsidRPr="006B1D23">
        <w:rPr>
          <w:rFonts w:ascii="メイリオ" w:eastAsia="メイリオ" w:hAnsi="メイリオ" w:cs="メイリオ" w:hint="eastAsia"/>
          <w:sz w:val="21"/>
        </w:rPr>
        <w:t>多視点映像教材と複眼的思考法</w:t>
      </w:r>
      <w:r w:rsidR="00210E56" w:rsidRPr="006B1D23">
        <w:rPr>
          <w:rFonts w:ascii="メイリオ" w:eastAsia="メイリオ" w:hAnsi="メイリオ" w:cs="メイリオ" w:hint="eastAsia"/>
          <w:sz w:val="21"/>
        </w:rPr>
        <w:t xml:space="preserve">　　　　　</w:t>
      </w:r>
      <w:r w:rsidR="00112496" w:rsidRPr="006B1D23">
        <w:rPr>
          <w:rFonts w:ascii="メイリオ" w:eastAsia="メイリオ" w:hAnsi="メイリオ" w:cs="メイリオ" w:hint="eastAsia"/>
          <w:sz w:val="21"/>
        </w:rPr>
        <w:t xml:space="preserve">　　　　　　　　　　　　</w:t>
      </w:r>
      <w:r w:rsidR="00207388" w:rsidRPr="006B1D23">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hint="eastAsia"/>
          <w:sz w:val="21"/>
        </w:rPr>
        <w:t xml:space="preserve"> </w:t>
      </w:r>
      <w:r w:rsidR="00207388" w:rsidRPr="006B1D23">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 xml:space="preserve"> </w:t>
      </w:r>
      <w:r w:rsidR="001C0169" w:rsidRPr="006B1D23">
        <w:rPr>
          <w:rFonts w:ascii="メイリオ" w:eastAsia="メイリオ" w:hAnsi="メイリオ" w:cs="メイリオ" w:hint="eastAsia"/>
          <w:sz w:val="21"/>
        </w:rPr>
        <w:t xml:space="preserve">　　</w:t>
      </w:r>
      <w:r w:rsidR="00D751A1" w:rsidRPr="006B1D23">
        <w:rPr>
          <w:rFonts w:ascii="メイリオ" w:eastAsia="メイリオ" w:hAnsi="メイリオ" w:cs="メイリオ" w:hint="eastAsia"/>
          <w:sz w:val="21"/>
        </w:rPr>
        <w:t>1</w:t>
      </w:r>
    </w:p>
    <w:p w:rsidR="001C0169" w:rsidRPr="006B1D23" w:rsidRDefault="00FF5F8C" w:rsidP="004151B6">
      <w:pPr>
        <w:tabs>
          <w:tab w:val="left" w:pos="9639"/>
        </w:tabs>
        <w:rPr>
          <w:rFonts w:ascii="メイリオ" w:eastAsia="メイリオ" w:hAnsi="メイリオ" w:cs="メイリオ"/>
          <w:sz w:val="21"/>
        </w:rPr>
      </w:pPr>
      <w:r w:rsidRPr="006B1D23">
        <w:rPr>
          <w:rFonts w:ascii="メイリオ" w:eastAsia="メイリオ" w:hAnsi="メイリオ" w:cs="メイリオ" w:hint="eastAsia"/>
          <w:spacing w:val="58"/>
          <w:sz w:val="21"/>
          <w:fitText w:val="773" w:id="-1701641471"/>
        </w:rPr>
        <w:t>第2</w:t>
      </w:r>
      <w:r w:rsidRPr="006B1D23">
        <w:rPr>
          <w:rFonts w:ascii="メイリオ" w:eastAsia="メイリオ" w:hAnsi="メイリオ" w:cs="メイリオ" w:hint="eastAsia"/>
          <w:spacing w:val="-27"/>
          <w:sz w:val="21"/>
          <w:fitText w:val="773" w:id="-1701641471"/>
        </w:rPr>
        <w:t>講</w:t>
      </w:r>
      <w:r w:rsidRPr="006B1D23">
        <w:rPr>
          <w:rFonts w:ascii="メイリオ" w:eastAsia="メイリオ" w:hAnsi="メイリオ" w:cs="メイリオ" w:hint="eastAsia"/>
          <w:sz w:val="21"/>
        </w:rPr>
        <w:t xml:space="preserve">　</w:t>
      </w:r>
      <w:r w:rsidR="00113DD6" w:rsidRPr="006B1D23">
        <w:rPr>
          <w:rFonts w:ascii="メイリオ" w:eastAsia="メイリオ" w:hAnsi="メイリオ" w:cs="メイリオ" w:hint="eastAsia"/>
          <w:sz w:val="21"/>
        </w:rPr>
        <w:t>多視点映像教材と</w:t>
      </w:r>
      <w:r w:rsidR="00D10C9E" w:rsidRPr="006B1D23">
        <w:rPr>
          <w:rFonts w:ascii="メイリオ" w:eastAsia="メイリオ" w:hAnsi="メイリオ" w:cs="メイリオ" w:hint="eastAsia"/>
          <w:sz w:val="21"/>
        </w:rPr>
        <w:t>教えて考えさせる授業</w:t>
      </w:r>
      <w:r w:rsidR="00B9653A">
        <w:rPr>
          <w:rFonts w:ascii="メイリオ" w:eastAsia="メイリオ" w:hAnsi="メイリオ" w:cs="メイリオ" w:hint="eastAsia"/>
          <w:sz w:val="21"/>
        </w:rPr>
        <w:t xml:space="preserve">　　</w:t>
      </w:r>
      <w:r w:rsidR="00D10C9E">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112496" w:rsidRPr="006B1D23">
        <w:rPr>
          <w:rFonts w:ascii="メイリオ" w:eastAsia="メイリオ" w:hAnsi="メイリオ" w:cs="メイリオ" w:hint="eastAsia"/>
          <w:sz w:val="21"/>
        </w:rPr>
        <w:t xml:space="preserve">　　　　　　　　　　　　　　</w:t>
      </w:r>
      <w:r w:rsidR="004151B6">
        <w:rPr>
          <w:rFonts w:ascii="メイリオ" w:eastAsia="メイリオ" w:hAnsi="メイリオ" w:cs="メイリオ" w:hint="eastAsia"/>
          <w:sz w:val="21"/>
        </w:rPr>
        <w:t xml:space="preserve"> </w:t>
      </w:r>
      <w:r w:rsidR="004151B6">
        <w:rPr>
          <w:rFonts w:ascii="メイリオ" w:eastAsia="メイリオ" w:hAnsi="メイリオ" w:cs="メイリオ"/>
          <w:sz w:val="21"/>
        </w:rPr>
        <w:t xml:space="preserve"> </w:t>
      </w:r>
      <w:r w:rsidR="001C0169" w:rsidRPr="006B1D23">
        <w:rPr>
          <w:rFonts w:ascii="メイリオ" w:eastAsia="メイリオ" w:hAnsi="メイリオ" w:cs="メイリオ" w:hint="eastAsia"/>
          <w:sz w:val="21"/>
        </w:rPr>
        <w:t xml:space="preserve">　　  </w:t>
      </w:r>
      <w:r w:rsidR="00113DD6" w:rsidRPr="006B1D23">
        <w:rPr>
          <w:rFonts w:ascii="メイリオ" w:eastAsia="メイリオ" w:hAnsi="メイリオ" w:cs="メイリオ" w:hint="eastAsia"/>
          <w:sz w:val="21"/>
        </w:rPr>
        <w:t>1</w:t>
      </w:r>
      <w:r w:rsidR="00D751A1" w:rsidRPr="006B1D23">
        <w:rPr>
          <w:rFonts w:ascii="メイリオ" w:eastAsia="メイリオ" w:hAnsi="メイリオ" w:cs="メイリオ" w:hint="eastAsia"/>
          <w:sz w:val="21"/>
        </w:rPr>
        <w:t>1</w:t>
      </w:r>
    </w:p>
    <w:p w:rsidR="00D751A1" w:rsidRPr="006B1D23" w:rsidRDefault="00FF5F8C">
      <w:pPr>
        <w:rPr>
          <w:rFonts w:ascii="メイリオ" w:eastAsia="メイリオ" w:hAnsi="メイリオ" w:cs="メイリオ"/>
          <w:sz w:val="21"/>
        </w:rPr>
      </w:pPr>
      <w:r w:rsidRPr="006B1D23">
        <w:rPr>
          <w:rFonts w:ascii="メイリオ" w:eastAsia="メイリオ" w:hAnsi="メイリオ" w:cs="メイリオ" w:hint="eastAsia"/>
          <w:spacing w:val="58"/>
          <w:sz w:val="21"/>
          <w:fitText w:val="773" w:id="-1701641470"/>
        </w:rPr>
        <w:t>第3</w:t>
      </w:r>
      <w:r w:rsidRPr="006B1D23">
        <w:rPr>
          <w:rFonts w:ascii="メイリオ" w:eastAsia="メイリオ" w:hAnsi="メイリオ" w:cs="メイリオ" w:hint="eastAsia"/>
          <w:spacing w:val="-27"/>
          <w:sz w:val="21"/>
          <w:fitText w:val="773" w:id="-1701641470"/>
        </w:rPr>
        <w:t>講</w:t>
      </w:r>
      <w:r w:rsidRPr="006B1D23">
        <w:rPr>
          <w:rFonts w:ascii="メイリオ" w:eastAsia="メイリオ" w:hAnsi="メイリオ" w:cs="メイリオ" w:hint="eastAsia"/>
          <w:sz w:val="21"/>
        </w:rPr>
        <w:t xml:space="preserve">　</w:t>
      </w:r>
      <w:r w:rsidR="00D751A1" w:rsidRPr="006B1D23">
        <w:rPr>
          <w:rFonts w:ascii="メイリオ" w:eastAsia="メイリオ" w:hAnsi="メイリオ" w:cs="メイリオ" w:hint="eastAsia"/>
          <w:sz w:val="21"/>
        </w:rPr>
        <w:t>表示映像の違いは理解度に影響を与えるか</w:t>
      </w:r>
      <w:r w:rsidR="001C0169" w:rsidRPr="006B1D23">
        <w:rPr>
          <w:rFonts w:ascii="メイリオ" w:eastAsia="メイリオ" w:hAnsi="メイリオ" w:cs="メイリオ" w:hint="eastAsia"/>
          <w:sz w:val="21"/>
        </w:rPr>
        <w:t xml:space="preserve">　　</w:t>
      </w:r>
      <w:r w:rsidR="00207388" w:rsidRPr="006B1D23">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112496" w:rsidRPr="006B1D23">
        <w:rPr>
          <w:rFonts w:ascii="メイリオ" w:eastAsia="メイリオ" w:hAnsi="メイリオ" w:cs="メイリオ" w:hint="eastAsia"/>
          <w:sz w:val="21"/>
        </w:rPr>
        <w:t xml:space="preserve">　　　　　　</w:t>
      </w:r>
      <w:r w:rsidR="004151B6">
        <w:rPr>
          <w:rFonts w:ascii="メイリオ" w:eastAsia="メイリオ" w:hAnsi="メイリオ" w:cs="メイリオ" w:hint="eastAsia"/>
          <w:sz w:val="21"/>
        </w:rPr>
        <w:t xml:space="preserve"> </w:t>
      </w:r>
      <w:r w:rsidR="00112496" w:rsidRPr="006B1D23">
        <w:rPr>
          <w:rFonts w:ascii="メイリオ" w:eastAsia="メイリオ" w:hAnsi="メイリオ" w:cs="メイリオ" w:hint="eastAsia"/>
          <w:sz w:val="21"/>
        </w:rPr>
        <w:t xml:space="preserve">　　　</w:t>
      </w:r>
      <w:r w:rsidR="00D751A1" w:rsidRPr="006B1D23">
        <w:rPr>
          <w:rFonts w:ascii="メイリオ" w:eastAsia="メイリオ" w:hAnsi="メイリオ" w:cs="メイリオ" w:hint="eastAsia"/>
          <w:sz w:val="21"/>
        </w:rPr>
        <w:t>20</w:t>
      </w:r>
    </w:p>
    <w:p w:rsidR="00D751A1" w:rsidRPr="006B1D23" w:rsidRDefault="00113DD6">
      <w:pPr>
        <w:rPr>
          <w:rFonts w:ascii="メイリオ" w:eastAsia="メイリオ" w:hAnsi="メイリオ" w:cs="メイリオ"/>
          <w:sz w:val="21"/>
        </w:rPr>
      </w:pPr>
      <w:r w:rsidRPr="006B1D23">
        <w:rPr>
          <w:rFonts w:ascii="メイリオ" w:eastAsia="メイリオ" w:hAnsi="メイリオ" w:cs="メイリオ" w:hint="eastAsia"/>
          <w:spacing w:val="58"/>
          <w:sz w:val="21"/>
          <w:fitText w:val="773" w:id="-1701641216"/>
        </w:rPr>
        <w:t>第</w:t>
      </w:r>
      <w:r w:rsidR="00F434FC" w:rsidRPr="006B1D23">
        <w:rPr>
          <w:rFonts w:ascii="メイリオ" w:eastAsia="メイリオ" w:hAnsi="メイリオ" w:cs="メイリオ" w:hint="eastAsia"/>
          <w:spacing w:val="58"/>
          <w:sz w:val="21"/>
          <w:fitText w:val="773" w:id="-1701641216"/>
        </w:rPr>
        <w:t>4</w:t>
      </w:r>
      <w:r w:rsidR="00F434FC" w:rsidRPr="006B1D23">
        <w:rPr>
          <w:rFonts w:ascii="メイリオ" w:eastAsia="メイリオ" w:hAnsi="メイリオ" w:cs="メイリオ" w:hint="eastAsia"/>
          <w:spacing w:val="-27"/>
          <w:sz w:val="21"/>
          <w:fitText w:val="773" w:id="-1701641216"/>
        </w:rPr>
        <w:t>講</w:t>
      </w:r>
      <w:r w:rsidR="00F434FC" w:rsidRPr="006B1D23">
        <w:rPr>
          <w:rFonts w:ascii="メイリオ" w:eastAsia="メイリオ" w:hAnsi="メイリオ" w:cs="メイリオ" w:hint="eastAsia"/>
          <w:sz w:val="21"/>
        </w:rPr>
        <w:t xml:space="preserve">　</w:t>
      </w:r>
      <w:r w:rsidR="00D751A1" w:rsidRPr="006B1D23">
        <w:rPr>
          <w:rFonts w:ascii="メイリオ" w:eastAsia="メイリオ" w:hAnsi="メイリオ" w:cs="メイリオ" w:hint="eastAsia"/>
          <w:sz w:val="21"/>
        </w:rPr>
        <w:t>多視点映像教材による主体的な学習の支援</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D751A1" w:rsidRPr="006B1D23">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D751A1" w:rsidRPr="006B1D23">
        <w:rPr>
          <w:rFonts w:ascii="メイリオ" w:eastAsia="メイリオ" w:hAnsi="メイリオ" w:cs="メイリオ" w:hint="eastAsia"/>
          <w:sz w:val="21"/>
        </w:rPr>
        <w:t>26</w:t>
      </w:r>
    </w:p>
    <w:p w:rsidR="00F434FC" w:rsidRPr="006B1D23" w:rsidRDefault="00113DD6">
      <w:pPr>
        <w:rPr>
          <w:rFonts w:ascii="メイリオ" w:eastAsia="メイリオ" w:hAnsi="メイリオ" w:cs="メイリオ"/>
          <w:sz w:val="21"/>
        </w:rPr>
      </w:pPr>
      <w:r w:rsidRPr="006B1D23">
        <w:rPr>
          <w:rFonts w:ascii="メイリオ" w:eastAsia="メイリオ" w:hAnsi="メイリオ" w:cs="メイリオ" w:hint="eastAsia"/>
          <w:spacing w:val="58"/>
          <w:sz w:val="21"/>
          <w:fitText w:val="773" w:id="-1701641215"/>
        </w:rPr>
        <w:t>第</w:t>
      </w:r>
      <w:r w:rsidR="00F434FC" w:rsidRPr="006B1D23">
        <w:rPr>
          <w:rFonts w:ascii="メイリオ" w:eastAsia="メイリオ" w:hAnsi="メイリオ" w:cs="メイリオ" w:hint="eastAsia"/>
          <w:spacing w:val="58"/>
          <w:sz w:val="21"/>
          <w:fitText w:val="773" w:id="-1701641215"/>
        </w:rPr>
        <w:t>5</w:t>
      </w:r>
      <w:r w:rsidR="00F434FC" w:rsidRPr="006B1D23">
        <w:rPr>
          <w:rFonts w:ascii="メイリオ" w:eastAsia="メイリオ" w:hAnsi="メイリオ" w:cs="メイリオ" w:hint="eastAsia"/>
          <w:spacing w:val="-27"/>
          <w:sz w:val="21"/>
          <w:fitText w:val="773" w:id="-1701641215"/>
        </w:rPr>
        <w:t>講</w:t>
      </w:r>
      <w:r w:rsidR="00F434FC" w:rsidRPr="006B1D23">
        <w:rPr>
          <w:rFonts w:ascii="メイリオ" w:eastAsia="メイリオ" w:hAnsi="メイリオ" w:cs="メイリオ" w:hint="eastAsia"/>
          <w:sz w:val="21"/>
        </w:rPr>
        <w:t xml:space="preserve">　</w:t>
      </w:r>
      <w:r w:rsidR="00D751A1" w:rsidRPr="006B1D23">
        <w:rPr>
          <w:rFonts w:ascii="メイリオ" w:eastAsia="メイリオ" w:hAnsi="メイリオ" w:cs="メイリオ" w:hint="eastAsia"/>
          <w:sz w:val="21"/>
        </w:rPr>
        <w:t>伝統と文化の視点を考える</w:t>
      </w:r>
      <w:r w:rsidR="001C0169" w:rsidRPr="006B1D23">
        <w:rPr>
          <w:rFonts w:ascii="メイリオ" w:eastAsia="メイリオ" w:hAnsi="メイリオ" w:cs="メイリオ" w:hint="eastAsia"/>
          <w:sz w:val="21"/>
        </w:rPr>
        <w:t xml:space="preserve">　　　　　　　　　　　　　　</w:t>
      </w:r>
      <w:r w:rsidR="00D751A1" w:rsidRPr="006B1D23">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hint="eastAsia"/>
          <w:sz w:val="21"/>
        </w:rPr>
        <w:t>35</w:t>
      </w:r>
    </w:p>
    <w:p w:rsidR="00F434FC" w:rsidRPr="006B1D23" w:rsidRDefault="00113DD6">
      <w:pPr>
        <w:rPr>
          <w:rFonts w:ascii="メイリオ" w:eastAsia="メイリオ" w:hAnsi="メイリオ" w:cs="メイリオ"/>
          <w:sz w:val="21"/>
        </w:rPr>
      </w:pPr>
      <w:r w:rsidRPr="006B1D23">
        <w:rPr>
          <w:rFonts w:ascii="メイリオ" w:eastAsia="メイリオ" w:hAnsi="メイリオ" w:cs="メイリオ" w:hint="eastAsia"/>
          <w:spacing w:val="58"/>
          <w:sz w:val="21"/>
          <w:fitText w:val="773" w:id="-1701641214"/>
        </w:rPr>
        <w:t>第</w:t>
      </w:r>
      <w:r w:rsidR="00F434FC" w:rsidRPr="006B1D23">
        <w:rPr>
          <w:rFonts w:ascii="メイリオ" w:eastAsia="メイリオ" w:hAnsi="メイリオ" w:cs="メイリオ" w:hint="eastAsia"/>
          <w:spacing w:val="58"/>
          <w:sz w:val="21"/>
          <w:fitText w:val="773" w:id="-1701641214"/>
        </w:rPr>
        <w:t>6</w:t>
      </w:r>
      <w:r w:rsidR="00F434FC" w:rsidRPr="006B1D23">
        <w:rPr>
          <w:rFonts w:ascii="メイリオ" w:eastAsia="メイリオ" w:hAnsi="メイリオ" w:cs="メイリオ" w:hint="eastAsia"/>
          <w:spacing w:val="-27"/>
          <w:sz w:val="21"/>
          <w:fitText w:val="773" w:id="-1701641214"/>
        </w:rPr>
        <w:t>講</w:t>
      </w:r>
      <w:r w:rsidR="00F434FC" w:rsidRPr="006B1D23">
        <w:rPr>
          <w:rFonts w:ascii="メイリオ" w:eastAsia="メイリオ" w:hAnsi="メイリオ" w:cs="メイリオ" w:hint="eastAsia"/>
          <w:sz w:val="21"/>
        </w:rPr>
        <w:t xml:space="preserve">　</w:t>
      </w:r>
      <w:r w:rsidR="00D10C9E">
        <w:rPr>
          <w:rFonts w:ascii="メイリオ" w:eastAsia="メイリオ" w:hAnsi="メイリオ" w:cs="メイリオ" w:hint="eastAsia"/>
          <w:sz w:val="21"/>
        </w:rPr>
        <w:t>授業技術の対象化とデジタルアーカイブ</w:t>
      </w:r>
      <w:r w:rsidR="001C0169" w:rsidRPr="006B1D23">
        <w:rPr>
          <w:rFonts w:ascii="メイリオ" w:eastAsia="メイリオ" w:hAnsi="メイリオ" w:cs="メイリオ" w:hint="eastAsia"/>
          <w:sz w:val="21"/>
        </w:rPr>
        <w:t xml:space="preserve">                        </w:t>
      </w:r>
      <w:r w:rsidR="00112496" w:rsidRPr="006B1D23">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hint="eastAsia"/>
          <w:sz w:val="21"/>
        </w:rPr>
        <w:t xml:space="preserve">　　  </w:t>
      </w:r>
      <w:r w:rsidR="004151B6">
        <w:rPr>
          <w:rFonts w:ascii="メイリオ" w:eastAsia="メイリオ" w:hAnsi="メイリオ" w:cs="メイリオ"/>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hint="eastAsia"/>
          <w:sz w:val="21"/>
        </w:rPr>
        <w:t>43</w:t>
      </w:r>
    </w:p>
    <w:p w:rsidR="004151B6" w:rsidRPr="006B1D23" w:rsidRDefault="00113DD6">
      <w:pPr>
        <w:rPr>
          <w:rFonts w:ascii="メイリオ" w:eastAsia="メイリオ" w:hAnsi="メイリオ" w:cs="メイリオ"/>
          <w:sz w:val="21"/>
        </w:rPr>
      </w:pPr>
      <w:r w:rsidRPr="006B1D23">
        <w:rPr>
          <w:rFonts w:ascii="メイリオ" w:eastAsia="メイリオ" w:hAnsi="メイリオ" w:cs="メイリオ" w:hint="eastAsia"/>
          <w:spacing w:val="58"/>
          <w:sz w:val="21"/>
          <w:fitText w:val="773" w:id="-1701641213"/>
        </w:rPr>
        <w:t>第</w:t>
      </w:r>
      <w:r w:rsidR="00F434FC" w:rsidRPr="006B1D23">
        <w:rPr>
          <w:rFonts w:ascii="メイリオ" w:eastAsia="メイリオ" w:hAnsi="メイリオ" w:cs="メイリオ" w:hint="eastAsia"/>
          <w:spacing w:val="58"/>
          <w:sz w:val="21"/>
          <w:fitText w:val="773" w:id="-1701641213"/>
        </w:rPr>
        <w:t>7</w:t>
      </w:r>
      <w:r w:rsidR="00F434FC" w:rsidRPr="006B1D23">
        <w:rPr>
          <w:rFonts w:ascii="メイリオ" w:eastAsia="メイリオ" w:hAnsi="メイリオ" w:cs="メイリオ" w:hint="eastAsia"/>
          <w:spacing w:val="-27"/>
          <w:sz w:val="21"/>
          <w:fitText w:val="773" w:id="-1701641213"/>
        </w:rPr>
        <w:t>講</w:t>
      </w:r>
      <w:r w:rsidR="00F434FC" w:rsidRPr="006B1D23">
        <w:rPr>
          <w:rFonts w:ascii="メイリオ" w:eastAsia="メイリオ" w:hAnsi="メイリオ" w:cs="メイリオ" w:hint="eastAsia"/>
          <w:sz w:val="21"/>
        </w:rPr>
        <w:t xml:space="preserve">　</w:t>
      </w:r>
      <w:r w:rsidR="00D751A1" w:rsidRPr="006B1D23">
        <w:rPr>
          <w:rFonts w:ascii="メイリオ" w:eastAsia="メイリオ" w:hAnsi="メイリオ" w:cs="メイリオ" w:hint="eastAsia"/>
          <w:sz w:val="21"/>
        </w:rPr>
        <w:t>「伝統」と「文化」の同時代性と創造</w:t>
      </w:r>
      <w:r w:rsidR="001C0169" w:rsidRPr="006B1D23">
        <w:rPr>
          <w:rFonts w:ascii="メイリオ" w:eastAsia="メイリオ" w:hAnsi="メイリオ" w:cs="メイリオ" w:hint="eastAsia"/>
          <w:sz w:val="21"/>
        </w:rPr>
        <w:t xml:space="preserve">                                     </w:t>
      </w:r>
      <w:r w:rsidR="00112496" w:rsidRPr="006B1D23">
        <w:rPr>
          <w:rFonts w:ascii="メイリオ" w:eastAsia="メイリオ" w:hAnsi="メイリオ" w:cs="メイリオ" w:hint="eastAsia"/>
          <w:sz w:val="21"/>
        </w:rPr>
        <w:t xml:space="preserve">　　　</w:t>
      </w:r>
      <w:r w:rsidR="004151B6">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51</w:t>
      </w:r>
    </w:p>
    <w:p w:rsidR="00F434FC" w:rsidRPr="006B1D23" w:rsidRDefault="00113DD6">
      <w:pPr>
        <w:rPr>
          <w:rFonts w:ascii="メイリオ" w:eastAsia="メイリオ" w:hAnsi="メイリオ" w:cs="メイリオ"/>
          <w:sz w:val="21"/>
        </w:rPr>
      </w:pPr>
      <w:r w:rsidRPr="006B1D23">
        <w:rPr>
          <w:rFonts w:ascii="メイリオ" w:eastAsia="メイリオ" w:hAnsi="メイリオ" w:cs="メイリオ" w:hint="eastAsia"/>
          <w:spacing w:val="58"/>
          <w:sz w:val="21"/>
          <w:fitText w:val="773" w:id="-1701641212"/>
        </w:rPr>
        <w:t>第</w:t>
      </w:r>
      <w:r w:rsidR="00F434FC" w:rsidRPr="006B1D23">
        <w:rPr>
          <w:rFonts w:ascii="メイリオ" w:eastAsia="メイリオ" w:hAnsi="メイリオ" w:cs="メイリオ" w:hint="eastAsia"/>
          <w:spacing w:val="58"/>
          <w:sz w:val="21"/>
          <w:fitText w:val="773" w:id="-1701641212"/>
        </w:rPr>
        <w:t>8</w:t>
      </w:r>
      <w:r w:rsidR="00F434FC" w:rsidRPr="006B1D23">
        <w:rPr>
          <w:rFonts w:ascii="メイリオ" w:eastAsia="メイリオ" w:hAnsi="メイリオ" w:cs="メイリオ" w:hint="eastAsia"/>
          <w:spacing w:val="-27"/>
          <w:sz w:val="21"/>
          <w:fitText w:val="773" w:id="-1701641212"/>
        </w:rPr>
        <w:t>講</w:t>
      </w:r>
      <w:r w:rsidR="00F434FC" w:rsidRPr="006B1D23">
        <w:rPr>
          <w:rFonts w:ascii="メイリオ" w:eastAsia="メイリオ" w:hAnsi="メイリオ" w:cs="メイリオ" w:hint="eastAsia"/>
          <w:sz w:val="21"/>
        </w:rPr>
        <w:t xml:space="preserve">　</w:t>
      </w:r>
      <w:r w:rsidR="00D751A1" w:rsidRPr="006B1D23">
        <w:rPr>
          <w:rFonts w:ascii="メイリオ" w:eastAsia="メイリオ" w:hAnsi="メイリオ" w:cs="メイリオ" w:hint="eastAsia"/>
          <w:sz w:val="21"/>
        </w:rPr>
        <w:t>「できる授業」と「わかる授業」</w:t>
      </w:r>
      <w:r w:rsidR="001C0169" w:rsidRPr="006B1D23">
        <w:rPr>
          <w:rFonts w:ascii="メイリオ" w:eastAsia="メイリオ" w:hAnsi="メイリオ" w:cs="メイリオ" w:hint="eastAsia"/>
          <w:sz w:val="21"/>
        </w:rPr>
        <w:t xml:space="preserve">                                         </w:t>
      </w:r>
      <w:r w:rsidR="00112496" w:rsidRPr="006B1D23">
        <w:rPr>
          <w:rFonts w:ascii="メイリオ" w:eastAsia="メイリオ" w:hAnsi="メイリオ" w:cs="メイリオ" w:hint="eastAsia"/>
          <w:sz w:val="21"/>
        </w:rPr>
        <w:t xml:space="preserve">　</w:t>
      </w:r>
      <w:r w:rsidR="004151B6">
        <w:rPr>
          <w:rFonts w:ascii="メイリオ" w:eastAsia="メイリオ" w:hAnsi="メイリオ" w:cs="メイリオ" w:hint="eastAsia"/>
          <w:sz w:val="21"/>
        </w:rPr>
        <w:t xml:space="preserve"> </w:t>
      </w:r>
      <w:r w:rsidR="004151B6">
        <w:rPr>
          <w:rFonts w:ascii="メイリオ" w:eastAsia="メイリオ" w:hAnsi="メイリオ" w:cs="メイリオ"/>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64</w:t>
      </w:r>
    </w:p>
    <w:p w:rsidR="00F434FC" w:rsidRPr="006B1D23" w:rsidRDefault="00113DD6">
      <w:pPr>
        <w:rPr>
          <w:rFonts w:ascii="メイリオ" w:eastAsia="メイリオ" w:hAnsi="メイリオ" w:cs="メイリオ"/>
          <w:sz w:val="21"/>
        </w:rPr>
      </w:pPr>
      <w:r w:rsidRPr="006B1D23">
        <w:rPr>
          <w:rFonts w:ascii="メイリオ" w:eastAsia="メイリオ" w:hAnsi="メイリオ" w:cs="メイリオ" w:hint="eastAsia"/>
          <w:spacing w:val="71"/>
          <w:sz w:val="21"/>
          <w:fitText w:val="773" w:id="-1701640959"/>
        </w:rPr>
        <w:t>第</w:t>
      </w:r>
      <w:r w:rsidR="00F434FC" w:rsidRPr="006B1D23">
        <w:rPr>
          <w:rFonts w:ascii="メイリオ" w:eastAsia="メイリオ" w:hAnsi="メイリオ" w:cs="メイリオ" w:hint="eastAsia"/>
          <w:spacing w:val="71"/>
          <w:sz w:val="21"/>
          <w:fitText w:val="773" w:id="-1701640959"/>
        </w:rPr>
        <w:t>９</w:t>
      </w:r>
      <w:r w:rsidR="00F434FC" w:rsidRPr="006B1D23">
        <w:rPr>
          <w:rFonts w:ascii="メイリオ" w:eastAsia="メイリオ" w:hAnsi="メイリオ" w:cs="メイリオ" w:hint="eastAsia"/>
          <w:spacing w:val="1"/>
          <w:sz w:val="21"/>
          <w:fitText w:val="773" w:id="-1701640959"/>
        </w:rPr>
        <w:t>講</w:t>
      </w:r>
      <w:r w:rsidR="00F434FC" w:rsidRPr="006B1D23">
        <w:rPr>
          <w:rFonts w:ascii="メイリオ" w:eastAsia="メイリオ" w:hAnsi="メイリオ" w:cs="メイリオ" w:hint="eastAsia"/>
          <w:sz w:val="21"/>
        </w:rPr>
        <w:t xml:space="preserve">　</w:t>
      </w:r>
      <w:r w:rsidR="00D751A1" w:rsidRPr="006B1D23">
        <w:rPr>
          <w:rFonts w:ascii="メイリオ" w:eastAsia="メイリオ" w:hAnsi="メイリオ" w:cs="メイリオ" w:hint="eastAsia"/>
          <w:sz w:val="21"/>
        </w:rPr>
        <w:t>複眼的思考法により主体的な学習を伸ばす</w:t>
      </w:r>
      <w:r w:rsidR="001C0169" w:rsidRPr="006B1D23">
        <w:rPr>
          <w:rFonts w:ascii="メイリオ" w:eastAsia="メイリオ" w:hAnsi="メイリオ" w:cs="メイリオ" w:hint="eastAsia"/>
          <w:sz w:val="21"/>
        </w:rPr>
        <w:t xml:space="preserve">        </w:t>
      </w:r>
      <w:r w:rsidR="00D751A1" w:rsidRPr="006B1D23">
        <w:rPr>
          <w:rFonts w:ascii="メイリオ" w:eastAsia="メイリオ" w:hAnsi="メイリオ" w:cs="メイリオ" w:hint="eastAsia"/>
          <w:sz w:val="21"/>
        </w:rPr>
        <w:t xml:space="preserve">　　　　　　　　</w:t>
      </w:r>
      <w:r w:rsidR="004151B6">
        <w:rPr>
          <w:rFonts w:ascii="メイリオ" w:eastAsia="メイリオ" w:hAnsi="メイリオ" w:cs="メイリオ" w:hint="eastAsia"/>
          <w:sz w:val="21"/>
        </w:rPr>
        <w:t xml:space="preserve"> </w:t>
      </w:r>
      <w:r w:rsidR="004151B6">
        <w:rPr>
          <w:rFonts w:ascii="メイリオ" w:eastAsia="メイリオ" w:hAnsi="メイリオ" w:cs="メイリオ"/>
          <w:sz w:val="21"/>
        </w:rPr>
        <w:t xml:space="preserve">    </w:t>
      </w:r>
      <w:r w:rsidR="00D751A1" w:rsidRPr="006B1D23">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73</w:t>
      </w:r>
    </w:p>
    <w:p w:rsidR="00FF5F8C" w:rsidRPr="006B1D23" w:rsidRDefault="00F434FC">
      <w:pPr>
        <w:rPr>
          <w:rFonts w:ascii="メイリオ" w:eastAsia="メイリオ" w:hAnsi="メイリオ" w:cs="メイリオ"/>
          <w:sz w:val="21"/>
        </w:rPr>
      </w:pPr>
      <w:r w:rsidRPr="006B1D23">
        <w:rPr>
          <w:rFonts w:ascii="メイリオ" w:eastAsia="メイリオ" w:hAnsi="メイリオ" w:cs="メイリオ" w:hint="eastAsia"/>
          <w:sz w:val="21"/>
        </w:rPr>
        <w:t xml:space="preserve">第１０講　</w:t>
      </w:r>
      <w:r w:rsidR="00D751A1" w:rsidRPr="006B1D23">
        <w:rPr>
          <w:rFonts w:ascii="メイリオ" w:eastAsia="メイリオ" w:hAnsi="メイリオ" w:cs="メイリオ" w:hint="eastAsia"/>
          <w:sz w:val="21"/>
        </w:rPr>
        <w:t>教えて考えさせる授業の展開</w:t>
      </w:r>
      <w:r w:rsidR="001C0169" w:rsidRPr="006B1D23">
        <w:rPr>
          <w:rFonts w:ascii="メイリオ" w:eastAsia="メイリオ" w:hAnsi="メイリオ" w:cs="メイリオ" w:hint="eastAsia"/>
          <w:sz w:val="21"/>
        </w:rPr>
        <w:t xml:space="preserve">                       </w:t>
      </w:r>
      <w:r w:rsidR="00DB3520">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6B1D23">
        <w:rPr>
          <w:rFonts w:ascii="メイリオ" w:eastAsia="メイリオ" w:hAnsi="メイリオ" w:cs="メイリオ" w:hint="eastAsia"/>
          <w:sz w:val="21"/>
        </w:rPr>
        <w:t xml:space="preserve">　　　　　</w:t>
      </w:r>
      <w:r w:rsidR="004151B6">
        <w:rPr>
          <w:rFonts w:ascii="メイリオ" w:eastAsia="メイリオ" w:hAnsi="メイリオ" w:cs="メイリオ" w:hint="eastAsia"/>
          <w:sz w:val="21"/>
        </w:rPr>
        <w:t xml:space="preserve"> </w:t>
      </w:r>
      <w:r w:rsidR="004151B6">
        <w:rPr>
          <w:rFonts w:ascii="メイリオ" w:eastAsia="メイリオ" w:hAnsi="メイリオ" w:cs="メイリオ"/>
          <w:sz w:val="21"/>
        </w:rPr>
        <w:t xml:space="preserve">     </w:t>
      </w:r>
      <w:r w:rsidR="006B1D23">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82</w:t>
      </w:r>
    </w:p>
    <w:p w:rsidR="00F434FC" w:rsidRPr="006B1D23" w:rsidRDefault="00F434FC" w:rsidP="004151B6">
      <w:pPr>
        <w:tabs>
          <w:tab w:val="left" w:pos="9356"/>
          <w:tab w:val="left" w:pos="9639"/>
        </w:tabs>
        <w:rPr>
          <w:rFonts w:ascii="メイリオ" w:eastAsia="メイリオ" w:hAnsi="メイリオ" w:cs="メイリオ"/>
          <w:sz w:val="21"/>
        </w:rPr>
      </w:pPr>
      <w:r w:rsidRPr="006B1D23">
        <w:rPr>
          <w:rFonts w:ascii="メイリオ" w:eastAsia="メイリオ" w:hAnsi="メイリオ" w:cs="メイリオ" w:hint="eastAsia"/>
          <w:sz w:val="21"/>
        </w:rPr>
        <w:t xml:space="preserve">第１１講　</w:t>
      </w:r>
      <w:r w:rsidR="006B1D23" w:rsidRPr="006B1D23">
        <w:rPr>
          <w:rFonts w:ascii="メイリオ" w:eastAsia="メイリオ" w:hAnsi="メイリオ" w:cs="メイリオ" w:hint="eastAsia"/>
          <w:sz w:val="21"/>
        </w:rPr>
        <w:t>単視点映像と多視点映像の違いを考える</w:t>
      </w:r>
      <w:r w:rsidR="001C0169" w:rsidRPr="006B1D23">
        <w:rPr>
          <w:rFonts w:ascii="メイリオ" w:eastAsia="メイリオ" w:hAnsi="メイリオ" w:cs="メイリオ" w:hint="eastAsia"/>
          <w:sz w:val="21"/>
        </w:rPr>
        <w:t xml:space="preserve">                      </w:t>
      </w:r>
      <w:r w:rsidR="00112496" w:rsidRPr="006B1D23">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92</w:t>
      </w:r>
    </w:p>
    <w:p w:rsidR="00F434FC" w:rsidRPr="006B1D23" w:rsidRDefault="00F434FC" w:rsidP="004151B6">
      <w:pPr>
        <w:tabs>
          <w:tab w:val="left" w:pos="9639"/>
        </w:tabs>
        <w:rPr>
          <w:rFonts w:ascii="メイリオ" w:eastAsia="メイリオ" w:hAnsi="メイリオ" w:cs="メイリオ"/>
          <w:sz w:val="21"/>
        </w:rPr>
      </w:pPr>
      <w:r w:rsidRPr="006B1D23">
        <w:rPr>
          <w:rFonts w:ascii="メイリオ" w:eastAsia="メイリオ" w:hAnsi="メイリオ" w:cs="メイリオ" w:hint="eastAsia"/>
          <w:sz w:val="21"/>
        </w:rPr>
        <w:t xml:space="preserve">第１２講　</w:t>
      </w:r>
      <w:r w:rsidR="006B1D23" w:rsidRPr="006B1D23">
        <w:rPr>
          <w:rFonts w:ascii="メイリオ" w:eastAsia="メイリオ" w:hAnsi="メイリオ" w:cs="メイリオ" w:hint="eastAsia"/>
          <w:sz w:val="21"/>
        </w:rPr>
        <w:t>授業をデジタルアーカイブする</w:t>
      </w:r>
      <w:r w:rsidR="001C0169" w:rsidRPr="006B1D23">
        <w:rPr>
          <w:rFonts w:ascii="メイリオ" w:eastAsia="メイリオ" w:hAnsi="メイリオ" w:cs="メイリオ" w:hint="eastAsia"/>
          <w:sz w:val="21"/>
        </w:rPr>
        <w:t xml:space="preserve">                 </w:t>
      </w:r>
      <w:r w:rsidR="00112496" w:rsidRPr="006B1D23">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6B1D23">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101</w:t>
      </w:r>
    </w:p>
    <w:p w:rsidR="00F434FC" w:rsidRPr="006B1D23" w:rsidRDefault="00F434FC" w:rsidP="001C0169">
      <w:pPr>
        <w:tabs>
          <w:tab w:val="left" w:pos="9639"/>
        </w:tabs>
        <w:rPr>
          <w:rFonts w:ascii="メイリオ" w:eastAsia="メイリオ" w:hAnsi="メイリオ" w:cs="メイリオ"/>
          <w:sz w:val="21"/>
        </w:rPr>
      </w:pPr>
      <w:r w:rsidRPr="006B1D23">
        <w:rPr>
          <w:rFonts w:ascii="メイリオ" w:eastAsia="メイリオ" w:hAnsi="メイリオ" w:cs="メイリオ" w:hint="eastAsia"/>
          <w:sz w:val="21"/>
        </w:rPr>
        <w:t xml:space="preserve">第１３講　</w:t>
      </w:r>
      <w:r w:rsidR="006B1D23" w:rsidRPr="006B1D23">
        <w:rPr>
          <w:rFonts w:ascii="メイリオ" w:eastAsia="メイリオ" w:hAnsi="メイリオ" w:cs="メイリオ" w:hint="eastAsia"/>
          <w:sz w:val="21"/>
        </w:rPr>
        <w:t>多視点映像教材の流通を考える</w:t>
      </w:r>
      <w:r w:rsidR="001C0169" w:rsidRPr="006B1D23">
        <w:rPr>
          <w:rFonts w:ascii="メイリオ" w:eastAsia="メイリオ" w:hAnsi="メイリオ" w:cs="メイリオ" w:hint="eastAsia"/>
          <w:sz w:val="21"/>
        </w:rPr>
        <w:t xml:space="preserve">                           </w:t>
      </w:r>
      <w:r w:rsidR="006B1D23">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112496" w:rsidRPr="006B1D23">
        <w:rPr>
          <w:rFonts w:ascii="メイリオ" w:eastAsia="メイリオ" w:hAnsi="メイリオ" w:cs="メイリオ" w:hint="eastAsia"/>
          <w:sz w:val="21"/>
        </w:rPr>
        <w:t xml:space="preserve">　　　</w:t>
      </w:r>
      <w:r w:rsidR="004151B6">
        <w:rPr>
          <w:rFonts w:ascii="メイリオ" w:eastAsia="メイリオ" w:hAnsi="メイリオ" w:cs="メイリオ" w:hint="eastAsia"/>
          <w:sz w:val="21"/>
        </w:rPr>
        <w:t xml:space="preserve"> </w:t>
      </w:r>
      <w:r w:rsidR="004151B6">
        <w:rPr>
          <w:rFonts w:ascii="メイリオ" w:eastAsia="メイリオ" w:hAnsi="メイリオ" w:cs="メイリオ"/>
          <w:sz w:val="21"/>
        </w:rPr>
        <w:t xml:space="preserve">     </w:t>
      </w:r>
      <w:r w:rsidR="00112496" w:rsidRPr="006B1D23">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117</w:t>
      </w:r>
    </w:p>
    <w:p w:rsidR="00F434FC" w:rsidRPr="006B1D23" w:rsidRDefault="00F434FC">
      <w:pPr>
        <w:rPr>
          <w:rFonts w:ascii="メイリオ" w:eastAsia="メイリオ" w:hAnsi="メイリオ" w:cs="メイリオ"/>
          <w:sz w:val="21"/>
        </w:rPr>
      </w:pPr>
      <w:r w:rsidRPr="006B1D23">
        <w:rPr>
          <w:rFonts w:ascii="メイリオ" w:eastAsia="メイリオ" w:hAnsi="メイリオ" w:cs="メイリオ" w:hint="eastAsia"/>
          <w:sz w:val="21"/>
        </w:rPr>
        <w:t xml:space="preserve">第１４講　</w:t>
      </w:r>
      <w:r w:rsidR="00D97A4F">
        <w:rPr>
          <w:rFonts w:ascii="メイリオ" w:eastAsia="メイリオ" w:hAnsi="メイリオ" w:cs="メイリオ" w:hint="eastAsia"/>
          <w:sz w:val="21"/>
        </w:rPr>
        <w:t>遠隔</w:t>
      </w:r>
      <w:r w:rsidR="006B1D23" w:rsidRPr="006B1D23">
        <w:rPr>
          <w:rFonts w:ascii="メイリオ" w:eastAsia="メイリオ" w:hAnsi="メイリオ" w:cs="メイリオ" w:hint="eastAsia"/>
          <w:sz w:val="21"/>
        </w:rPr>
        <w:t>学習と多視点映像</w:t>
      </w:r>
      <w:r w:rsidR="001C0169" w:rsidRPr="006B1D23">
        <w:rPr>
          <w:rFonts w:ascii="メイリオ" w:eastAsia="メイリオ" w:hAnsi="メイリオ" w:cs="メイリオ" w:hint="eastAsia"/>
          <w:sz w:val="21"/>
        </w:rPr>
        <w:t xml:space="preserve">           </w:t>
      </w:r>
      <w:r w:rsidR="00DB3520">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6B1D23">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112496" w:rsidRPr="006B1D23">
        <w:rPr>
          <w:rFonts w:ascii="メイリオ" w:eastAsia="メイリオ" w:hAnsi="メイリオ" w:cs="メイリオ" w:hint="eastAsia"/>
          <w:sz w:val="21"/>
        </w:rPr>
        <w:t xml:space="preserve">　　　</w:t>
      </w:r>
      <w:r w:rsidR="004151B6">
        <w:rPr>
          <w:rFonts w:ascii="メイリオ" w:eastAsia="メイリオ" w:hAnsi="メイリオ" w:cs="メイリオ" w:hint="eastAsia"/>
          <w:sz w:val="21"/>
        </w:rPr>
        <w:t xml:space="preserve"> </w:t>
      </w:r>
      <w:r w:rsidR="004151B6">
        <w:rPr>
          <w:rFonts w:ascii="メイリオ" w:eastAsia="メイリオ" w:hAnsi="メイリオ" w:cs="メイリオ"/>
          <w:sz w:val="21"/>
        </w:rPr>
        <w:t xml:space="preserve">      </w:t>
      </w:r>
      <w:r w:rsidR="00112496" w:rsidRPr="006B1D23">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1</w:t>
      </w:r>
      <w:r w:rsidR="001C0169" w:rsidRPr="006B1D23">
        <w:rPr>
          <w:rFonts w:ascii="メイリオ" w:eastAsia="メイリオ" w:hAnsi="メイリオ" w:cs="メイリオ" w:hint="eastAsia"/>
          <w:sz w:val="21"/>
        </w:rPr>
        <w:t>28</w:t>
      </w:r>
    </w:p>
    <w:p w:rsidR="00F434FC" w:rsidRPr="006B1D23" w:rsidRDefault="00F434FC">
      <w:pPr>
        <w:rPr>
          <w:rFonts w:ascii="メイリオ" w:eastAsia="メイリオ" w:hAnsi="メイリオ" w:cs="メイリオ"/>
          <w:sz w:val="21"/>
        </w:rPr>
      </w:pPr>
      <w:r w:rsidRPr="006B1D23">
        <w:rPr>
          <w:rFonts w:ascii="メイリオ" w:eastAsia="メイリオ" w:hAnsi="メイリオ" w:cs="メイリオ" w:hint="eastAsia"/>
          <w:sz w:val="21"/>
        </w:rPr>
        <w:t xml:space="preserve">第１５講　</w:t>
      </w:r>
      <w:r w:rsidR="006B1D23" w:rsidRPr="006B1D23">
        <w:rPr>
          <w:rFonts w:ascii="メイリオ" w:eastAsia="メイリオ" w:hAnsi="メイリオ" w:cs="メイリオ" w:hint="eastAsia"/>
          <w:sz w:val="21"/>
        </w:rPr>
        <w:t>多視点映像で変える授業</w:t>
      </w:r>
      <w:r w:rsidR="001C0169" w:rsidRPr="006B1D23">
        <w:rPr>
          <w:rFonts w:ascii="メイリオ" w:eastAsia="メイリオ" w:hAnsi="メイリオ" w:cs="メイリオ" w:hint="eastAsia"/>
          <w:sz w:val="21"/>
        </w:rPr>
        <w:t xml:space="preserve">                            </w:t>
      </w:r>
      <w:r w:rsidR="00112496" w:rsidRPr="006B1D23">
        <w:rPr>
          <w:rFonts w:ascii="メイリオ" w:eastAsia="メイリオ" w:hAnsi="メイリオ" w:cs="メイリオ" w:hint="eastAsia"/>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 xml:space="preserve">                           </w:t>
      </w:r>
      <w:r w:rsidR="001C0169"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140</w:t>
      </w:r>
    </w:p>
    <w:p w:rsidR="006B1D23" w:rsidRPr="006B1D23" w:rsidRDefault="006B1D23" w:rsidP="004151B6">
      <w:pPr>
        <w:tabs>
          <w:tab w:val="left" w:pos="9498"/>
        </w:tabs>
        <w:rPr>
          <w:rFonts w:ascii="メイリオ" w:eastAsia="メイリオ" w:hAnsi="メイリオ" w:cs="メイリオ"/>
          <w:sz w:val="21"/>
        </w:rPr>
      </w:pPr>
      <w:r w:rsidRPr="006B1D23">
        <w:rPr>
          <w:rFonts w:ascii="メイリオ" w:eastAsia="メイリオ" w:hAnsi="メイリオ" w:cs="メイリオ" w:hint="eastAsia"/>
          <w:sz w:val="21"/>
        </w:rPr>
        <w:t xml:space="preserve">第１６講　コミュニケーションを可視化する                            　　</w:t>
      </w:r>
      <w:r w:rsidR="004151B6">
        <w:rPr>
          <w:rFonts w:ascii="メイリオ" w:eastAsia="メイリオ" w:hAnsi="メイリオ" w:cs="メイリオ" w:hint="eastAsia"/>
          <w:sz w:val="21"/>
        </w:rPr>
        <w:t xml:space="preserve"> </w:t>
      </w:r>
      <w:r w:rsidR="004151B6">
        <w:rPr>
          <w:rFonts w:ascii="メイリオ" w:eastAsia="メイリオ" w:hAnsi="メイリオ" w:cs="メイリオ"/>
          <w:sz w:val="21"/>
        </w:rPr>
        <w:t xml:space="preserve">                              </w:t>
      </w:r>
      <w:r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155</w:t>
      </w:r>
      <w:r w:rsidR="001C0169" w:rsidRPr="006B1D23">
        <w:rPr>
          <w:rFonts w:ascii="メイリオ" w:eastAsia="メイリオ" w:hAnsi="メイリオ" w:cs="メイリオ" w:hint="eastAsia"/>
          <w:sz w:val="21"/>
        </w:rPr>
        <w:t xml:space="preserve">  </w:t>
      </w:r>
    </w:p>
    <w:p w:rsidR="00FF5F8C" w:rsidRPr="006B1D23" w:rsidRDefault="006B1D23">
      <w:pPr>
        <w:rPr>
          <w:rFonts w:ascii="メイリオ" w:eastAsia="メイリオ" w:hAnsi="メイリオ" w:cs="メイリオ"/>
          <w:sz w:val="21"/>
        </w:rPr>
      </w:pPr>
      <w:r w:rsidRPr="006B1D23">
        <w:rPr>
          <w:rFonts w:ascii="メイリオ" w:eastAsia="メイリオ" w:hAnsi="メイリオ" w:cs="メイリオ" w:hint="eastAsia"/>
          <w:sz w:val="21"/>
        </w:rPr>
        <w:t xml:space="preserve">第１７講　コミュニケーションを分析する                            　　　　       </w:t>
      </w:r>
      <w:r w:rsidR="004151B6">
        <w:rPr>
          <w:rFonts w:ascii="メイリオ" w:eastAsia="メイリオ" w:hAnsi="メイリオ" w:cs="メイリオ"/>
          <w:sz w:val="21"/>
        </w:rPr>
        <w:t xml:space="preserve">                   </w:t>
      </w:r>
      <w:r w:rsidRPr="006B1D23">
        <w:rPr>
          <w:rFonts w:ascii="メイリオ" w:eastAsia="メイリオ" w:hAnsi="メイリオ" w:cs="メイリオ" w:hint="eastAsia"/>
          <w:sz w:val="21"/>
        </w:rPr>
        <w:t xml:space="preserve">          </w:t>
      </w:r>
      <w:r w:rsidR="004151B6">
        <w:rPr>
          <w:rFonts w:ascii="メイリオ" w:eastAsia="メイリオ" w:hAnsi="メイリオ" w:cs="メイリオ"/>
          <w:sz w:val="21"/>
        </w:rPr>
        <w:t>165</w:t>
      </w:r>
    </w:p>
    <w:p w:rsidR="00143BCE" w:rsidRDefault="006B1D23" w:rsidP="00207388">
      <w:pPr>
        <w:pStyle w:val="a3"/>
        <w:rPr>
          <w:rFonts w:ascii="メイリオ" w:eastAsia="メイリオ" w:hAnsi="メイリオ" w:cs="メイリオ"/>
          <w:b/>
          <w:color w:val="FFFFFF" w:themeColor="background1"/>
          <w:sz w:val="32"/>
          <w:highlight w:val="darkBlue"/>
        </w:rPr>
      </w:pPr>
      <w:r w:rsidRPr="006B1D23">
        <w:rPr>
          <w:rFonts w:ascii="メイリオ" w:eastAsia="メイリオ" w:hAnsi="メイリオ" w:cs="メイリオ" w:hint="eastAsia"/>
          <w:b/>
          <w:color w:val="FFFFFF" w:themeColor="background1"/>
          <w:sz w:val="32"/>
        </w:rPr>
        <w:t>第１５講　多視点映像で変える授業                            　　　　                  35</w:t>
      </w:r>
    </w:p>
    <w:p w:rsidR="006B1D23" w:rsidRPr="006B1D23" w:rsidRDefault="006B1D23" w:rsidP="006B1D23">
      <w:pPr>
        <w:rPr>
          <w:highlight w:val="darkBlue"/>
        </w:rPr>
        <w:sectPr w:rsidR="006B1D23" w:rsidRPr="006B1D23" w:rsidSect="00DB1BB0">
          <w:headerReference w:type="default" r:id="rId9"/>
          <w:footerReference w:type="even" r:id="rId10"/>
          <w:footerReference w:type="default" r:id="rId11"/>
          <w:footerReference w:type="first" r:id="rId12"/>
          <w:pgSz w:w="11907" w:h="16839"/>
          <w:pgMar w:top="1440" w:right="1050" w:bottom="1440" w:left="1050" w:header="612" w:footer="680" w:gutter="0"/>
          <w:pgNumType w:fmt="numberInDash" w:start="0"/>
          <w:cols w:space="720"/>
          <w:docGrid w:linePitch="360"/>
        </w:sectPr>
      </w:pPr>
    </w:p>
    <w:p w:rsidR="00207388" w:rsidRPr="00207388" w:rsidRDefault="003366C3" w:rsidP="00207388">
      <w:pPr>
        <w:pStyle w:val="a3"/>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第1</w:t>
      </w:r>
      <w:r w:rsidR="00367F9F" w:rsidRPr="00F55D3B">
        <w:rPr>
          <w:rFonts w:ascii="メイリオ" w:eastAsia="メイリオ" w:hAnsi="メイリオ" w:cs="メイリオ" w:hint="eastAsia"/>
          <w:b/>
          <w:color w:val="FFFFFF" w:themeColor="background1"/>
          <w:sz w:val="32"/>
          <w:highlight w:val="darkBlue"/>
        </w:rPr>
        <w:t>講</w:t>
      </w:r>
      <w:r w:rsidRPr="00207388">
        <w:rPr>
          <w:rFonts w:ascii="メイリオ" w:eastAsia="メイリオ" w:hAnsi="メイリオ" w:cs="メイリオ" w:hint="eastAsia"/>
          <w:b/>
          <w:color w:val="auto"/>
          <w:sz w:val="32"/>
        </w:rPr>
        <w:t xml:space="preserve">　</w:t>
      </w:r>
      <w:r w:rsidR="008108B7">
        <w:rPr>
          <w:rFonts w:ascii="メイリオ" w:eastAsia="メイリオ" w:hAnsi="メイリオ" w:cs="メイリオ" w:hint="eastAsia"/>
          <w:b/>
          <w:color w:val="auto"/>
          <w:sz w:val="32"/>
        </w:rPr>
        <w:t>多視点映像</w:t>
      </w:r>
      <w:r w:rsidR="00D6490D">
        <w:rPr>
          <w:rFonts w:ascii="メイリオ" w:eastAsia="メイリオ" w:hAnsi="メイリオ" w:cs="メイリオ" w:hint="eastAsia"/>
          <w:b/>
          <w:color w:val="auto"/>
          <w:sz w:val="32"/>
        </w:rPr>
        <w:t>教材</w:t>
      </w:r>
      <w:r w:rsidR="00B83511">
        <w:rPr>
          <w:rFonts w:ascii="メイリオ" w:eastAsia="メイリオ" w:hAnsi="メイリオ" w:cs="メイリオ" w:hint="eastAsia"/>
          <w:b/>
          <w:color w:val="auto"/>
          <w:sz w:val="32"/>
        </w:rPr>
        <w:t>と複眼的思考法</w:t>
      </w:r>
    </w:p>
    <w:p w:rsidR="00207388" w:rsidRDefault="00207388" w:rsidP="00207388">
      <w:pPr>
        <w:pStyle w:val="a4"/>
        <w:spacing w:line="240" w:lineRule="exact"/>
        <w:rPr>
          <w:rFonts w:ascii="メイリオ" w:eastAsia="メイリオ" w:hAnsi="メイリオ" w:cs="メイリオ"/>
          <w:b/>
          <w:bCs/>
          <w:color w:val="auto"/>
          <w:sz w:val="22"/>
          <w:szCs w:val="22"/>
        </w:rPr>
      </w:pPr>
      <w:r w:rsidRPr="00207388">
        <w:rPr>
          <w:rFonts w:ascii="メイリオ" w:eastAsia="メイリオ" w:hAnsi="メイリオ" w:cs="メイリオ" w:hint="eastAsia"/>
          <w:b/>
          <w:bCs/>
          <w:color w:val="auto"/>
          <w:sz w:val="22"/>
          <w:szCs w:val="22"/>
        </w:rPr>
        <w:t>【学習到達目標】</w:t>
      </w:r>
    </w:p>
    <w:p w:rsidR="008108B7" w:rsidRPr="008108B7" w:rsidRDefault="008108B7" w:rsidP="008108B7">
      <w:r>
        <w:rPr>
          <w:rFonts w:ascii="メイリオ" w:eastAsia="メイリオ" w:hAnsi="メイリオ" w:cs="メイリオ" w:hint="eastAsia"/>
          <w:b/>
          <w:bCs/>
          <w:noProof/>
        </w:rPr>
        <mc:AlternateContent>
          <mc:Choice Requires="wps">
            <w:drawing>
              <wp:anchor distT="0" distB="0" distL="114300" distR="114300" simplePos="0" relativeHeight="251575296" behindDoc="0" locked="0" layoutInCell="1" allowOverlap="1" wp14:anchorId="636898C3" wp14:editId="3EB96880">
                <wp:simplePos x="0" y="0"/>
                <wp:positionH relativeFrom="column">
                  <wp:posOffset>-31750</wp:posOffset>
                </wp:positionH>
                <wp:positionV relativeFrom="paragraph">
                  <wp:posOffset>238760</wp:posOffset>
                </wp:positionV>
                <wp:extent cx="4819650" cy="908050"/>
                <wp:effectExtent l="0" t="0" r="19050" b="25400"/>
                <wp:wrapNone/>
                <wp:docPr id="8" name="正方形/長方形 8"/>
                <wp:cNvGraphicFramePr/>
                <a:graphic xmlns:a="http://schemas.openxmlformats.org/drawingml/2006/main">
                  <a:graphicData uri="http://schemas.microsoft.com/office/word/2010/wordprocessingShape">
                    <wps:wsp>
                      <wps:cNvSpPr/>
                      <wps:spPr>
                        <a:xfrm>
                          <a:off x="0" y="0"/>
                          <a:ext cx="4819650" cy="908050"/>
                        </a:xfrm>
                        <a:prstGeom prst="rect">
                          <a:avLst/>
                        </a:prstGeom>
                        <a:noFill/>
                        <a:ln w="1270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09E7E" id="正方形/長方形 8" o:spid="_x0000_s1026" style="position:absolute;left:0;text-align:left;margin-left:-2.5pt;margin-top:18.8pt;width:379.5pt;height:7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UClQIAAFAFAAAOAAAAZHJzL2Uyb0RvYy54bWysVM1u1DAQviPxDpbvNMlq2+5GzVarroqQ&#10;qraiRT27jt1EOB5jeze7vAc8QDlzRhx4HCrxFoydbLYq5YK4JGPPN3/fzPjoeN0oshLW1aALmu2l&#10;lAjNoaz1XUHfXZ++mlDiPNMlU6BFQTfC0ePZyxdHrcnFCCpQpbAEnWiXt6aglfcmTxLHK9EwtwdG&#10;aFRKsA3zeLR3SWlZi94blYzS9CBpwZbGAhfO4e2iU9JZ9C+l4P5CSic8UQXF3Hz82vi9Dd9kdsTy&#10;O8tMVfM+DfYPWTSs1hh0cLVgnpGlrf9w1dTcggPp9zg0CUhZcxFrwGqy9Ek1VxUzItaC5Dgz0OT+&#10;n1t+vrq0pC4Lio3SrMEWPXz98vD5+88f98mvT986iUwCUa1xOeKvzKXtTw7FUPVa2ib8sR6yjuRu&#10;BnLF2hOOl+NJNj3Yxx5w1E3TSYoyukl21sY6/1pAQ4JQUIvNi5yy1ZnzHXQLCcE0nNZK4T3LlSYt&#10;Tt/oME2jRYAtmKvIimHf3cYtwPfBlMaYoZIu9yj5jRKdm7dCIhmY7Sj6iWMoTpTtHJXvs8ELIoOJ&#10;xBQGo+w5I+W3Rj02mIk4moNhl/Vfow3oGBG0HwybWoN9LuouVdnht1V3tYayb6HcYO8tdEvhDD+t&#10;kbcz5vwls7gF2CvcbH+BH6kACYZeoqQC+/G5+4DH4UQtJS1uFZL/YcmsoES90Ti202w8DmsYD+P9&#10;wxEe7GPN7WONXjYngA3M8A0xPIoB79VWlBaaG3wA5iEqqpjmGLug3Nvt4cR3245PCBfzeYTh6hnm&#10;z/SV4cF5YDVMzPX6hlnTT5/HuT2H7Qay/MkQdthgqWG+9CDrOKE7Xnu+cW3jjPdPTHgXHp8javcQ&#10;zn4DAAD//wMAUEsDBBQABgAIAAAAIQCxNLAJ3AAAAAkBAAAPAAAAZHJzL2Rvd25yZXYueG1sTI/B&#10;TsMwEETvSPyDtUjcWgdo0iqNUwESFy6opR/gxEscNV5HtpOGv2c5wXFnRrNvqsPiBjFjiL0nBQ/r&#10;DARS601PnYLz59tqByImTUYPnlDBN0Y41Lc3lS6Nv9IR51PqBJdQLLUCm9JYShlbi07HtR+R2Pvy&#10;wenEZ+ikCfrK5W6Qj1lWSKd74g9Wj/hqsb2cJqcgD3o6p6FYPia7eU9z/+Iad1Tq/m553oNIuKS/&#10;MPziMzrUzNT4iUwUg4JVzlOSgqdtAYL9bb5hoeHgLitA1pX8v6D+AQAA//8DAFBLAQItABQABgAI&#10;AAAAIQC2gziS/gAAAOEBAAATAAAAAAAAAAAAAAAAAAAAAABbQ29udGVudF9UeXBlc10ueG1sUEsB&#10;Ai0AFAAGAAgAAAAhADj9If/WAAAAlAEAAAsAAAAAAAAAAAAAAAAALwEAAF9yZWxzLy5yZWxzUEsB&#10;Ai0AFAAGAAgAAAAhAB8CdQKVAgAAUAUAAA4AAAAAAAAAAAAAAAAALgIAAGRycy9lMm9Eb2MueG1s&#10;UEsBAi0AFAAGAAgAAAAhALE0sAncAAAACQEAAA8AAAAAAAAAAAAAAAAA7wQAAGRycy9kb3ducmV2&#10;LnhtbFBLBQYAAAAABAAEAPMAAAD4BQAAAAA=&#10;" filled="f" strokecolor="black [3200]" strokeweight="1pt">
                <v:stroke dashstyle="1 1"/>
              </v:rect>
            </w:pict>
          </mc:Fallback>
        </mc:AlternateContent>
      </w:r>
    </w:p>
    <w:p w:rsidR="00207388" w:rsidRPr="00207388" w:rsidRDefault="00207388" w:rsidP="00113DD6">
      <w:pPr>
        <w:spacing w:line="240" w:lineRule="exact"/>
        <w:ind w:firstLineChars="100" w:firstLine="220"/>
        <w:rPr>
          <w:rFonts w:ascii="メイリオ" w:eastAsia="メイリオ" w:hAnsi="メイリオ" w:cs="メイリオ"/>
        </w:rPr>
      </w:pPr>
      <w:r w:rsidRPr="00207388">
        <w:rPr>
          <w:rFonts w:ascii="メイリオ" w:eastAsia="メイリオ" w:hAnsi="メイリオ" w:cs="メイリオ" w:hint="eastAsia"/>
        </w:rPr>
        <w:t>・</w:t>
      </w:r>
      <w:r w:rsidR="00D6490D">
        <w:rPr>
          <w:rFonts w:ascii="メイリオ" w:eastAsia="メイリオ" w:hAnsi="メイリオ" w:cs="メイリオ" w:hint="eastAsia"/>
        </w:rPr>
        <w:t>多視点映像教材</w:t>
      </w:r>
      <w:r w:rsidR="00D10C9E">
        <w:rPr>
          <w:rFonts w:ascii="メイリオ" w:eastAsia="メイリオ" w:hAnsi="メイリオ" w:cs="メイリオ" w:hint="eastAsia"/>
        </w:rPr>
        <w:t>に</w:t>
      </w:r>
      <w:r w:rsidRPr="00207388">
        <w:rPr>
          <w:rFonts w:ascii="メイリオ" w:eastAsia="メイリオ" w:hAnsi="メイリオ" w:cs="メイリオ" w:hint="eastAsia"/>
        </w:rPr>
        <w:t>ついて説明できる</w:t>
      </w:r>
      <w:r w:rsidR="00130F50">
        <w:rPr>
          <w:rFonts w:ascii="メイリオ" w:eastAsia="メイリオ" w:hAnsi="メイリオ" w:cs="メイリオ" w:hint="eastAsia"/>
        </w:rPr>
        <w:t>．</w:t>
      </w:r>
    </w:p>
    <w:p w:rsidR="00207388" w:rsidRDefault="00207388" w:rsidP="00113DD6">
      <w:pPr>
        <w:spacing w:line="240" w:lineRule="exact"/>
        <w:ind w:firstLineChars="100" w:firstLine="220"/>
        <w:rPr>
          <w:rFonts w:ascii="メイリオ" w:eastAsia="メイリオ" w:hAnsi="メイリオ" w:cs="メイリオ"/>
        </w:rPr>
      </w:pPr>
      <w:r w:rsidRPr="00207388">
        <w:rPr>
          <w:rFonts w:ascii="メイリオ" w:eastAsia="メイリオ" w:hAnsi="メイリオ" w:cs="メイリオ" w:hint="eastAsia"/>
        </w:rPr>
        <w:t>・</w:t>
      </w:r>
      <w:r w:rsidR="00D6490D">
        <w:rPr>
          <w:rFonts w:ascii="メイリオ" w:eastAsia="メイリオ" w:hAnsi="メイリオ" w:cs="メイリオ" w:hint="eastAsia"/>
        </w:rPr>
        <w:t>多視点映像教材の教育利用について具体例を示して</w:t>
      </w:r>
      <w:r w:rsidRPr="00207388">
        <w:rPr>
          <w:rFonts w:ascii="メイリオ" w:eastAsia="メイリオ" w:hAnsi="メイリオ" w:cs="メイリオ" w:hint="eastAsia"/>
        </w:rPr>
        <w:t>説明できる</w:t>
      </w:r>
      <w:r w:rsidR="00130F50">
        <w:rPr>
          <w:rFonts w:ascii="メイリオ" w:eastAsia="メイリオ" w:hAnsi="メイリオ" w:cs="メイリオ" w:hint="eastAsia"/>
        </w:rPr>
        <w:t>．</w:t>
      </w:r>
    </w:p>
    <w:p w:rsidR="00207388" w:rsidRPr="00826826" w:rsidRDefault="00874AF3" w:rsidP="00826826">
      <w:pPr>
        <w:spacing w:line="240" w:lineRule="exact"/>
        <w:ind w:firstLineChars="100" w:firstLine="220"/>
        <w:rPr>
          <w:rFonts w:ascii="メイリオ" w:eastAsia="メイリオ" w:hAnsi="メイリオ" w:cs="メイリオ"/>
        </w:rPr>
      </w:pPr>
      <w:r>
        <w:rPr>
          <w:rFonts w:ascii="メイリオ" w:eastAsia="メイリオ" w:hAnsi="メイリオ" w:cs="メイリオ" w:hint="eastAsia"/>
        </w:rPr>
        <w:t>・多視点映像教材と複眼的思考法との関係について説明できる。</w:t>
      </w:r>
    </w:p>
    <w:p w:rsidR="009F3ED1" w:rsidRDefault="009F3ED1" w:rsidP="003366C3">
      <w:pPr>
        <w:pStyle w:val="a4"/>
        <w:rPr>
          <w:rFonts w:ascii="メイリオ" w:eastAsia="メイリオ" w:hAnsi="メイリオ" w:cs="メイリオ"/>
          <w:b/>
          <w:bCs/>
          <w:color w:val="auto"/>
          <w:sz w:val="22"/>
          <w:szCs w:val="22"/>
        </w:rPr>
      </w:pPr>
    </w:p>
    <w:p w:rsidR="003366C3" w:rsidRPr="006404E9" w:rsidRDefault="003366C3" w:rsidP="003366C3">
      <w:pPr>
        <w:pStyle w:val="a4"/>
        <w:rPr>
          <w:rFonts w:ascii="メイリオ" w:eastAsia="メイリオ" w:hAnsi="メイリオ" w:cs="メイリオ"/>
          <w:b/>
        </w:rPr>
      </w:pPr>
      <w:r w:rsidRPr="006404E9">
        <w:rPr>
          <w:rFonts w:ascii="メイリオ" w:eastAsia="メイリオ" w:hAnsi="メイリオ" w:cs="メイリオ" w:hint="eastAsia"/>
          <w:b/>
          <w:bCs/>
          <w:color w:val="auto"/>
          <w:sz w:val="22"/>
          <w:szCs w:val="22"/>
        </w:rPr>
        <w:t>１．</w:t>
      </w:r>
      <w:r w:rsidR="008108B7">
        <w:rPr>
          <w:rFonts w:ascii="メイリオ" w:eastAsia="メイリオ" w:hAnsi="メイリオ" w:cs="メイリオ" w:hint="eastAsia"/>
          <w:b/>
          <w:bCs/>
          <w:color w:val="auto"/>
          <w:sz w:val="22"/>
          <w:szCs w:val="22"/>
        </w:rPr>
        <w:t>多視点映像教材について</w:t>
      </w:r>
    </w:p>
    <w:p w:rsidR="003366C3" w:rsidRPr="004967EB" w:rsidRDefault="003366C3" w:rsidP="008108B7">
      <w:pPr>
        <w:spacing w:line="400" w:lineRule="exact"/>
        <w:rPr>
          <w:rFonts w:ascii="メイリオ" w:eastAsia="メイリオ" w:hAnsi="メイリオ" w:cs="メイリオ"/>
          <w:sz w:val="21"/>
          <w:u w:val="single"/>
        </w:rPr>
      </w:pPr>
      <w:r w:rsidRPr="00E847FA">
        <w:rPr>
          <w:rFonts w:ascii="メイリオ" w:eastAsia="メイリオ" w:hAnsi="メイリオ" w:cs="メイリオ" w:hint="eastAsia"/>
        </w:rPr>
        <w:t xml:space="preserve">　</w:t>
      </w:r>
      <w:r w:rsidR="008108B7" w:rsidRPr="008108B7">
        <w:rPr>
          <w:rFonts w:ascii="メイリオ" w:eastAsia="メイリオ" w:hAnsi="メイリオ" w:cs="メイリオ" w:hint="eastAsia"/>
          <w:sz w:val="21"/>
        </w:rPr>
        <w:t>最近の情報技術等の進展に伴い，多様な学習者に対応した多方向から撮影した教材化の開発がなされてきた．また，高品位で大容量の記録も安価で可能になり，また大容量記憶装置や高速ネットワークが急速に進み，映像教材も高品位で大容量の配信が可能になった．従来の学習教材の撮影方法や記録方法は，単方向からの撮影・記録が主なものであり，撮影方向には教材作成者の撮影意図が多く反映されていた．今後，多様な学習者に対応した映像の教材化を考えると，これまでの単方向を主として撮影・記録されてきたものから，多様な視点で教材を提示することが必要となる．そこで，本研究は，</w:t>
      </w:r>
      <w:r w:rsidR="008108B7" w:rsidRPr="004967EB">
        <w:rPr>
          <w:rFonts w:ascii="メイリオ" w:eastAsia="メイリオ" w:hAnsi="メイリオ" w:cs="メイリオ" w:hint="eastAsia"/>
          <w:sz w:val="21"/>
          <w:u w:val="single"/>
        </w:rPr>
        <w:t>学習教材を多方向同時撮影することにより多視点映像として教材化し，多視点映像教材の教育利用・研究での課題について</w:t>
      </w:r>
      <w:r w:rsidR="004967EB">
        <w:rPr>
          <w:rFonts w:ascii="メイリオ" w:eastAsia="メイリオ" w:hAnsi="メイリオ" w:cs="メイリオ" w:hint="eastAsia"/>
          <w:sz w:val="21"/>
          <w:u w:val="single"/>
        </w:rPr>
        <w:t>考える</w:t>
      </w:r>
      <w:r w:rsidR="008108B7" w:rsidRPr="008108B7">
        <w:rPr>
          <w:rFonts w:ascii="メイリオ" w:eastAsia="メイリオ" w:hAnsi="メイリオ" w:cs="メイリオ" w:hint="eastAsia"/>
          <w:sz w:val="21"/>
        </w:rPr>
        <w:t>．</w:t>
      </w:r>
    </w:p>
    <w:p w:rsidR="003366C3" w:rsidRPr="004517E5" w:rsidRDefault="00106AD3" w:rsidP="003366C3">
      <w:r>
        <w:rPr>
          <w:rFonts w:ascii="メイリオ" w:eastAsia="メイリオ" w:hAnsi="メイリオ" w:cs="メイリオ"/>
          <w:b/>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8.25pt;margin-top:7.7pt;width:243.7pt;height:190.45pt;z-index:-251740160" wrapcoords="-66 0 -66 21515 21600 21515 21600 0 -66 0">
            <v:imagedata r:id="rId13" o:title=""/>
            <w10:wrap type="tight" side="left"/>
          </v:shape>
          <o:OLEObject Type="Embed" ProgID="PowerPoint.Slide.8" ShapeID="_x0000_s1026" DrawAspect="Content" ObjectID="_1701601242" r:id="rId14"/>
        </w:object>
      </w:r>
      <w:r w:rsidR="00E847FA" w:rsidRPr="006404E9">
        <w:rPr>
          <w:rFonts w:ascii="メイリオ" w:eastAsia="メイリオ" w:hAnsi="メイリオ" w:cs="メイリオ" w:hint="eastAsia"/>
          <w:b/>
        </w:rPr>
        <w:t>２．</w:t>
      </w:r>
      <w:r w:rsidR="008108B7">
        <w:rPr>
          <w:rFonts w:ascii="メイリオ" w:eastAsia="メイリオ" w:hAnsi="メイリオ" w:cs="メイリオ" w:hint="eastAsia"/>
          <w:b/>
        </w:rPr>
        <w:t>多視点映像</w:t>
      </w:r>
      <w:r w:rsidR="00210E56">
        <w:rPr>
          <w:rFonts w:ascii="メイリオ" w:eastAsia="メイリオ" w:hAnsi="メイリオ" w:cs="メイリオ" w:hint="eastAsia"/>
          <w:b/>
        </w:rPr>
        <w:t>教材</w:t>
      </w:r>
    </w:p>
    <w:p w:rsidR="00210E56" w:rsidRDefault="00106B04" w:rsidP="00106B04">
      <w:pPr>
        <w:spacing w:line="400" w:lineRule="exact"/>
        <w:ind w:firstLineChars="100" w:firstLine="210"/>
        <w:rPr>
          <w:rFonts w:ascii="メイリオ" w:eastAsia="メイリオ" w:hAnsi="メイリオ" w:cs="メイリオ"/>
          <w:sz w:val="21"/>
        </w:rPr>
      </w:pPr>
      <w:r>
        <w:rPr>
          <w:rFonts w:ascii="メイリオ" w:eastAsia="メイリオ" w:hAnsi="メイリオ" w:cs="メイリオ" w:hint="eastAsia"/>
          <w:noProof/>
          <w:sz w:val="21"/>
        </w:rPr>
        <mc:AlternateContent>
          <mc:Choice Requires="wps">
            <w:drawing>
              <wp:anchor distT="0" distB="0" distL="114300" distR="114300" simplePos="0" relativeHeight="251579392" behindDoc="0" locked="0" layoutInCell="1" allowOverlap="1">
                <wp:simplePos x="0" y="0"/>
                <wp:positionH relativeFrom="column">
                  <wp:posOffset>1778000</wp:posOffset>
                </wp:positionH>
                <wp:positionV relativeFrom="paragraph">
                  <wp:posOffset>1856740</wp:posOffset>
                </wp:positionV>
                <wp:extent cx="3009900" cy="304800"/>
                <wp:effectExtent l="0" t="0" r="0" b="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3009900" cy="304800"/>
                        </a:xfrm>
                        <a:prstGeom prst="rect">
                          <a:avLst/>
                        </a:prstGeom>
                        <a:solidFill>
                          <a:schemeClr val="bg1"/>
                        </a:solidFill>
                        <a:ln w="6350">
                          <a:noFill/>
                        </a:ln>
                      </wps:spPr>
                      <wps:txbx>
                        <w:txbxContent>
                          <w:p w:rsidR="001339A9" w:rsidRPr="00106B04" w:rsidRDefault="001339A9" w:rsidP="00106B04">
                            <w:pPr>
                              <w:jc w:val="center"/>
                              <w:rPr>
                                <w:rFonts w:ascii="メイリオ" w:eastAsia="メイリオ" w:hAnsi="メイリオ"/>
                                <w:sz w:val="21"/>
                              </w:rPr>
                            </w:pPr>
                            <w:r w:rsidRPr="00106B04">
                              <w:rPr>
                                <w:rFonts w:ascii="メイリオ" w:eastAsia="メイリオ" w:hAnsi="メイリオ" w:hint="eastAsia"/>
                                <w:sz w:val="21"/>
                              </w:rPr>
                              <w:t>図</w:t>
                            </w:r>
                            <w:r w:rsidRPr="00106B04">
                              <w:rPr>
                                <w:rFonts w:ascii="メイリオ" w:eastAsia="メイリオ" w:hAnsi="メイリオ"/>
                                <w:sz w:val="21"/>
                              </w:rPr>
                              <w:t xml:space="preserve">１　</w:t>
                            </w:r>
                            <w:r w:rsidRPr="00106B04">
                              <w:rPr>
                                <w:rFonts w:ascii="メイリオ" w:eastAsia="メイリオ" w:hAnsi="メイリオ" w:hint="eastAsia"/>
                                <w:sz w:val="21"/>
                              </w:rPr>
                              <w:t>多視点</w:t>
                            </w:r>
                            <w:r w:rsidRPr="00106B04">
                              <w:rPr>
                                <w:rFonts w:ascii="メイリオ" w:eastAsia="メイリオ" w:hAnsi="メイリオ"/>
                                <w:sz w:val="21"/>
                              </w:rPr>
                              <w:t>映像</w:t>
                            </w:r>
                            <w:r w:rsidRPr="00106B04">
                              <w:rPr>
                                <w:rFonts w:ascii="メイリオ" w:eastAsia="メイリオ" w:hAnsi="メイリオ" w:hint="eastAsia"/>
                                <w:sz w:val="21"/>
                              </w:rPr>
                              <w:t>撮影</w:t>
                            </w:r>
                            <w:r w:rsidRPr="00106B04">
                              <w:rPr>
                                <w:rFonts w:ascii="メイリオ" w:eastAsia="メイリオ" w:hAnsi="メイリオ"/>
                                <w:sz w:val="21"/>
                              </w:rPr>
                              <w:t>装置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140pt;margin-top:146.2pt;width:237pt;height:24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ehYwIAAJIEAAAOAAAAZHJzL2Uyb0RvYy54bWysVM2O2jAQvlfqO1i+l4Sf3QIirCgrqkpo&#10;dyW22rNxHIjkeFzbkNAjSFUfoq9Q9dznyYt07ABLtz1VvTgznh/PfN9MRjdVIclWGJuDSmi7FVMi&#10;FIc0V6uEfnycvelTYh1TKZOgREJ3wtKb8etXo1IPRQfWIFNhCCZRdljqhK6d08MosnwtCmZboIVC&#10;YwamYA5Vs4pSw0rMXsioE8fXUQkm1Qa4sBZvbxsjHYf8WSa4u88yKxyRCcXaXDhNOJf+jMYjNlwZ&#10;ptc5P5bB/qGKguUKHz2numWOkY3J/0hV5NyAhcy1OBQRZFnORegBu2nHL7pZrJkWoRcEx+ozTPb/&#10;peV32wdD8hS5o0SxAimqD1/q/fd6/7M+fCX14Vt9ONT7H6iTtoer1HaIUQuNca56B5UPPd5bvPQo&#10;VJkp/Bf7I2hH4HdnsEXlCMfLbhwPBjGaONq6ca+PMqaJnqO1se69gIJ4IaEGyQwYs+3cusb15OIf&#10;syDzdJZLGRQ/QGIqDdkypH65CjVi8t+8pCJlQq+7V3FIrMCHN5mlwlp8r01PXnLVsgpQdfunhpeQ&#10;7hAHA81gWc1nORY7Z9Y9MIOThP3hdrh7PDIJ+BgcJUrWYD7/7d77I8FopaTEyUyo/bRhRlAiPyik&#10;ftDu9fwoB6V39baDirm0LC8talNMARFAerG6IHp/J09iZqB4wiWa+FfRxBTHtxPqTuLUNfuCS8jF&#10;ZBKccHg1c3O10Nyn9oh7Kh6rJ2b0kS+HTN/BaYbZ8AVtja+PVDDZOMjywKkHukH1iD8OfpiK45L6&#10;zbrUg9fzr2T8CwAA//8DAFBLAwQUAAYACAAAACEAuYOmUd4AAAALAQAADwAAAGRycy9kb3ducmV2&#10;LnhtbEyPzU7DMBCE70i8g7VI3KhNSKGEOFVB9IyacODoxksSGq+j2G1Dnp7lBLf9Gc18k68n14sT&#10;jqHzpOF2oUAg1d521Gh4r7Y3KxAhGrKm94QavjHAuri8yE1m/Zl2eCpjI9iEQmY0tDEOmZShbtGZ&#10;sPADEv8+/ehM5HVspB3Nmc1dLxOl7qUzHXFCawZ8abE+lEfHub56PcybKKttjeWzXc5fbx+z1tdX&#10;0+YJRMQp/onhF5/RoWCmvT+SDaLXkKwUd4k8PCYpCFY8LFO+7DXcpSoFWeTyf4fiBwAA//8DAFBL&#10;AQItABQABgAIAAAAIQC2gziS/gAAAOEBAAATAAAAAAAAAAAAAAAAAAAAAABbQ29udGVudF9UeXBl&#10;c10ueG1sUEsBAi0AFAAGAAgAAAAhADj9If/WAAAAlAEAAAsAAAAAAAAAAAAAAAAALwEAAF9yZWxz&#10;Ly5yZWxzUEsBAi0AFAAGAAgAAAAhAOmct6FjAgAAkgQAAA4AAAAAAAAAAAAAAAAALgIAAGRycy9l&#10;Mm9Eb2MueG1sUEsBAi0AFAAGAAgAAAAhALmDplHeAAAACwEAAA8AAAAAAAAAAAAAAAAAvQQAAGRy&#10;cy9kb3ducmV2LnhtbFBLBQYAAAAABAAEAPMAAADIBQAAAAA=&#10;" fillcolor="white [3212]" stroked="f" strokeweight=".5pt">
                <v:textbox>
                  <w:txbxContent>
                    <w:p w:rsidR="001339A9" w:rsidRPr="00106B04" w:rsidRDefault="001339A9" w:rsidP="00106B04">
                      <w:pPr>
                        <w:jc w:val="center"/>
                        <w:rPr>
                          <w:rFonts w:ascii="メイリオ" w:eastAsia="メイリオ" w:hAnsi="メイリオ"/>
                          <w:sz w:val="21"/>
                        </w:rPr>
                      </w:pPr>
                      <w:r w:rsidRPr="00106B04">
                        <w:rPr>
                          <w:rFonts w:ascii="メイリオ" w:eastAsia="メイリオ" w:hAnsi="メイリオ" w:hint="eastAsia"/>
                          <w:sz w:val="21"/>
                        </w:rPr>
                        <w:t>図</w:t>
                      </w:r>
                      <w:r w:rsidRPr="00106B04">
                        <w:rPr>
                          <w:rFonts w:ascii="メイリオ" w:eastAsia="メイリオ" w:hAnsi="メイリオ"/>
                          <w:sz w:val="21"/>
                        </w:rPr>
                        <w:t xml:space="preserve">１　</w:t>
                      </w:r>
                      <w:r w:rsidRPr="00106B04">
                        <w:rPr>
                          <w:rFonts w:ascii="メイリオ" w:eastAsia="メイリオ" w:hAnsi="メイリオ" w:hint="eastAsia"/>
                          <w:sz w:val="21"/>
                        </w:rPr>
                        <w:t>多視点</w:t>
                      </w:r>
                      <w:r w:rsidRPr="00106B04">
                        <w:rPr>
                          <w:rFonts w:ascii="メイリオ" w:eastAsia="メイリオ" w:hAnsi="メイリオ"/>
                          <w:sz w:val="21"/>
                        </w:rPr>
                        <w:t>映像</w:t>
                      </w:r>
                      <w:r w:rsidRPr="00106B04">
                        <w:rPr>
                          <w:rFonts w:ascii="メイリオ" w:eastAsia="メイリオ" w:hAnsi="メイリオ" w:hint="eastAsia"/>
                          <w:sz w:val="21"/>
                        </w:rPr>
                        <w:t>撮影</w:t>
                      </w:r>
                      <w:r w:rsidRPr="00106B04">
                        <w:rPr>
                          <w:rFonts w:ascii="メイリオ" w:eastAsia="メイリオ" w:hAnsi="メイリオ"/>
                          <w:sz w:val="21"/>
                        </w:rPr>
                        <w:t>装置</w:t>
                      </w:r>
                    </w:p>
                  </w:txbxContent>
                </v:textbox>
                <w10:wrap type="square"/>
              </v:shape>
            </w:pict>
          </mc:Fallback>
        </mc:AlternateContent>
      </w:r>
      <w:r w:rsidR="008108B7">
        <w:rPr>
          <w:rFonts w:ascii="メイリオ" w:eastAsia="メイリオ" w:hAnsi="メイリオ" w:cs="メイリオ" w:hint="eastAsia"/>
          <w:sz w:val="21"/>
        </w:rPr>
        <w:t>多</w:t>
      </w:r>
      <w:r w:rsidR="008108B7" w:rsidRPr="008108B7">
        <w:rPr>
          <w:rFonts w:ascii="メイリオ" w:eastAsia="メイリオ" w:hAnsi="メイリオ" w:cs="メイリオ" w:hint="eastAsia"/>
          <w:sz w:val="21"/>
        </w:rPr>
        <w:t>視点映像とは，図１のように，ある撮影対象を多数のカメラで同時に撮影した図２のような映像データである．例えば，スポーツ中継において，野球の投手を，スタンド側から，バックネット裏側から，ベンチ方向からなど，様々な場所</w:t>
      </w: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Pr="00834C03" w:rsidRDefault="00106AD3" w:rsidP="00106B04">
      <w:pPr>
        <w:spacing w:line="400" w:lineRule="exact"/>
        <w:ind w:firstLineChars="100" w:firstLine="220"/>
        <w:rPr>
          <w:rFonts w:ascii="メイリオ" w:eastAsia="メイリオ" w:hAnsi="メイリオ" w:cs="メイリオ"/>
          <w:sz w:val="21"/>
        </w:rPr>
      </w:pPr>
      <w:r>
        <w:rPr>
          <w:noProof/>
        </w:rPr>
        <w:pict>
          <v:shape id="_x0000_s1251" type="#_x0000_t75" style="position:absolute;left:0;text-align:left;margin-left:10.8pt;margin-top:14.85pt;width:83.35pt;height:83.35pt;z-index:252277760;mso-position-horizontal-relative:text;mso-position-vertical-relative:text">
            <v:imagedata r:id="rId15" o:title="qr20211018134817825"/>
          </v:shape>
        </w:pict>
      </w: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834C03" w:rsidP="00106B04">
      <w:pPr>
        <w:spacing w:line="400" w:lineRule="exact"/>
        <w:ind w:firstLineChars="100" w:firstLine="210"/>
        <w:rPr>
          <w:rFonts w:ascii="メイリオ" w:eastAsia="メイリオ" w:hAnsi="メイリオ" w:cs="メイリオ"/>
          <w:sz w:val="21"/>
        </w:rPr>
      </w:pPr>
      <w:r>
        <w:rPr>
          <w:rFonts w:ascii="メイリオ" w:eastAsia="メイリオ" w:hAnsi="メイリオ" w:cs="メイリオ"/>
          <w:noProof/>
          <w:sz w:val="21"/>
        </w:rPr>
        <mc:AlternateContent>
          <mc:Choice Requires="wps">
            <w:drawing>
              <wp:anchor distT="0" distB="0" distL="114300" distR="114300" simplePos="0" relativeHeight="252278784" behindDoc="0" locked="0" layoutInCell="1" allowOverlap="1">
                <wp:simplePos x="0" y="0"/>
                <wp:positionH relativeFrom="column">
                  <wp:posOffset>43392</wp:posOffset>
                </wp:positionH>
                <wp:positionV relativeFrom="paragraph">
                  <wp:posOffset>117898</wp:posOffset>
                </wp:positionV>
                <wp:extent cx="1405467" cy="897467"/>
                <wp:effectExtent l="0" t="0" r="4445" b="0"/>
                <wp:wrapNone/>
                <wp:docPr id="44" name="テキスト ボックス 44"/>
                <wp:cNvGraphicFramePr/>
                <a:graphic xmlns:a="http://schemas.openxmlformats.org/drawingml/2006/main">
                  <a:graphicData uri="http://schemas.microsoft.com/office/word/2010/wordprocessingShape">
                    <wps:wsp>
                      <wps:cNvSpPr txBox="1"/>
                      <wps:spPr>
                        <a:xfrm>
                          <a:off x="0" y="0"/>
                          <a:ext cx="1405467" cy="897467"/>
                        </a:xfrm>
                        <a:prstGeom prst="rect">
                          <a:avLst/>
                        </a:prstGeom>
                        <a:solidFill>
                          <a:schemeClr val="lt1"/>
                        </a:solidFill>
                        <a:ln w="6350">
                          <a:noFill/>
                        </a:ln>
                      </wps:spPr>
                      <wps:txbx>
                        <w:txbxContent>
                          <w:p w:rsidR="001339A9" w:rsidRPr="00834C03" w:rsidRDefault="001339A9">
                            <w:pPr>
                              <w:rPr>
                                <w:rFonts w:ascii="メイリオ" w:eastAsia="メイリオ" w:hAnsi="メイリオ"/>
                                <w:sz w:val="18"/>
                              </w:rPr>
                            </w:pPr>
                            <w:r w:rsidRPr="00834C03">
                              <w:rPr>
                                <w:rFonts w:ascii="メイリオ" w:eastAsia="メイリオ" w:hAnsi="メイリオ" w:hint="eastAsia"/>
                                <w:sz w:val="18"/>
                              </w:rPr>
                              <w:t>学習者の目的に</w:t>
                            </w:r>
                            <w:r w:rsidRPr="00834C03">
                              <w:rPr>
                                <w:rFonts w:ascii="メイリオ" w:eastAsia="メイリオ" w:hAnsi="メイリオ"/>
                                <w:sz w:val="18"/>
                              </w:rPr>
                              <w:t>応じた多視点映像教材の開発研究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4" o:spid="_x0000_s1027" type="#_x0000_t202" style="position:absolute;left:0;text-align:left;margin-left:3.4pt;margin-top:9.3pt;width:110.65pt;height:70.65pt;z-index:25227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H7ZgIAAJQEAAAOAAAAZHJzL2Uyb0RvYy54bWysVM1uGjEQvlfqO1i+lwWykIBYIkpEVSlK&#10;IpEqZ+P1wkpej2sbdukRpKgP0Veoeu7z7It07AVC056qXrwznh/PfN/Mjq6rQpKNMDYHldBOq02J&#10;UBzSXC0T+ulx9u6KEuuYSpkEJRK6FZZej9++GZV6KLqwApkKQzCJssNSJ3TlnB5GkeUrUTDbAi0U&#10;GjMwBXOommWUGlZi9kJG3Xa7H5VgUm2AC2vx9qYx0nHIn2WCu/sss8IRmVCszYXThHPhz2g8YsOl&#10;YXqV80MZ7B+qKFiu8NFTqhvmGFmb/I9URc4NWMhci0MRQZblXIQesJtO+1U38xXTIvSC4Fh9gsn+&#10;v7T8bvNgSJ4mNI4pUaxAjur9c737Xu9+1vuvpN5/q/f7evcDdYI+CFip7RDj5hojXfUeKiT+eG/x&#10;0uNQZabwX+yQoB2h357gFpUj3AfF7V7cv6SEo+1qcOllTB+9RGtj3QcBBfFCQg3SGVBmm1vrGtej&#10;i3/MgszTWS5lUPwIiak0ZMOQfOlCjZj8Ny+pSJnQ/kWvHRIr8OFNZqmwFt9r05OXXLWoAlgXg2PD&#10;C0i3iIOBZrSs5rMci71l1j0wg7OEreN+uHs8Mgn4GBwkSlZgvvzt3vsjxWilpMTZTKj9vGZGUCI/&#10;KiR/0IljP8xBiXuXXVTMuWVxblHrYgqIQAc3UfMgen8nj2JmoHjCNZr4V9HEFMe3E+qO4tQ1G4Nr&#10;yMVkEpxwfDVzt2quuU/tEfdUPFZPzOgDXw6ZvoPjFLPhK9oaXx+pYLJ2kOWBUw90g+oBfxz9MBWH&#10;NfW7da4Hr5efyfgXAAAA//8DAFBLAwQUAAYACAAAACEA+xUSCeAAAAAIAQAADwAAAGRycy9kb3du&#10;cmV2LnhtbEyPzU7DMBCE70i8g7VIXBB1mqohDXEqhPiRuNG0IG5uvCQR8TqK3SS8PcsJjjOzmvk2&#10;3862EyMOvnWkYLmIQCBVzrRUK9iXj9cpCB80Gd05QgXf6GFbnJ/lOjNuolccd6EWXEI+0wqaEPpM&#10;Sl81aLVfuB6Js083WB1YDrU0g5643HYyjqJEWt0SLzS6x/sGq6/dySr4uKrfX/z8dJhW61X/8DyW&#10;N2+mVOryYr67BRFwDn/H8IvP6FAw09GdyHjRKUgYPLCdJiA4juN0CeLIxnqzAVnk8v8DxQ8AAAD/&#10;/wMAUEsBAi0AFAAGAAgAAAAhALaDOJL+AAAA4QEAABMAAAAAAAAAAAAAAAAAAAAAAFtDb250ZW50&#10;X1R5cGVzXS54bWxQSwECLQAUAAYACAAAACEAOP0h/9YAAACUAQAACwAAAAAAAAAAAAAAAAAvAQAA&#10;X3JlbHMvLnJlbHNQSwECLQAUAAYACAAAACEAh7oR+2YCAACUBAAADgAAAAAAAAAAAAAAAAAuAgAA&#10;ZHJzL2Uyb0RvYy54bWxQSwECLQAUAAYACAAAACEA+xUSCeAAAAAIAQAADwAAAAAAAAAAAAAAAADA&#10;BAAAZHJzL2Rvd25yZXYueG1sUEsFBgAAAAAEAAQA8wAAAM0FAAAAAA==&#10;" fillcolor="white [3201]" stroked="f" strokeweight=".5pt">
                <v:textbox>
                  <w:txbxContent>
                    <w:p w:rsidR="001339A9" w:rsidRPr="00834C03" w:rsidRDefault="001339A9">
                      <w:pPr>
                        <w:rPr>
                          <w:rFonts w:ascii="メイリオ" w:eastAsia="メイリオ" w:hAnsi="メイリオ"/>
                          <w:sz w:val="18"/>
                        </w:rPr>
                      </w:pPr>
                      <w:r w:rsidRPr="00834C03">
                        <w:rPr>
                          <w:rFonts w:ascii="メイリオ" w:eastAsia="メイリオ" w:hAnsi="メイリオ" w:hint="eastAsia"/>
                          <w:sz w:val="18"/>
                        </w:rPr>
                        <w:t>学習者の目的に</w:t>
                      </w:r>
                      <w:r w:rsidRPr="00834C03">
                        <w:rPr>
                          <w:rFonts w:ascii="メイリオ" w:eastAsia="メイリオ" w:hAnsi="メイリオ"/>
                          <w:sz w:val="18"/>
                        </w:rPr>
                        <w:t>応じた多視点映像教材の開発研究</w:t>
                      </w:r>
                    </w:p>
                  </w:txbxContent>
                </v:textbox>
              </v:shape>
            </w:pict>
          </mc:Fallback>
        </mc:AlternateContent>
      </w: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113DD6" w:rsidRDefault="00113DD6" w:rsidP="00106B04">
      <w:pPr>
        <w:spacing w:line="400" w:lineRule="exact"/>
        <w:ind w:firstLineChars="100" w:firstLine="210"/>
        <w:rPr>
          <w:rFonts w:ascii="メイリオ" w:eastAsia="メイリオ" w:hAnsi="メイリオ" w:cs="メイリオ"/>
          <w:sz w:val="21"/>
        </w:rPr>
      </w:pPr>
    </w:p>
    <w:p w:rsidR="00B83511" w:rsidRDefault="00106AD3" w:rsidP="00776FEF">
      <w:pPr>
        <w:spacing w:line="400" w:lineRule="exact"/>
        <w:rPr>
          <w:rFonts w:ascii="メイリオ" w:eastAsia="メイリオ" w:hAnsi="メイリオ"/>
          <w:sz w:val="21"/>
          <w:szCs w:val="21"/>
        </w:rPr>
      </w:pPr>
      <w:r>
        <w:rPr>
          <w:rFonts w:ascii="メイリオ" w:eastAsia="メイリオ" w:hAnsi="メイリオ" w:cs="メイリオ"/>
          <w:noProof/>
          <w:sz w:val="21"/>
        </w:rPr>
        <w:object w:dxaOrig="1440" w:dyaOrig="1440">
          <v:shape id="_x0000_s1027" type="#_x0000_t75" style="position:absolute;margin-left:146.55pt;margin-top:108.6pt;width:233.2pt;height:186.75pt;z-index:251577344">
            <v:imagedata r:id="rId16" o:title=""/>
            <w10:wrap type="square" side="left"/>
          </v:shape>
          <o:OLEObject Type="Embed" ProgID="PowerPoint.Slide.8" ShapeID="_x0000_s1027" DrawAspect="Content" ObjectID="_1701601243" r:id="rId17"/>
        </w:object>
      </w:r>
      <w:r w:rsidR="008108B7" w:rsidRPr="008108B7">
        <w:rPr>
          <w:rFonts w:ascii="メイリオ" w:eastAsia="メイリオ" w:hAnsi="メイリオ" w:cs="メイリオ" w:hint="eastAsia"/>
          <w:sz w:val="21"/>
        </w:rPr>
        <w:t>から競技の様子を撮影した映像である．他の例としては，多数のビデオカメラ使用したビルの監視，運動会などで多数の保護者がビデオカメラで自分達の子供を撮影したような映像などが挙げられる．</w:t>
      </w:r>
      <w:r w:rsidR="00210E56">
        <w:rPr>
          <w:rFonts w:ascii="メイリオ" w:eastAsia="メイリオ" w:hAnsi="メイリオ" w:cs="メイリオ"/>
          <w:sz w:val="21"/>
        </w:rPr>
        <w:br/>
      </w:r>
      <w:r w:rsidR="00D10C9E">
        <w:rPr>
          <w:rFonts w:ascii="メイリオ" w:eastAsia="メイリオ" w:hAnsi="メイリオ" w:cs="メイリオ" w:hint="eastAsia"/>
          <w:sz w:val="21"/>
        </w:rPr>
        <w:t xml:space="preserve">　</w:t>
      </w:r>
      <w:r w:rsidR="008108B7" w:rsidRPr="008108B7">
        <w:rPr>
          <w:rFonts w:ascii="メイリオ" w:eastAsia="メイリオ" w:hAnsi="メイリオ" w:cs="メイリオ" w:hint="eastAsia"/>
          <w:sz w:val="21"/>
        </w:rPr>
        <w:t>多視点映像は，一台のカメラでは撮影できない同じ被写体を別のアングルから複数のカメラで撮影する方法であるが，多視点映像を扱う際の問題点として以下のような事が挙げられる．</w:t>
      </w:r>
      <w:r w:rsidR="00210E56">
        <w:rPr>
          <w:rFonts w:ascii="メイリオ" w:eastAsia="メイリオ" w:hAnsi="メイリオ" w:cs="メイリオ"/>
          <w:sz w:val="21"/>
        </w:rPr>
        <w:br/>
      </w:r>
      <w:r w:rsidR="008108B7" w:rsidRPr="008108B7">
        <w:rPr>
          <w:rFonts w:ascii="メイリオ" w:eastAsia="メイリオ" w:hAnsi="メイリオ" w:cs="メイリオ" w:hint="eastAsia"/>
          <w:sz w:val="21"/>
        </w:rPr>
        <w:t>①複数の場所から撮影してい</w:t>
      </w:r>
      <w:r w:rsidR="00776FEF">
        <w:rPr>
          <w:rFonts w:ascii="メイリオ" w:eastAsia="メイリオ" w:hAnsi="メイリオ" w:cs="メイリオ"/>
          <w:sz w:val="21"/>
        </w:rPr>
        <w:br/>
      </w:r>
      <w:r w:rsidR="00776FEF">
        <w:rPr>
          <w:rFonts w:ascii="メイリオ" w:eastAsia="メイリオ" w:hAnsi="メイリオ" w:cs="メイリオ" w:hint="eastAsia"/>
          <w:sz w:val="21"/>
        </w:rPr>
        <w:t xml:space="preserve"> </w:t>
      </w:r>
      <w:r w:rsidR="00776FEF">
        <w:rPr>
          <w:rFonts w:ascii="メイリオ" w:eastAsia="メイリオ" w:hAnsi="メイリオ" w:cs="メイリオ"/>
          <w:sz w:val="21"/>
        </w:rPr>
        <w:t xml:space="preserve"> </w:t>
      </w:r>
      <w:r w:rsidR="008108B7" w:rsidRPr="008108B7">
        <w:rPr>
          <w:rFonts w:ascii="メイリオ" w:eastAsia="メイリオ" w:hAnsi="メイリオ" w:cs="メイリオ" w:hint="eastAsia"/>
          <w:sz w:val="21"/>
        </w:rPr>
        <w:t>るので，各カメラの撮影場</w:t>
      </w:r>
      <w:r w:rsidR="00776FEF">
        <w:rPr>
          <w:rFonts w:ascii="メイリオ" w:eastAsia="メイリオ" w:hAnsi="メイリオ" w:cs="メイリオ"/>
          <w:sz w:val="21"/>
        </w:rPr>
        <w:br/>
      </w:r>
      <w:r w:rsidR="00776FEF">
        <w:rPr>
          <w:rFonts w:ascii="メイリオ" w:eastAsia="メイリオ" w:hAnsi="メイリオ" w:cs="メイリオ" w:hint="eastAsia"/>
          <w:sz w:val="21"/>
        </w:rPr>
        <w:t xml:space="preserve"> </w:t>
      </w:r>
      <w:r w:rsidR="00776FEF">
        <w:rPr>
          <w:rFonts w:ascii="メイリオ" w:eastAsia="メイリオ" w:hAnsi="メイリオ" w:cs="メイリオ"/>
          <w:sz w:val="21"/>
        </w:rPr>
        <w:t xml:space="preserve"> </w:t>
      </w:r>
      <w:r w:rsidR="008108B7" w:rsidRPr="008108B7">
        <w:rPr>
          <w:rFonts w:ascii="メイリオ" w:eastAsia="メイリオ" w:hAnsi="メイリオ" w:cs="メイリオ" w:hint="eastAsia"/>
          <w:sz w:val="21"/>
        </w:rPr>
        <w:t>所を把握するのが困難</w:t>
      </w:r>
      <w:r w:rsidR="00B83511">
        <w:rPr>
          <w:rFonts w:ascii="メイリオ" w:eastAsia="メイリオ" w:hAnsi="メイリオ" w:cs="メイリオ"/>
          <w:sz w:val="21"/>
        </w:rPr>
        <w:br/>
      </w:r>
      <w:r w:rsidR="008108B7" w:rsidRPr="008108B7">
        <w:rPr>
          <w:rFonts w:ascii="メイリオ" w:eastAsia="メイリオ" w:hAnsi="メイリオ" w:cs="メイリオ" w:hint="eastAsia"/>
          <w:sz w:val="21"/>
        </w:rPr>
        <w:t>②映像量が大量であるので，</w:t>
      </w:r>
      <w:r w:rsidR="00776FEF">
        <w:rPr>
          <w:rFonts w:ascii="メイリオ" w:eastAsia="メイリオ" w:hAnsi="メイリオ" w:cs="メイリオ"/>
          <w:sz w:val="21"/>
        </w:rPr>
        <w:br/>
      </w:r>
      <w:r w:rsidR="00776FEF">
        <w:rPr>
          <w:rFonts w:ascii="メイリオ" w:eastAsia="メイリオ" w:hAnsi="メイリオ" w:cs="メイリオ" w:hint="eastAsia"/>
          <w:sz w:val="21"/>
        </w:rPr>
        <w:t xml:space="preserve"> </w:t>
      </w:r>
      <w:r w:rsidR="00776FEF">
        <w:rPr>
          <w:rFonts w:ascii="メイリオ" w:eastAsia="メイリオ" w:hAnsi="メイリオ" w:cs="メイリオ"/>
          <w:sz w:val="21"/>
        </w:rPr>
        <w:t xml:space="preserve"> </w:t>
      </w:r>
      <w:r w:rsidR="008108B7" w:rsidRPr="008108B7">
        <w:rPr>
          <w:rFonts w:ascii="メイリオ" w:eastAsia="メイリオ" w:hAnsi="メイリオ" w:cs="メイリオ" w:hint="eastAsia"/>
          <w:sz w:val="21"/>
        </w:rPr>
        <w:t>注釈付けや管理が困難</w:t>
      </w:r>
      <w:r w:rsidR="00B83511">
        <w:rPr>
          <w:rFonts w:ascii="メイリオ" w:eastAsia="メイリオ" w:hAnsi="メイリオ" w:cs="メイリオ"/>
          <w:sz w:val="21"/>
        </w:rPr>
        <w:br/>
      </w:r>
      <w:r w:rsidR="008108B7" w:rsidRPr="008108B7">
        <w:rPr>
          <w:rFonts w:ascii="メイリオ" w:eastAsia="メイリオ" w:hAnsi="メイリオ" w:cs="メイリオ" w:hint="eastAsia"/>
          <w:sz w:val="21"/>
        </w:rPr>
        <w:t>③多視点の映像データから必</w:t>
      </w:r>
      <w:r w:rsidR="00776FEF">
        <w:rPr>
          <w:rFonts w:ascii="メイリオ" w:eastAsia="メイリオ" w:hAnsi="メイリオ" w:cs="メイリオ"/>
          <w:sz w:val="21"/>
        </w:rPr>
        <w:br/>
      </w:r>
      <w:r w:rsidR="00776FEF">
        <w:rPr>
          <w:rFonts w:ascii="メイリオ" w:eastAsia="メイリオ" w:hAnsi="メイリオ" w:cs="メイリオ" w:hint="eastAsia"/>
          <w:sz w:val="21"/>
        </w:rPr>
        <w:t xml:space="preserve"> </w:t>
      </w:r>
      <w:r w:rsidR="00776FEF">
        <w:rPr>
          <w:rFonts w:ascii="メイリオ" w:eastAsia="メイリオ" w:hAnsi="メイリオ" w:cs="メイリオ"/>
          <w:sz w:val="21"/>
        </w:rPr>
        <w:t xml:space="preserve">  </w:t>
      </w:r>
      <w:r w:rsidR="008108B7" w:rsidRPr="008108B7">
        <w:rPr>
          <w:rFonts w:ascii="メイリオ" w:eastAsia="メイリオ" w:hAnsi="メイリオ" w:cs="メイリオ" w:hint="eastAsia"/>
          <w:sz w:val="21"/>
        </w:rPr>
        <w:t>要な映像を検索する方法が</w:t>
      </w:r>
      <w:r w:rsidR="00776FEF">
        <w:rPr>
          <w:rFonts w:ascii="メイリオ" w:eastAsia="メイリオ" w:hAnsi="メイリオ" w:cs="メイリオ"/>
          <w:sz w:val="21"/>
        </w:rPr>
        <w:br/>
      </w:r>
      <w:r w:rsidR="00776FEF">
        <w:rPr>
          <w:rFonts w:ascii="メイリオ" w:eastAsia="メイリオ" w:hAnsi="メイリオ" w:cs="メイリオ" w:hint="eastAsia"/>
          <w:sz w:val="21"/>
        </w:rPr>
        <w:t xml:space="preserve"> </w:t>
      </w:r>
      <w:r w:rsidR="00776FEF">
        <w:rPr>
          <w:rFonts w:ascii="メイリオ" w:eastAsia="メイリオ" w:hAnsi="メイリオ" w:cs="メイリオ"/>
          <w:sz w:val="21"/>
        </w:rPr>
        <w:t xml:space="preserve">  </w:t>
      </w:r>
      <w:r w:rsidR="008108B7" w:rsidRPr="008108B7">
        <w:rPr>
          <w:rFonts w:ascii="メイリオ" w:eastAsia="メイリオ" w:hAnsi="メイリオ" w:cs="メイリオ" w:hint="eastAsia"/>
          <w:sz w:val="21"/>
        </w:rPr>
        <w:t>困難</w:t>
      </w:r>
      <w:r w:rsidR="00B83511">
        <w:rPr>
          <w:rFonts w:ascii="メイリオ" w:eastAsia="メイリオ" w:hAnsi="メイリオ" w:cs="メイリオ"/>
          <w:sz w:val="21"/>
        </w:rPr>
        <w:br/>
      </w:r>
      <w:r w:rsidR="008108B7" w:rsidRPr="008108B7">
        <w:rPr>
          <w:rFonts w:ascii="メイリオ" w:eastAsia="メイリオ" w:hAnsi="メイリオ" w:cs="メイリオ" w:hint="eastAsia"/>
          <w:sz w:val="21"/>
        </w:rPr>
        <w:t>④自由視点映像を提示する方</w:t>
      </w:r>
      <w:r w:rsidR="00776FEF">
        <w:rPr>
          <w:rFonts w:ascii="メイリオ" w:eastAsia="メイリオ" w:hAnsi="メイリオ" w:cs="メイリオ"/>
          <w:sz w:val="21"/>
        </w:rPr>
        <w:br/>
      </w:r>
      <w:r w:rsidR="00776FEF">
        <w:rPr>
          <w:rFonts w:ascii="メイリオ" w:eastAsia="メイリオ" w:hAnsi="メイリオ" w:cs="メイリオ" w:hint="eastAsia"/>
          <w:sz w:val="21"/>
        </w:rPr>
        <w:t xml:space="preserve"> </w:t>
      </w:r>
      <w:r w:rsidR="00776FEF">
        <w:rPr>
          <w:rFonts w:ascii="メイリオ" w:eastAsia="メイリオ" w:hAnsi="メイリオ" w:cs="メイリオ"/>
          <w:sz w:val="21"/>
        </w:rPr>
        <w:t xml:space="preserve">  </w:t>
      </w:r>
      <w:r w:rsidR="008108B7" w:rsidRPr="008108B7">
        <w:rPr>
          <w:rFonts w:ascii="メイリオ" w:eastAsia="メイリオ" w:hAnsi="メイリオ" w:cs="メイリオ" w:hint="eastAsia"/>
          <w:sz w:val="21"/>
        </w:rPr>
        <w:t>法が困難</w:t>
      </w:r>
      <w:r w:rsidR="00B83511">
        <w:rPr>
          <w:rFonts w:ascii="メイリオ" w:eastAsia="メイリオ" w:hAnsi="メイリオ" w:cs="メイリオ"/>
          <w:sz w:val="21"/>
        </w:rPr>
        <w:br/>
      </w:r>
      <w:r w:rsidR="00D10C9E">
        <w:rPr>
          <w:rFonts w:ascii="メイリオ" w:eastAsia="メイリオ" w:hAnsi="メイリオ" w:cs="メイリオ" w:hint="eastAsia"/>
          <w:sz w:val="21"/>
        </w:rPr>
        <w:t xml:space="preserve">　</w:t>
      </w:r>
      <w:r w:rsidR="008108B7" w:rsidRPr="008108B7">
        <w:rPr>
          <w:rFonts w:ascii="メイリオ" w:eastAsia="メイリオ" w:hAnsi="メイリオ" w:cs="メイリオ" w:hint="eastAsia"/>
          <w:sz w:val="21"/>
        </w:rPr>
        <w:t>このため多視点の教材の作成には，多様な環境の中で，被写体の状況を確実に，事実に基づいて記録し，教材化すること．更にそれらの多視点映像教材を用いた授業や自己学習教材としての利用方法等の総合的な教材化の開発が，</w:t>
      </w:r>
      <w:r w:rsidR="00B83511">
        <w:rPr>
          <w:rFonts w:ascii="メイリオ" w:eastAsia="メイリオ" w:hAnsi="メイリオ" w:cs="メイリオ" w:hint="eastAsia"/>
          <w:sz w:val="21"/>
        </w:rPr>
        <w:t>複眼的思考法の教材</w:t>
      </w:r>
      <w:r w:rsidR="008108B7" w:rsidRPr="008108B7">
        <w:rPr>
          <w:rFonts w:ascii="メイリオ" w:eastAsia="メイリオ" w:hAnsi="メイリオ" w:cs="メイリオ" w:hint="eastAsia"/>
          <w:sz w:val="21"/>
        </w:rPr>
        <w:t>として重要である．</w:t>
      </w:r>
      <w:r w:rsidR="00D10C9E" w:rsidRPr="008108B7">
        <w:rPr>
          <w:rFonts w:ascii="メイリオ" w:eastAsia="メイリオ" w:hAnsi="メイリオ" w:cs="メイリオ"/>
        </w:rPr>
        <w:t xml:space="preserve"> </w:t>
      </w:r>
      <w:r w:rsidR="00776FEF">
        <w:rPr>
          <w:rFonts w:ascii="メイリオ" w:eastAsia="メイリオ" w:hAnsi="メイリオ" w:cs="メイリオ"/>
        </w:rPr>
        <w:br/>
      </w:r>
      <w:r w:rsidR="00B83511" w:rsidRPr="00B83511">
        <w:rPr>
          <w:rFonts w:ascii="メイリオ" w:eastAsia="メイリオ" w:hAnsi="メイリオ" w:hint="eastAsia"/>
          <w:b/>
          <w:sz w:val="21"/>
          <w:szCs w:val="21"/>
        </w:rPr>
        <w:t>複眼的思考法</w:t>
      </w:r>
      <w:r w:rsidR="00B83511">
        <w:rPr>
          <w:rFonts w:ascii="メイリオ" w:eastAsia="メイリオ" w:hAnsi="メイリオ"/>
          <w:sz w:val="21"/>
          <w:szCs w:val="21"/>
        </w:rPr>
        <w:br/>
      </w:r>
      <w:r w:rsidR="00B83511" w:rsidRPr="00B83511">
        <w:rPr>
          <w:rFonts w:ascii="メイリオ" w:eastAsia="メイリオ" w:hAnsi="メイリオ" w:hint="eastAsia"/>
          <w:sz w:val="21"/>
          <w:szCs w:val="21"/>
        </w:rPr>
        <w:t>自分自身の視点からものごとを多角的に捉えて考え</w:t>
      </w:r>
      <w:r w:rsidR="00130F50">
        <w:rPr>
          <w:rFonts w:ascii="メイリオ" w:eastAsia="メイリオ" w:hAnsi="メイリオ" w:hint="eastAsia"/>
          <w:sz w:val="21"/>
          <w:szCs w:val="21"/>
        </w:rPr>
        <w:t>，</w:t>
      </w:r>
      <w:r w:rsidR="00B83511" w:rsidRPr="00B83511">
        <w:rPr>
          <w:rFonts w:ascii="メイリオ" w:eastAsia="メイリオ" w:hAnsi="メイリオ" w:hint="eastAsia"/>
          <w:sz w:val="21"/>
          <w:szCs w:val="21"/>
        </w:rPr>
        <w:t>情報を正確に読みとる力</w:t>
      </w:r>
      <w:r w:rsidR="00130F50">
        <w:rPr>
          <w:rFonts w:ascii="メイリオ" w:eastAsia="メイリオ" w:hAnsi="メイリオ" w:hint="eastAsia"/>
          <w:sz w:val="21"/>
          <w:szCs w:val="21"/>
        </w:rPr>
        <w:t>．</w:t>
      </w:r>
      <w:r w:rsidR="00B83511" w:rsidRPr="00B83511">
        <w:rPr>
          <w:rFonts w:ascii="メイリオ" w:eastAsia="メイリオ" w:hAnsi="メイリオ" w:hint="eastAsia"/>
          <w:sz w:val="21"/>
          <w:szCs w:val="21"/>
        </w:rPr>
        <w:t>ものごとの筋道を追う力</w:t>
      </w:r>
      <w:r w:rsidR="00130F50">
        <w:rPr>
          <w:rFonts w:ascii="メイリオ" w:eastAsia="メイリオ" w:hAnsi="メイリオ" w:hint="eastAsia"/>
          <w:sz w:val="21"/>
          <w:szCs w:val="21"/>
        </w:rPr>
        <w:t>．</w:t>
      </w:r>
      <w:r w:rsidR="00B83511" w:rsidRPr="00B83511">
        <w:rPr>
          <w:rFonts w:ascii="メイリオ" w:eastAsia="メイリオ" w:hAnsi="メイリオ" w:hint="eastAsia"/>
          <w:sz w:val="21"/>
          <w:szCs w:val="21"/>
        </w:rPr>
        <w:t>受け取った情報をもとに自分の論理をきちんと組み立てられる力</w:t>
      </w:r>
      <w:r w:rsidR="00130F50">
        <w:rPr>
          <w:rFonts w:ascii="メイリオ" w:eastAsia="メイリオ" w:hAnsi="メイリオ" w:hint="eastAsia"/>
          <w:sz w:val="21"/>
          <w:szCs w:val="21"/>
        </w:rPr>
        <w:t>．</w:t>
      </w:r>
    </w:p>
    <w:p w:rsidR="003366C3" w:rsidRDefault="008108B7" w:rsidP="00B83511">
      <w:pPr>
        <w:ind w:left="220" w:hangingChars="100" w:hanging="220"/>
        <w:rPr>
          <w:rFonts w:ascii="メイリオ" w:eastAsia="メイリオ" w:hAnsi="メイリオ"/>
          <w:b/>
        </w:rPr>
      </w:pPr>
      <w:r w:rsidRPr="008108B7">
        <w:rPr>
          <w:rFonts w:ascii="メイリオ" w:eastAsia="メイリオ" w:hAnsi="メイリオ" w:hint="eastAsia"/>
          <w:b/>
        </w:rPr>
        <w:t>３．多視点映像の教育利用・研究での課題</w:t>
      </w:r>
    </w:p>
    <w:p w:rsidR="00776FEF" w:rsidRDefault="008108B7" w:rsidP="00B83511">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多様な環境の中で，実験観察の様子を確実に，事実に基づいて記録し，教材化することと，更にそれらの多視点映像教材を用いた授業や自己学習教材としての利用方法等の総合的な教材化の開発を目的とし，その基礎研究として以下のように多視点映像の撮影，管理，提示の方法について研究する必要がある．</w:t>
      </w:r>
      <w:r w:rsidR="00B83511">
        <w:rPr>
          <w:rFonts w:ascii="メイリオ" w:eastAsia="メイリオ" w:hAnsi="メイリオ"/>
          <w:sz w:val="21"/>
          <w:szCs w:val="21"/>
        </w:rPr>
        <w:br/>
      </w:r>
      <w:r w:rsidR="00776FEF" w:rsidRPr="00B83511">
        <w:rPr>
          <w:rFonts w:ascii="メイリオ" w:eastAsia="メイリオ" w:hAnsi="メイリオ" w:hint="eastAsia"/>
          <w:sz w:val="21"/>
          <w:szCs w:val="21"/>
        </w:rPr>
        <w:t>こうした基本的な考える力を基礎にしてこそ</w:t>
      </w:r>
      <w:r w:rsidR="00776FEF">
        <w:rPr>
          <w:rFonts w:ascii="メイリオ" w:eastAsia="メイリオ" w:hAnsi="メイリオ" w:hint="eastAsia"/>
          <w:sz w:val="21"/>
          <w:szCs w:val="21"/>
        </w:rPr>
        <w:t>，</w:t>
      </w:r>
      <w:r w:rsidR="00776FEF" w:rsidRPr="00B83511">
        <w:rPr>
          <w:rFonts w:ascii="メイリオ" w:eastAsia="メイリオ" w:hAnsi="メイリオ" w:hint="eastAsia"/>
          <w:sz w:val="21"/>
          <w:szCs w:val="21"/>
        </w:rPr>
        <w:t>自分の頭で考えていくことができる</w:t>
      </w:r>
      <w:r w:rsidR="00776FEF">
        <w:rPr>
          <w:rFonts w:ascii="メイリオ" w:eastAsia="メイリオ" w:hAnsi="メイリオ" w:hint="eastAsia"/>
          <w:sz w:val="21"/>
          <w:szCs w:val="21"/>
        </w:rPr>
        <w:t>．</w:t>
      </w:r>
    </w:p>
    <w:p w:rsidR="00776FEF" w:rsidRDefault="00776FEF" w:rsidP="00B83511">
      <w:pPr>
        <w:spacing w:line="400" w:lineRule="exact"/>
        <w:ind w:firstLineChars="100" w:firstLine="210"/>
        <w:rPr>
          <w:rFonts w:ascii="メイリオ" w:eastAsia="メイリオ" w:hAnsi="メイリオ"/>
          <w:sz w:val="21"/>
          <w:szCs w:val="21"/>
        </w:rPr>
      </w:pPr>
    </w:p>
    <w:p w:rsidR="00776FEF" w:rsidRDefault="00776FEF" w:rsidP="00B83511">
      <w:pPr>
        <w:spacing w:line="400" w:lineRule="exact"/>
        <w:ind w:firstLineChars="100" w:firstLine="210"/>
        <w:rPr>
          <w:rFonts w:ascii="メイリオ" w:eastAsia="メイリオ" w:hAnsi="メイリオ"/>
          <w:sz w:val="21"/>
          <w:szCs w:val="21"/>
        </w:rPr>
      </w:pPr>
    </w:p>
    <w:p w:rsidR="00776FEF" w:rsidRDefault="00776FEF" w:rsidP="00B83511">
      <w:pPr>
        <w:spacing w:line="400" w:lineRule="exact"/>
        <w:ind w:firstLineChars="100" w:firstLine="210"/>
        <w:rPr>
          <w:rFonts w:ascii="メイリオ" w:eastAsia="メイリオ" w:hAnsi="メイリオ"/>
          <w:sz w:val="21"/>
          <w:szCs w:val="21"/>
        </w:rPr>
      </w:pPr>
    </w:p>
    <w:p w:rsidR="00776FEF" w:rsidRDefault="00776FEF" w:rsidP="00B83511">
      <w:pPr>
        <w:spacing w:line="400" w:lineRule="exact"/>
        <w:ind w:firstLineChars="100" w:firstLine="210"/>
        <w:rPr>
          <w:rFonts w:ascii="メイリオ" w:eastAsia="メイリオ" w:hAnsi="メイリオ"/>
          <w:sz w:val="21"/>
          <w:szCs w:val="21"/>
        </w:rPr>
      </w:pPr>
    </w:p>
    <w:p w:rsidR="00776FEF" w:rsidRDefault="00776FEF" w:rsidP="00B83511">
      <w:pPr>
        <w:spacing w:line="400" w:lineRule="exact"/>
        <w:ind w:firstLineChars="100" w:firstLine="210"/>
        <w:rPr>
          <w:rFonts w:ascii="メイリオ" w:eastAsia="メイリオ" w:hAnsi="メイリオ"/>
          <w:sz w:val="21"/>
          <w:szCs w:val="21"/>
        </w:rPr>
      </w:pPr>
    </w:p>
    <w:p w:rsidR="00776FEF" w:rsidRDefault="00776FEF" w:rsidP="00B83511">
      <w:pPr>
        <w:spacing w:line="400" w:lineRule="exact"/>
        <w:ind w:firstLineChars="100" w:firstLine="210"/>
        <w:rPr>
          <w:rFonts w:ascii="メイリオ" w:eastAsia="メイリオ" w:hAnsi="メイリオ"/>
          <w:sz w:val="21"/>
          <w:szCs w:val="21"/>
        </w:rPr>
      </w:pPr>
    </w:p>
    <w:p w:rsidR="00776FEF" w:rsidRDefault="00776FEF" w:rsidP="00B83511">
      <w:pPr>
        <w:spacing w:line="400" w:lineRule="exact"/>
        <w:ind w:firstLineChars="100" w:firstLine="210"/>
        <w:rPr>
          <w:rFonts w:ascii="メイリオ" w:eastAsia="メイリオ" w:hAnsi="メイリオ"/>
          <w:sz w:val="21"/>
          <w:szCs w:val="21"/>
        </w:rPr>
      </w:pPr>
    </w:p>
    <w:p w:rsidR="00776FEF" w:rsidRDefault="00776FEF" w:rsidP="00B83511">
      <w:pPr>
        <w:spacing w:line="400" w:lineRule="exact"/>
        <w:ind w:firstLineChars="100" w:firstLine="210"/>
        <w:rPr>
          <w:rFonts w:ascii="メイリオ" w:eastAsia="メイリオ" w:hAnsi="メイリオ"/>
          <w:sz w:val="21"/>
          <w:szCs w:val="21"/>
        </w:rPr>
      </w:pPr>
    </w:p>
    <w:p w:rsidR="00776FEF" w:rsidRDefault="00776FEF" w:rsidP="00B83511">
      <w:pPr>
        <w:spacing w:line="400" w:lineRule="exact"/>
        <w:ind w:firstLineChars="100" w:firstLine="210"/>
        <w:rPr>
          <w:rFonts w:ascii="メイリオ" w:eastAsia="メイリオ" w:hAnsi="メイリオ"/>
          <w:sz w:val="21"/>
          <w:szCs w:val="21"/>
        </w:rPr>
      </w:pPr>
    </w:p>
    <w:p w:rsidR="00776FEF" w:rsidRDefault="00776FEF" w:rsidP="00B83511">
      <w:pPr>
        <w:spacing w:line="400" w:lineRule="exact"/>
        <w:ind w:firstLineChars="100" w:firstLine="210"/>
        <w:rPr>
          <w:rFonts w:ascii="メイリオ" w:eastAsia="メイリオ" w:hAnsi="メイリオ"/>
          <w:sz w:val="21"/>
          <w:szCs w:val="21"/>
        </w:rPr>
      </w:pPr>
    </w:p>
    <w:p w:rsidR="00B83511" w:rsidRDefault="00776FEF" w:rsidP="00B83511">
      <w:pPr>
        <w:spacing w:line="400" w:lineRule="exact"/>
        <w:ind w:firstLineChars="100" w:firstLine="210"/>
        <w:rPr>
          <w:rFonts w:ascii="メイリオ" w:eastAsia="メイリオ" w:hAnsi="メイリオ"/>
          <w:sz w:val="21"/>
          <w:szCs w:val="21"/>
        </w:rPr>
      </w:pPr>
      <w:r>
        <w:rPr>
          <w:rFonts w:ascii="メイリオ" w:eastAsia="メイリオ" w:hAnsi="メイリオ" w:cs="メイリオ" w:hint="eastAsia"/>
          <w:noProof/>
          <w:sz w:val="21"/>
        </w:rPr>
        <mc:AlternateContent>
          <mc:Choice Requires="wps">
            <w:drawing>
              <wp:anchor distT="0" distB="0" distL="114300" distR="114300" simplePos="0" relativeHeight="251581440" behindDoc="0" locked="0" layoutInCell="1" allowOverlap="1" wp14:anchorId="34922358" wp14:editId="6562A861">
                <wp:simplePos x="0" y="0"/>
                <wp:positionH relativeFrom="column">
                  <wp:posOffset>-3197225</wp:posOffset>
                </wp:positionH>
                <wp:positionV relativeFrom="paragraph">
                  <wp:posOffset>259715</wp:posOffset>
                </wp:positionV>
                <wp:extent cx="3009900" cy="304800"/>
                <wp:effectExtent l="0" t="0" r="0" b="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3009900" cy="304800"/>
                        </a:xfrm>
                        <a:prstGeom prst="rect">
                          <a:avLst/>
                        </a:prstGeom>
                        <a:solidFill>
                          <a:sysClr val="window" lastClr="FFFFFF"/>
                        </a:solidFill>
                        <a:ln w="6350">
                          <a:noFill/>
                        </a:ln>
                      </wps:spPr>
                      <wps:txbx>
                        <w:txbxContent>
                          <w:p w:rsidR="001339A9" w:rsidRPr="00106B04" w:rsidRDefault="001339A9" w:rsidP="00106B04">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hint="eastAsia"/>
                                <w:sz w:val="21"/>
                              </w:rPr>
                              <w:t>２</w:t>
                            </w:r>
                            <w:r w:rsidRPr="00106B04">
                              <w:rPr>
                                <w:rFonts w:ascii="メイリオ" w:eastAsia="メイリオ" w:hAnsi="メイリオ"/>
                                <w:sz w:val="21"/>
                              </w:rPr>
                              <w:t xml:space="preserve">　</w:t>
                            </w:r>
                            <w:r w:rsidRPr="00106B04">
                              <w:rPr>
                                <w:rFonts w:ascii="メイリオ" w:eastAsia="メイリオ" w:hAnsi="メイリオ" w:hint="eastAsia"/>
                                <w:sz w:val="21"/>
                              </w:rPr>
                              <w:t>多視点映像撮影のイメージ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22358" id="テキスト ボックス 2" o:spid="_x0000_s1028" type="#_x0000_t202" style="position:absolute;left:0;text-align:left;margin-left:-251.75pt;margin-top:20.45pt;width:237pt;height:24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PxawIAAKMEAAAOAAAAZHJzL2Uyb0RvYy54bWysVN1O2zAUvp+0d7B8P5KWwqAiRR2o0yQE&#10;SDBx7ToOjZT4eLbbpLuk0rSH2CtMu97z5EX22WmBsV1N64V7/n++c05OTtu6YitlXUk644O9lDOl&#10;JeWlvs/4x9vZmyPOnBc6FxVplfG1cvx08vrVSWPGakgLqnJlGYJoN25Mxhfem3GSOLlQtXB7ZJSG&#10;siBbCw/W3ie5FQ2i11UyTNPDpCGbG0tSOQfpea/kkxi/KJT0V0XhlGdVxlGbj6+N7zy8yeREjO+t&#10;MItSbssQ/1BFLUqNpI+hzoUXbGnLP0LVpbTkqPB7kuqEiqKUKvaAbgbpi25uFsKo2AvAceYRJvf/&#10;wsrL1bVlZZ7xIWda1BhRt/nSPXzvHn52m6+s23zrNpvu4Qd4NgxwNcaN4XVj4Ofbd9Ri7Du5gzCg&#10;0Ba2Dv/oj0EP4NePYKvWMwnhfpoeH6dQSej209ERaIRPnryNdf69opoFIuMWw4wYi9WF873pziQk&#10;c1SV+aysqsis3Vll2Upg7liXnBrOKuE8hBmfxd82229ulWZNxg/3D9KYSVOI16eqNIoLzfdNBsq3&#10;8zZiN4qlB9Gc8jWAsdRvmjNyVqL6C6S+FharhYZxLv4KT1ERktGW4mxB9vPf5MEeE4eWswarmnH3&#10;aSmsQkcfNHbheDBCAcxHZnTwdgjGPtfMn2v0sj4joDLAYRoZyWDvqx1ZWKrvcFXTkBUqoSVyZ9zv&#10;yDPfHxCuUqrpNBphm43wF/rGyBA6jCDM5ra9E9ZsB+gx+kvaLbUYv5hjbxs8NU2XnooyDvkJ1S3+&#10;uIS4JturDaf2nI9WT9+WyS8AAAD//wMAUEsDBBQABgAIAAAAIQAVXbaI4gAAAAoBAAAPAAAAZHJz&#10;L2Rvd25yZXYueG1sTI/BTsMwDIbvSLxDZCRuXcJgqC1NJ4RAMGnVtoLENWtNW2icKsnWsqcnnOBo&#10;+9Pv78+Wk+7ZEa3rDEm4mglgSJWpO2okvL0+RTEw5xXVqjeEEr7RwTI/P8tUWpuRdngsfcNCCLlU&#10;SWi9H1LOXdWiVm5mBqRw+zBWKx9G2/DaqjGE657PhbjlWnUUPrRqwIcWq6/yoCW8j+Wz3axWn9vh&#10;pThtTmWxxsdCysuL6f4OmMfJ/8Hwqx/UIQ9Oe3Og2rFeQrQQ14vASrgRCbBARPMkLPYS4jgBnmf8&#10;f4X8BwAA//8DAFBLAQItABQABgAIAAAAIQC2gziS/gAAAOEBAAATAAAAAAAAAAAAAAAAAAAAAABb&#10;Q29udGVudF9UeXBlc10ueG1sUEsBAi0AFAAGAAgAAAAhADj9If/WAAAAlAEAAAsAAAAAAAAAAAAA&#10;AAAALwEAAF9yZWxzLy5yZWxzUEsBAi0AFAAGAAgAAAAhAM71A/FrAgAAowQAAA4AAAAAAAAAAAAA&#10;AAAALgIAAGRycy9lMm9Eb2MueG1sUEsBAi0AFAAGAAgAAAAhABVdtojiAAAACgEAAA8AAAAAAAAA&#10;AAAAAAAAxQQAAGRycy9kb3ducmV2LnhtbFBLBQYAAAAABAAEAPMAAADUBQAAAAA=&#10;" fillcolor="window" stroked="f" strokeweight=".5pt">
                <v:textbox>
                  <w:txbxContent>
                    <w:p w:rsidR="001339A9" w:rsidRPr="00106B04" w:rsidRDefault="001339A9" w:rsidP="00106B04">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hint="eastAsia"/>
                          <w:sz w:val="21"/>
                        </w:rPr>
                        <w:t>２</w:t>
                      </w:r>
                      <w:r w:rsidRPr="00106B04">
                        <w:rPr>
                          <w:rFonts w:ascii="メイリオ" w:eastAsia="メイリオ" w:hAnsi="メイリオ"/>
                          <w:sz w:val="21"/>
                        </w:rPr>
                        <w:t xml:space="preserve">　</w:t>
                      </w:r>
                      <w:r w:rsidRPr="00106B04">
                        <w:rPr>
                          <w:rFonts w:ascii="メイリオ" w:eastAsia="メイリオ" w:hAnsi="メイリオ" w:hint="eastAsia"/>
                          <w:sz w:val="21"/>
                        </w:rPr>
                        <w:t>多視点映像撮影のイメージ</w:t>
                      </w:r>
                    </w:p>
                  </w:txbxContent>
                </v:textbox>
                <w10:wrap type="square"/>
              </v:shape>
            </w:pict>
          </mc:Fallback>
        </mc:AlternateContent>
      </w:r>
      <w:r w:rsidR="00D10C9E">
        <w:rPr>
          <w:rFonts w:ascii="メイリオ" w:eastAsia="メイリオ" w:hAnsi="メイリオ" w:hint="eastAsia"/>
          <w:sz w:val="21"/>
          <w:szCs w:val="21"/>
        </w:rPr>
        <w:t xml:space="preserve">　</w:t>
      </w:r>
    </w:p>
    <w:p w:rsidR="00210E56" w:rsidRPr="008108B7" w:rsidRDefault="00210E56" w:rsidP="00143BCE">
      <w:pPr>
        <w:spacing w:line="400" w:lineRule="exact"/>
        <w:ind w:firstLineChars="100" w:firstLine="210"/>
        <w:rPr>
          <w:rFonts w:ascii="メイリオ" w:eastAsia="メイリオ" w:hAnsi="メイリオ"/>
          <w:sz w:val="21"/>
          <w:szCs w:val="21"/>
        </w:rPr>
      </w:pPr>
    </w:p>
    <w:p w:rsidR="00106B04" w:rsidRDefault="00106B04" w:rsidP="00143BCE">
      <w:pPr>
        <w:spacing w:line="400" w:lineRule="exact"/>
        <w:ind w:firstLineChars="100" w:firstLine="210"/>
        <w:rPr>
          <w:rFonts w:ascii="メイリオ" w:eastAsia="メイリオ" w:hAnsi="メイリオ"/>
          <w:sz w:val="21"/>
          <w:szCs w:val="21"/>
        </w:rPr>
      </w:pPr>
    </w:p>
    <w:p w:rsidR="00106B04" w:rsidRDefault="00106B04" w:rsidP="00143BCE">
      <w:pPr>
        <w:spacing w:line="400" w:lineRule="exact"/>
        <w:ind w:firstLineChars="100" w:firstLine="210"/>
        <w:rPr>
          <w:rFonts w:ascii="メイリオ" w:eastAsia="メイリオ" w:hAnsi="メイリオ"/>
          <w:sz w:val="21"/>
          <w:szCs w:val="21"/>
        </w:rPr>
      </w:pPr>
    </w:p>
    <w:p w:rsidR="00106B04" w:rsidRDefault="00776FEF" w:rsidP="00143BCE">
      <w:pPr>
        <w:spacing w:line="400" w:lineRule="exact"/>
        <w:ind w:firstLineChars="100" w:firstLine="210"/>
        <w:rPr>
          <w:rFonts w:ascii="メイリオ" w:eastAsia="メイリオ" w:hAnsi="メイリオ"/>
          <w:sz w:val="21"/>
          <w:szCs w:val="21"/>
        </w:rPr>
      </w:pPr>
      <w:r>
        <w:rPr>
          <w:rFonts w:ascii="メイリオ" w:eastAsia="メイリオ" w:hAnsi="メイリオ" w:hint="eastAsia"/>
          <w:b/>
          <w:noProof/>
          <w:sz w:val="21"/>
          <w:szCs w:val="21"/>
        </w:rPr>
        <mc:AlternateContent>
          <mc:Choice Requires="wps">
            <w:drawing>
              <wp:anchor distT="0" distB="0" distL="114300" distR="114300" simplePos="0" relativeHeight="252322816" behindDoc="0" locked="0" layoutInCell="1" allowOverlap="1" wp14:anchorId="25840312" wp14:editId="54769404">
                <wp:simplePos x="0" y="0"/>
                <wp:positionH relativeFrom="column">
                  <wp:posOffset>-5114925</wp:posOffset>
                </wp:positionH>
                <wp:positionV relativeFrom="paragraph">
                  <wp:posOffset>425450</wp:posOffset>
                </wp:positionV>
                <wp:extent cx="4876800" cy="831850"/>
                <wp:effectExtent l="0" t="0" r="19050" b="25400"/>
                <wp:wrapNone/>
                <wp:docPr id="666" name="正方形/長方形 666"/>
                <wp:cNvGraphicFramePr/>
                <a:graphic xmlns:a="http://schemas.openxmlformats.org/drawingml/2006/main">
                  <a:graphicData uri="http://schemas.microsoft.com/office/word/2010/wordprocessingShape">
                    <wps:wsp>
                      <wps:cNvSpPr/>
                      <wps:spPr>
                        <a:xfrm>
                          <a:off x="0" y="0"/>
                          <a:ext cx="4876800" cy="831850"/>
                        </a:xfrm>
                        <a:prstGeom prst="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5D62A1" id="正方形/長方形 666" o:spid="_x0000_s1026" style="position:absolute;left:0;text-align:left;margin-left:-402.75pt;margin-top:33.5pt;width:384pt;height:65.5pt;z-index:25232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dNvwIAALYFAAAOAAAAZHJzL2Uyb0RvYy54bWysVM1uEzEQviPxDpbvdLMhTUPUTRU1KkKq&#10;2ogW9ex67e5KXo+xnT/eAx4AzpwRBx6HSrwFY3t3+0PFAZGDM7Mz843n88wcHm0bRdbCuhp0QfO9&#10;ASVCcyhrfVPQd5cnLyaUOM90yRRoUdCdcPRo9vzZ4cZMxRAqUKWwBEG0m25MQSvvzTTLHK9Ew9we&#10;GKHRKME2zKNqb7LSsg2iNyobDgbjbAO2NBa4cA6/LpKRziK+lIL7cymd8EQVFO/m42njeR3ObHbI&#10;pjeWmarm7TXYP9yiYbXGpD3UgnlGVrb+A6qpuQUH0u9xaDKQsuYi1oDV5INH1VxUzIhYC5LjTE+T&#10;+3+w/Gy9tKQuCzoejynRrMFHuv365fbT958/Pme/Pn5LEglmJGtj3BRjLszStppDMVS+lbYJ/1gT&#10;2UaCdz3BYusJx4+jycF4MsB34GibvMwn+/EFsrtoY51/LaAhQSioxQeMvLL1qfOYEV07l5BMw0mt&#10;VHxEpckGO3B4gPjB5EDVZbBGJfSTOFaWrBl2gt/moRgEe+AVkBfMVcnJ7dwCfOunNLqH4lO5UfI7&#10;JQK40m+FRA6xwGFK/TAb41xonydTxUqR8PcH+Ouu0UXES0XAgCzx+j12C9B5JpAOO1XT+odQEZu/&#10;D245+VtwHxEzg/Z9cFNrsE9VprCqNnPy70hK1ASWrqHcYYdZSKPnDD+pkeZT5vySWZw17AbcH/4c&#10;D6kAnxBaiZIK7Ienvgd/HAG0UrLB2S2oe79iVlCi3mgcjlf5aBSGPSqj/YMhKva+5fq+Ra+aY8Cm&#10;yHFTGR7F4O9VJ0oLzRWumXnIiiamOeYuKPe2U4592im4qLiYz6MbDrhh/lRfGB7AA6uhwS63V8ya&#10;tr89TsYZdHPOpo/aPPmGSA3zlQdZxxm447XlG5dDbJx2kYXtc1+PXnfrdvYbAAD//wMAUEsDBBQA&#10;BgAIAAAAIQBp90oc3wAAAAsBAAAPAAAAZHJzL2Rvd25yZXYueG1sTI/BTsMwDIbvSLxDZCQuqEvG&#10;tLWUphNCoJ4pCNFb1pi2onGqJtvK22NOcLT96ff3F/vFjeKEcxg8aVivFAik1tuBOg1vr89JBiJE&#10;Q9aMnlDDNwbYl5cXhcmtP9MLnurYCQ6hkBsNfYxTLmVoe3QmrPyExLdPPzsTeZw7aWdz5nA3ylul&#10;dtKZgfhDbyZ87LH9qo9Ow6Z5el/bOm1usvRjipOslqaqtL6+Wh7uQURc4h8Mv/qsDiU7HfyRbBCj&#10;hiRT2y2zGnYpl2Ii2aS8ODB6lymQZSH/dyh/AAAA//8DAFBLAQItABQABgAIAAAAIQC2gziS/gAA&#10;AOEBAAATAAAAAAAAAAAAAAAAAAAAAABbQ29udGVudF9UeXBlc10ueG1sUEsBAi0AFAAGAAgAAAAh&#10;ADj9If/WAAAAlAEAAAsAAAAAAAAAAAAAAAAALwEAAF9yZWxzLy5yZWxzUEsBAi0AFAAGAAgAAAAh&#10;ANVgl02/AgAAtgUAAA4AAAAAAAAAAAAAAAAALgIAAGRycy9lMm9Eb2MueG1sUEsBAi0AFAAGAAgA&#10;AAAhAGn3ShzfAAAACwEAAA8AAAAAAAAAAAAAAAAAGQUAAGRycy9kb3ducmV2LnhtbFBLBQYAAAAA&#10;BAAEAPMAAAAlBgAAAAA=&#10;" filled="f" strokecolor="black [3213]" strokeweight="1pt">
                <v:stroke dashstyle="1 1"/>
              </v:rect>
            </w:pict>
          </mc:Fallback>
        </mc:AlternateContent>
      </w:r>
    </w:p>
    <w:p w:rsidR="00106B04" w:rsidRDefault="00106B04" w:rsidP="00143BCE">
      <w:pPr>
        <w:spacing w:line="400" w:lineRule="exact"/>
        <w:ind w:firstLineChars="100" w:firstLine="210"/>
        <w:rPr>
          <w:rFonts w:ascii="メイリオ" w:eastAsia="メイリオ" w:hAnsi="メイリオ"/>
          <w:sz w:val="21"/>
          <w:szCs w:val="21"/>
        </w:rPr>
      </w:pPr>
    </w:p>
    <w:p w:rsidR="00106B04" w:rsidRDefault="00106B04" w:rsidP="00143BCE">
      <w:pPr>
        <w:spacing w:line="400" w:lineRule="exact"/>
        <w:ind w:firstLineChars="100" w:firstLine="210"/>
        <w:rPr>
          <w:rFonts w:ascii="メイリオ" w:eastAsia="メイリオ" w:hAnsi="メイリオ"/>
          <w:sz w:val="21"/>
          <w:szCs w:val="21"/>
        </w:rPr>
      </w:pPr>
    </w:p>
    <w:p w:rsidR="00106B04" w:rsidRDefault="00106B04" w:rsidP="00143BCE">
      <w:pPr>
        <w:spacing w:line="400" w:lineRule="exact"/>
        <w:ind w:firstLineChars="100" w:firstLine="210"/>
        <w:rPr>
          <w:rFonts w:ascii="メイリオ" w:eastAsia="メイリオ" w:hAnsi="メイリオ"/>
          <w:sz w:val="21"/>
          <w:szCs w:val="21"/>
        </w:rPr>
      </w:pPr>
    </w:p>
    <w:p w:rsidR="00106B04" w:rsidRDefault="00106B04" w:rsidP="00143BCE">
      <w:pPr>
        <w:spacing w:line="400" w:lineRule="exact"/>
        <w:ind w:firstLineChars="100" w:firstLine="210"/>
        <w:rPr>
          <w:rFonts w:ascii="メイリオ" w:eastAsia="メイリオ" w:hAnsi="メイリオ"/>
          <w:sz w:val="21"/>
          <w:szCs w:val="21"/>
        </w:rPr>
      </w:pPr>
    </w:p>
    <w:p w:rsidR="00106B04" w:rsidRDefault="00106B04" w:rsidP="00143BCE">
      <w:pPr>
        <w:spacing w:line="400" w:lineRule="exact"/>
        <w:ind w:firstLineChars="100" w:firstLine="210"/>
        <w:rPr>
          <w:rFonts w:ascii="メイリオ" w:eastAsia="メイリオ" w:hAnsi="メイリオ"/>
          <w:sz w:val="21"/>
          <w:szCs w:val="21"/>
        </w:rPr>
      </w:pPr>
    </w:p>
    <w:p w:rsidR="00106B04" w:rsidRDefault="00106B04" w:rsidP="00143BCE">
      <w:pPr>
        <w:spacing w:line="400" w:lineRule="exact"/>
        <w:ind w:firstLineChars="100" w:firstLine="210"/>
        <w:rPr>
          <w:rFonts w:ascii="メイリオ" w:eastAsia="メイリオ" w:hAnsi="メイリオ"/>
          <w:sz w:val="21"/>
          <w:szCs w:val="21"/>
        </w:rPr>
      </w:pPr>
    </w:p>
    <w:p w:rsidR="00776FEF" w:rsidRDefault="00776FEF" w:rsidP="00210E56">
      <w:pPr>
        <w:spacing w:line="400" w:lineRule="exact"/>
        <w:rPr>
          <w:rFonts w:ascii="メイリオ" w:eastAsia="メイリオ" w:hAnsi="メイリオ"/>
          <w:b/>
          <w:sz w:val="21"/>
          <w:szCs w:val="21"/>
        </w:rPr>
      </w:pPr>
    </w:p>
    <w:p w:rsidR="00106B04" w:rsidRPr="00210E56" w:rsidRDefault="00210E56" w:rsidP="00210E56">
      <w:pPr>
        <w:spacing w:line="400" w:lineRule="exact"/>
        <w:rPr>
          <w:rFonts w:ascii="メイリオ" w:eastAsia="メイリオ" w:hAnsi="メイリオ"/>
          <w:b/>
          <w:sz w:val="21"/>
          <w:szCs w:val="21"/>
        </w:rPr>
      </w:pPr>
      <w:r w:rsidRPr="00106B04">
        <w:rPr>
          <w:rFonts w:ascii="メイリオ" w:eastAsia="メイリオ" w:hAnsi="メイリオ" w:hint="eastAsia"/>
          <w:b/>
          <w:sz w:val="21"/>
          <w:szCs w:val="21"/>
        </w:rPr>
        <w:lastRenderedPageBreak/>
        <w:t>(1)多視点映像教材とその撮影方法について</w:t>
      </w:r>
    </w:p>
    <w:p w:rsidR="008108B7" w:rsidRPr="008108B7" w:rsidRDefault="008108B7" w:rsidP="00143BCE">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映像教材には，これまで，単方向からの撮影が主であり，同時に多方向からの撮影が困難なため記録されていないのが現状である．しかし，学習教材の記録には，撮影の位置方向に大きな意味のある場合が多く，動きが判断できる多視点の撮影記録が必要である．このため，複数の高品位なＨＤカメラを用いて，同時に多方向からの撮影できる装置とその撮影方法の研究が必要となる．</w:t>
      </w:r>
    </w:p>
    <w:p w:rsidR="008108B7" w:rsidRPr="008108B7" w:rsidRDefault="008108B7" w:rsidP="008108B7">
      <w:pPr>
        <w:spacing w:line="400" w:lineRule="exact"/>
        <w:rPr>
          <w:rFonts w:ascii="メイリオ" w:eastAsia="メイリオ" w:hAnsi="メイリオ"/>
          <w:sz w:val="21"/>
          <w:szCs w:val="21"/>
        </w:rPr>
      </w:pPr>
      <w:r w:rsidRPr="00106B04">
        <w:rPr>
          <w:rFonts w:ascii="メイリオ" w:eastAsia="メイリオ" w:hAnsi="メイリオ" w:hint="eastAsia"/>
          <w:b/>
          <w:sz w:val="21"/>
          <w:szCs w:val="21"/>
        </w:rPr>
        <w:t>(2)多視点からの映像の記録とデータ管理技術について</w:t>
      </w:r>
    </w:p>
    <w:p w:rsidR="008108B7" w:rsidRPr="008108B7" w:rsidRDefault="008108B7" w:rsidP="008108B7">
      <w:pPr>
        <w:spacing w:line="400" w:lineRule="exact"/>
        <w:rPr>
          <w:rFonts w:ascii="メイリオ" w:eastAsia="メイリオ" w:hAnsi="メイリオ"/>
          <w:sz w:val="21"/>
          <w:szCs w:val="21"/>
        </w:rPr>
      </w:pPr>
      <w:r w:rsidRPr="008108B7">
        <w:rPr>
          <w:rFonts w:ascii="メイリオ" w:eastAsia="メイリオ" w:hAnsi="メイリオ" w:hint="eastAsia"/>
          <w:sz w:val="21"/>
          <w:szCs w:val="21"/>
        </w:rPr>
        <w:t xml:space="preserve">　多視点から同時に撮影をして得るデータは，独立した複数個のデータである．これらのデータには，同時性の観点からいろいろな比較検討が可能になるデータ管理が必要であり，これらの方法について研究する必要がある．</w:t>
      </w:r>
    </w:p>
    <w:p w:rsidR="008108B7" w:rsidRPr="00106B04" w:rsidRDefault="00106AD3" w:rsidP="008108B7">
      <w:pPr>
        <w:spacing w:line="400" w:lineRule="exact"/>
        <w:rPr>
          <w:rFonts w:ascii="メイリオ" w:eastAsia="メイリオ" w:hAnsi="メイリオ"/>
          <w:b/>
          <w:sz w:val="21"/>
          <w:szCs w:val="21"/>
        </w:rPr>
      </w:pPr>
      <w:r>
        <w:rPr>
          <w:rFonts w:ascii="メイリオ" w:eastAsia="メイリオ" w:hAnsi="メイリオ"/>
          <w:b/>
          <w:noProof/>
          <w:sz w:val="21"/>
          <w:szCs w:val="21"/>
        </w:rPr>
        <w:object w:dxaOrig="1440" w:dyaOrig="1440">
          <v:shape id="_x0000_s1028" type="#_x0000_t75" style="position:absolute;margin-left:168.7pt;margin-top:46.7pt;width:3in;height:150.7pt;z-index:251578368">
            <v:imagedata r:id="rId18" o:title=""/>
            <w10:wrap type="square" side="left"/>
          </v:shape>
          <o:OLEObject Type="Embed" ProgID="PowerPoint.Slide.8" ShapeID="_x0000_s1028" DrawAspect="Content" ObjectID="_1701601244" r:id="rId19"/>
        </w:object>
      </w:r>
      <w:r w:rsidR="008108B7" w:rsidRPr="00106B04">
        <w:rPr>
          <w:rFonts w:ascii="メイリオ" w:eastAsia="メイリオ" w:hAnsi="メイリオ" w:hint="eastAsia"/>
          <w:b/>
          <w:sz w:val="21"/>
          <w:szCs w:val="21"/>
        </w:rPr>
        <w:t>(3)画面，各種の比較検討をするための提示方法について</w:t>
      </w:r>
    </w:p>
    <w:p w:rsidR="008108B7" w:rsidRPr="008108B7" w:rsidRDefault="00106B04" w:rsidP="00143BCE">
      <w:pPr>
        <w:spacing w:line="400" w:lineRule="exact"/>
        <w:ind w:firstLineChars="100" w:firstLine="210"/>
        <w:rPr>
          <w:rFonts w:ascii="メイリオ" w:eastAsia="メイリオ" w:hAnsi="メイリオ"/>
          <w:sz w:val="21"/>
          <w:szCs w:val="21"/>
        </w:rPr>
      </w:pPr>
      <w:r>
        <w:rPr>
          <w:rFonts w:ascii="メイリオ" w:eastAsia="メイリオ" w:hAnsi="メイリオ" w:cs="メイリオ" w:hint="eastAsia"/>
          <w:noProof/>
          <w:sz w:val="21"/>
        </w:rPr>
        <mc:AlternateContent>
          <mc:Choice Requires="wps">
            <w:drawing>
              <wp:anchor distT="0" distB="0" distL="114300" distR="114300" simplePos="0" relativeHeight="251583488" behindDoc="0" locked="0" layoutInCell="1" allowOverlap="1" wp14:anchorId="1EC0CE30" wp14:editId="65B2D2AA">
                <wp:simplePos x="0" y="0"/>
                <wp:positionH relativeFrom="column">
                  <wp:posOffset>2120900</wp:posOffset>
                </wp:positionH>
                <wp:positionV relativeFrom="paragraph">
                  <wp:posOffset>2152650</wp:posOffset>
                </wp:positionV>
                <wp:extent cx="2743200" cy="304800"/>
                <wp:effectExtent l="0" t="0" r="0"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2743200" cy="304800"/>
                        </a:xfrm>
                        <a:prstGeom prst="rect">
                          <a:avLst/>
                        </a:prstGeom>
                        <a:solidFill>
                          <a:sysClr val="window" lastClr="FFFFFF"/>
                        </a:solidFill>
                        <a:ln w="6350">
                          <a:noFill/>
                        </a:ln>
                      </wps:spPr>
                      <wps:txbx>
                        <w:txbxContent>
                          <w:p w:rsidR="001339A9" w:rsidRPr="00106B04" w:rsidRDefault="001339A9" w:rsidP="00106B04">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hint="eastAsia"/>
                                <w:sz w:val="21"/>
                              </w:rPr>
                              <w:t>3</w:t>
                            </w:r>
                            <w:r w:rsidRPr="00106B04">
                              <w:rPr>
                                <w:rFonts w:ascii="メイリオ" w:eastAsia="メイリオ" w:hAnsi="メイリオ"/>
                                <w:sz w:val="21"/>
                              </w:rPr>
                              <w:t xml:space="preserve">　</w:t>
                            </w:r>
                            <w:r w:rsidRPr="00106B04">
                              <w:rPr>
                                <w:rFonts w:ascii="メイリオ" w:eastAsia="メイリオ" w:hAnsi="メイリオ" w:hint="eastAsia"/>
                                <w:sz w:val="21"/>
                              </w:rPr>
                              <w:t>多視点映像撮影の比較検討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C0CE30" id="テキスト ボックス 4" o:spid="_x0000_s1029" type="#_x0000_t202" style="position:absolute;left:0;text-align:left;margin-left:167pt;margin-top:169.5pt;width:3in;height:24p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uwawIAAKMEAAAOAAAAZHJzL2Uyb0RvYy54bWysVM2O2jAQvlfqO1i+lwTI/hQRVpQVVSW0&#10;uxJb7dk4DkRyPK5tSOgRpKoP0Veoeu7z5EU6doCl256qcjDz5xnP981keFOXkmyEsQWolHY7MSVC&#10;ccgKtUzpx8fpm2tKrGMqYxKUSOlWWHozev1qWOmB6MEKZCYMwSTKDiqd0pVzehBFlq9EyWwHtFDo&#10;zMGUzKFqllFmWIXZSxn14vgyqsBk2gAX1qL1tnXSUcif54K7+zy3whGZUnybC6cJ58Kf0WjIBkvD&#10;9Krgh2ewf3hFyQqFRU+pbpljZG2KP1KVBTdgIXcdDmUEeV5wEXrAbrrxi27mK6ZF6AXBsfoEk/1/&#10;afnd5sGQIktpQoliJVLU7L80u+/N7mez/0qa/bdmv292P1AniYer0naAt+Ya77n6HdRI+9Fu0ehR&#10;qHNT+n/sj6Afgd+ewBa1IxyNvaukjwxSwtHXj5NrlDF99HxbG+veCyiJF1JqkMyAMdvMrGtDjyG+&#10;mAVZZNNCyqBs7UQasmHIO45LBhUlklmHxpROw+9Q7bdrUpEqpZf9izhUUuDztaWkwsf55tsmveTq&#10;Rd1id0JgAdkWgTHQTprVfFrg62dY+oEZHC1sGNfF3eORS8BicJAoWYH5/De7j0fG0UtJhaOaUvtp&#10;zYzAjj4onIW33STxsx2U5OKqh4o59yzOPWpdTgBR6eJiah5EH+/kUcwNlE+4VWNfFV1McaydUncU&#10;J65dINxKLsbjEITTrJmbqbnmPrWnwHPzWD8xow8EOqT+Do5DzQYveGxj/U0F47WDvAgke6BbVA/4&#10;4yaEMTlsrV+1cz1EPX9bRr8AAAD//wMAUEsDBBQABgAIAAAAIQDTkoVt4QAAAAsBAAAPAAAAZHJz&#10;L2Rvd25yZXYueG1sTI9BT8MwDIXvSPyHyEjcWApD3VaaTgiBYNKqsYLENWtNW2icKsnWsl+Pd4Lb&#10;s/30/L10OZpOHND51pKC60kEAqm0VUu1gve3p6s5CB80VbqzhAp+0MMyOz9LdVLZgbZ4KEItOIR8&#10;ohU0IfSJlL5s0Gg/sT0S3z6tMzrw6GpZOT1wuOnkTRTF0uiW+EOje3xosPwu9kbBx1A8u81q9fXa&#10;v+THzbHI1/iYK3V5Md7fgQg4hj8znPAZHTJm2tk9VV50CqbTW+4STmLBgh2zOGax4818FoHMUvm/&#10;Q/YLAAD//wMAUEsBAi0AFAAGAAgAAAAhALaDOJL+AAAA4QEAABMAAAAAAAAAAAAAAAAAAAAAAFtD&#10;b250ZW50X1R5cGVzXS54bWxQSwECLQAUAAYACAAAACEAOP0h/9YAAACUAQAACwAAAAAAAAAAAAAA&#10;AAAvAQAAX3JlbHMvLnJlbHNQSwECLQAUAAYACAAAACEAqMgbsGsCAACjBAAADgAAAAAAAAAAAAAA&#10;AAAuAgAAZHJzL2Uyb0RvYy54bWxQSwECLQAUAAYACAAAACEA05KFbeEAAAALAQAADwAAAAAAAAAA&#10;AAAAAADFBAAAZHJzL2Rvd25yZXYueG1sUEsFBgAAAAAEAAQA8wAAANMFAAAAAA==&#10;" fillcolor="window" stroked="f" strokeweight=".5pt">
                <v:textbox>
                  <w:txbxContent>
                    <w:p w:rsidR="001339A9" w:rsidRPr="00106B04" w:rsidRDefault="001339A9" w:rsidP="00106B04">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hint="eastAsia"/>
                          <w:sz w:val="21"/>
                        </w:rPr>
                        <w:t>3</w:t>
                      </w:r>
                      <w:r w:rsidRPr="00106B04">
                        <w:rPr>
                          <w:rFonts w:ascii="メイリオ" w:eastAsia="メイリオ" w:hAnsi="メイリオ"/>
                          <w:sz w:val="21"/>
                        </w:rPr>
                        <w:t xml:space="preserve">　</w:t>
                      </w:r>
                      <w:r w:rsidRPr="00106B04">
                        <w:rPr>
                          <w:rFonts w:ascii="メイリオ" w:eastAsia="メイリオ" w:hAnsi="メイリオ" w:hint="eastAsia"/>
                          <w:sz w:val="21"/>
                        </w:rPr>
                        <w:t>多視点映像撮影の比較検討</w:t>
                      </w:r>
                    </w:p>
                  </w:txbxContent>
                </v:textbox>
                <w10:wrap type="square"/>
              </v:shape>
            </w:pict>
          </mc:Fallback>
        </mc:AlternateContent>
      </w:r>
      <w:r w:rsidR="008108B7" w:rsidRPr="008108B7">
        <w:rPr>
          <w:rFonts w:ascii="メイリオ" w:eastAsia="メイリオ" w:hAnsi="メイリオ" w:hint="eastAsia"/>
          <w:sz w:val="21"/>
          <w:szCs w:val="21"/>
        </w:rPr>
        <w:t>多視点で同時撮影した映像は，それぞれ独立した</w:t>
      </w:r>
      <w:r w:rsidR="00D10C9E">
        <w:rPr>
          <w:rFonts w:ascii="メイリオ" w:eastAsia="メイリオ" w:hAnsi="メイリオ" w:hint="eastAsia"/>
          <w:sz w:val="21"/>
          <w:szCs w:val="21"/>
        </w:rPr>
        <w:t>デジタルカメラ</w:t>
      </w:r>
      <w:r w:rsidR="008108B7" w:rsidRPr="008108B7">
        <w:rPr>
          <w:rFonts w:ascii="メイリオ" w:eastAsia="メイリオ" w:hAnsi="メイリオ" w:hint="eastAsia"/>
          <w:sz w:val="21"/>
          <w:szCs w:val="21"/>
        </w:rPr>
        <w:t>で撮影していて，これらの映像をどのように提示し，実験観測などの分析・評価などに利用するかが重要である．このため多方向からの映像の配列の方法，各撮影位置の視点から，どのような画面を提示し，相互の関係を見るかが大きな課題である．</w:t>
      </w:r>
      <w:r w:rsidR="00210E56">
        <w:rPr>
          <w:rFonts w:ascii="メイリオ" w:eastAsia="メイリオ" w:hAnsi="メイリオ"/>
          <w:sz w:val="21"/>
          <w:szCs w:val="21"/>
        </w:rPr>
        <w:br/>
      </w:r>
      <w:r w:rsidR="00210E56">
        <w:rPr>
          <w:rFonts w:ascii="メイリオ" w:eastAsia="メイリオ" w:hAnsi="メイリオ" w:hint="eastAsia"/>
          <w:sz w:val="21"/>
          <w:szCs w:val="21"/>
        </w:rPr>
        <w:t xml:space="preserve">　</w:t>
      </w:r>
      <w:r w:rsidR="008108B7" w:rsidRPr="008108B7">
        <w:rPr>
          <w:rFonts w:ascii="メイリオ" w:eastAsia="メイリオ" w:hAnsi="メイリオ" w:hint="eastAsia"/>
          <w:sz w:val="21"/>
          <w:szCs w:val="21"/>
        </w:rPr>
        <w:t>そこで，多視点の画像一覧をもとに，多視点の対面している画面，連続画面，各画面による変化を見るための画面，各種の比較検討をするための提示方法について研究する必要がある．</w:t>
      </w:r>
    </w:p>
    <w:p w:rsidR="008108B7" w:rsidRPr="00106B04" w:rsidRDefault="008108B7" w:rsidP="008108B7">
      <w:pPr>
        <w:spacing w:line="400" w:lineRule="exact"/>
        <w:rPr>
          <w:rFonts w:ascii="メイリオ" w:eastAsia="メイリオ" w:hAnsi="メイリオ"/>
          <w:b/>
          <w:sz w:val="21"/>
          <w:szCs w:val="21"/>
        </w:rPr>
      </w:pPr>
      <w:r w:rsidRPr="00106B04">
        <w:rPr>
          <w:rFonts w:ascii="メイリオ" w:eastAsia="メイリオ" w:hAnsi="メイリオ" w:hint="eastAsia"/>
          <w:b/>
          <w:sz w:val="21"/>
          <w:szCs w:val="21"/>
        </w:rPr>
        <w:t>(4)多視点映像教材の評価について</w:t>
      </w:r>
    </w:p>
    <w:p w:rsidR="00210E56" w:rsidRDefault="008108B7" w:rsidP="008108B7">
      <w:pPr>
        <w:spacing w:line="400" w:lineRule="exact"/>
        <w:rPr>
          <w:rFonts w:ascii="メイリオ" w:eastAsia="メイリオ" w:hAnsi="メイリオ"/>
          <w:sz w:val="21"/>
          <w:szCs w:val="21"/>
        </w:rPr>
      </w:pPr>
      <w:r w:rsidRPr="008108B7">
        <w:rPr>
          <w:rFonts w:ascii="メイリオ" w:eastAsia="メイリオ" w:hAnsi="メイリオ" w:hint="eastAsia"/>
          <w:sz w:val="21"/>
          <w:szCs w:val="21"/>
        </w:rPr>
        <w:t xml:space="preserve">　映像教材の開発，研究により，これまでの単方向映像による教材データベースを中心にした状況から，学習者の目的に応じた多視点映像教材としての利用へと発展しだした．特にこれまでの静止画教材データベース等を用いた資料管理から，教材として必要な文脈のある多視点動画情報と画像が鮮明な多視点静止画情報を利用する方法などその利用方法が多様化し，各メディアの特性に対応した教</w:t>
      </w: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8108B7" w:rsidRPr="008108B7" w:rsidRDefault="008108B7" w:rsidP="008108B7">
      <w:pPr>
        <w:spacing w:line="400" w:lineRule="exact"/>
        <w:rPr>
          <w:rFonts w:ascii="メイリオ" w:eastAsia="メイリオ" w:hAnsi="メイリオ"/>
          <w:sz w:val="21"/>
          <w:szCs w:val="21"/>
        </w:rPr>
      </w:pPr>
      <w:r w:rsidRPr="008108B7">
        <w:rPr>
          <w:rFonts w:ascii="メイリオ" w:eastAsia="メイリオ" w:hAnsi="メイリオ" w:hint="eastAsia"/>
          <w:sz w:val="21"/>
          <w:szCs w:val="21"/>
        </w:rPr>
        <w:lastRenderedPageBreak/>
        <w:t>材の検討をするための評価が望まれだした．今後，これらの教材としての評価方法について研究する必要がある．</w:t>
      </w:r>
    </w:p>
    <w:p w:rsidR="008108B7" w:rsidRPr="00106B04" w:rsidRDefault="00210E56" w:rsidP="008108B7">
      <w:pPr>
        <w:spacing w:line="400" w:lineRule="exact"/>
        <w:rPr>
          <w:rFonts w:ascii="メイリオ" w:eastAsia="メイリオ" w:hAnsi="メイリオ"/>
          <w:b/>
          <w:sz w:val="21"/>
          <w:szCs w:val="21"/>
        </w:rPr>
      </w:pPr>
      <w:r w:rsidRPr="00106B04">
        <w:rPr>
          <w:rFonts w:ascii="メイリオ" w:eastAsia="メイリオ" w:hAnsi="メイリオ" w:hint="eastAsia"/>
          <w:b/>
          <w:sz w:val="21"/>
          <w:szCs w:val="21"/>
        </w:rPr>
        <w:t xml:space="preserve"> </w:t>
      </w:r>
      <w:r w:rsidR="008108B7" w:rsidRPr="00106B04">
        <w:rPr>
          <w:rFonts w:ascii="メイリオ" w:eastAsia="メイリオ" w:hAnsi="メイリオ" w:hint="eastAsia"/>
          <w:b/>
          <w:sz w:val="21"/>
          <w:szCs w:val="21"/>
        </w:rPr>
        <w:t>(5)具体的な多視点映像学習教材(デジタルコンテンツ)の調査</w:t>
      </w:r>
    </w:p>
    <w:p w:rsidR="008108B7" w:rsidRPr="008108B7" w:rsidRDefault="008108B7" w:rsidP="00143BCE">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多様な環境の中で，実験観察の状況を確実に，事実に基づいて記録し，教材化することと，更にそれらの多視点映像教材を用いた授業や自己学習教材としての利用方法等の総合的な教材化の調査研究が必要となる．</w:t>
      </w:r>
    </w:p>
    <w:p w:rsidR="008108B7" w:rsidRPr="00106B04" w:rsidRDefault="008108B7" w:rsidP="008108B7">
      <w:pPr>
        <w:spacing w:line="400" w:lineRule="exact"/>
        <w:rPr>
          <w:rFonts w:ascii="メイリオ" w:eastAsia="メイリオ" w:hAnsi="メイリオ"/>
          <w:b/>
          <w:sz w:val="21"/>
          <w:szCs w:val="21"/>
        </w:rPr>
      </w:pPr>
      <w:r w:rsidRPr="00106B04">
        <w:rPr>
          <w:rFonts w:ascii="メイリオ" w:eastAsia="メイリオ" w:hAnsi="メイリオ" w:hint="eastAsia"/>
          <w:b/>
          <w:sz w:val="21"/>
          <w:szCs w:val="21"/>
        </w:rPr>
        <w:t>①　動画映像・静止画映像におけるデジタルコンテンツ教材の動向</w:t>
      </w:r>
    </w:p>
    <w:p w:rsidR="008108B7" w:rsidRPr="008108B7" w:rsidRDefault="008108B7" w:rsidP="00143BCE">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NICERや独立行政法人 情報処理推進機構（IPA）等のデジタルコンテンツ教材について調査し，その利用方法や，問題点，改善方法を全国的に調査</w:t>
      </w:r>
      <w:r w:rsidR="00106B04">
        <w:rPr>
          <w:rFonts w:ascii="メイリオ" w:eastAsia="メイリオ" w:hAnsi="メイリオ" w:hint="eastAsia"/>
          <w:sz w:val="21"/>
          <w:szCs w:val="21"/>
        </w:rPr>
        <w:t>するこ</w:t>
      </w:r>
      <w:r w:rsidRPr="008108B7">
        <w:rPr>
          <w:rFonts w:ascii="メイリオ" w:eastAsia="メイリオ" w:hAnsi="メイリオ" w:hint="eastAsia"/>
          <w:sz w:val="21"/>
          <w:szCs w:val="21"/>
        </w:rPr>
        <w:t>とが必要となる．</w:t>
      </w:r>
    </w:p>
    <w:p w:rsidR="008108B7" w:rsidRPr="00106B04" w:rsidRDefault="008108B7" w:rsidP="008108B7">
      <w:pPr>
        <w:spacing w:line="400" w:lineRule="exact"/>
        <w:rPr>
          <w:rFonts w:ascii="メイリオ" w:eastAsia="メイリオ" w:hAnsi="メイリオ"/>
          <w:b/>
          <w:sz w:val="21"/>
          <w:szCs w:val="21"/>
        </w:rPr>
      </w:pPr>
      <w:r w:rsidRPr="00106B04">
        <w:rPr>
          <w:rFonts w:ascii="メイリオ" w:eastAsia="メイリオ" w:hAnsi="メイリオ" w:hint="eastAsia"/>
          <w:b/>
          <w:sz w:val="21"/>
          <w:szCs w:val="21"/>
        </w:rPr>
        <w:t>②　多視点同時撮影技術の基礎調査</w:t>
      </w:r>
    </w:p>
    <w:p w:rsidR="008108B7" w:rsidRPr="008108B7" w:rsidRDefault="008108B7" w:rsidP="00143BCE">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このような研究は京都大学・松山隆司「大型有形・無形文化財の高精度デジタル化ソフトウェアの開発」や埼玉大学・中村明夫「ビデオ及びモーションデータを用いた舞踊のデジタルコンテンツ化」で研究されている．これらの利用方法や教材への利用方法について調査をする必要がある．</w:t>
      </w:r>
    </w:p>
    <w:p w:rsidR="00143BCE" w:rsidRPr="00106B04" w:rsidRDefault="008108B7" w:rsidP="008108B7">
      <w:pPr>
        <w:spacing w:line="400" w:lineRule="exact"/>
        <w:rPr>
          <w:rFonts w:ascii="メイリオ" w:eastAsia="メイリオ" w:hAnsi="メイリオ"/>
          <w:b/>
          <w:sz w:val="21"/>
          <w:szCs w:val="21"/>
        </w:rPr>
      </w:pPr>
      <w:r w:rsidRPr="00106B04">
        <w:rPr>
          <w:rFonts w:ascii="メイリオ" w:eastAsia="メイリオ" w:hAnsi="メイリオ" w:hint="eastAsia"/>
          <w:b/>
          <w:sz w:val="21"/>
          <w:szCs w:val="21"/>
        </w:rPr>
        <w:t>(6)多視点映像教材の高品位記録方法の開発</w:t>
      </w:r>
    </w:p>
    <w:p w:rsidR="008108B7" w:rsidRPr="00106B04" w:rsidRDefault="008108B7" w:rsidP="008108B7">
      <w:pPr>
        <w:spacing w:line="400" w:lineRule="exact"/>
        <w:rPr>
          <w:rFonts w:ascii="メイリオ" w:eastAsia="メイリオ" w:hAnsi="メイリオ"/>
          <w:b/>
          <w:sz w:val="21"/>
          <w:szCs w:val="21"/>
        </w:rPr>
      </w:pPr>
      <w:r w:rsidRPr="00106B04">
        <w:rPr>
          <w:rFonts w:ascii="メイリオ" w:eastAsia="メイリオ" w:hAnsi="メイリオ" w:hint="eastAsia"/>
          <w:b/>
          <w:sz w:val="21"/>
          <w:szCs w:val="21"/>
        </w:rPr>
        <w:t>①　多方向撮影技術と教材化技術の開発</w:t>
      </w:r>
    </w:p>
    <w:p w:rsidR="008108B7" w:rsidRPr="008108B7" w:rsidRDefault="008108B7" w:rsidP="00143BCE">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教材資料の多視点化を目指した研究として，実験観察する対象の周囲に複数の</w:t>
      </w:r>
      <w:r w:rsidR="004D6733">
        <w:rPr>
          <w:rFonts w:ascii="メイリオ" w:eastAsia="メイリオ" w:hAnsi="メイリオ" w:hint="eastAsia"/>
          <w:sz w:val="21"/>
          <w:szCs w:val="21"/>
        </w:rPr>
        <w:t>ビデオカメラ</w:t>
      </w:r>
      <w:r w:rsidRPr="008108B7">
        <w:rPr>
          <w:rFonts w:ascii="メイリオ" w:eastAsia="メイリオ" w:hAnsi="メイリオ" w:hint="eastAsia"/>
          <w:sz w:val="21"/>
          <w:szCs w:val="21"/>
        </w:rPr>
        <w:t>を配置し，それらのよって撮影された多視点動画映像と同対象の周囲に多数の</w:t>
      </w:r>
      <w:r w:rsidR="00D10C9E">
        <w:rPr>
          <w:rFonts w:ascii="メイリオ" w:eastAsia="メイリオ" w:hAnsi="メイリオ" w:hint="eastAsia"/>
          <w:sz w:val="21"/>
          <w:szCs w:val="21"/>
        </w:rPr>
        <w:t>デジタルカメラ</w:t>
      </w:r>
      <w:r w:rsidRPr="008108B7">
        <w:rPr>
          <w:rFonts w:ascii="メイリオ" w:eastAsia="メイリオ" w:hAnsi="メイリオ" w:hint="eastAsia"/>
          <w:sz w:val="21"/>
          <w:szCs w:val="21"/>
        </w:rPr>
        <w:t>を配置し，それらによって撮影された多視点静止画映像により，実験観察の特徴を抽出し，総合化を実現することにより，より活用しやすい多視点映像教材化技術の開発することが必要となる．</w:t>
      </w:r>
    </w:p>
    <w:p w:rsidR="008108B7" w:rsidRPr="008108B7" w:rsidRDefault="008108B7" w:rsidP="008108B7">
      <w:pPr>
        <w:spacing w:line="400" w:lineRule="exact"/>
        <w:rPr>
          <w:rFonts w:ascii="メイリオ" w:eastAsia="メイリオ" w:hAnsi="メイリオ"/>
          <w:sz w:val="21"/>
          <w:szCs w:val="21"/>
        </w:rPr>
      </w:pPr>
      <w:r w:rsidRPr="00106B04">
        <w:rPr>
          <w:rFonts w:ascii="メイリオ" w:eastAsia="メイリオ" w:hAnsi="メイリオ" w:hint="eastAsia"/>
          <w:b/>
          <w:sz w:val="21"/>
          <w:szCs w:val="21"/>
        </w:rPr>
        <w:t>②　オーサリングシステムによる関連資料の総合化</w:t>
      </w:r>
    </w:p>
    <w:p w:rsidR="008108B7" w:rsidRPr="008108B7" w:rsidRDefault="008108B7" w:rsidP="00143BCE">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実験観察映像の教材化が多く開発されはじめ，資料提示や研究利用が進み，これまでの素材の集合からコンテクストのある構成が必要とされはじめた．この課題の解釈方法の一つとして，動画と静止画の総合化技術を用いた文脈性のある情報管理構成をもつ教材を作成することが必要となる．</w:t>
      </w: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8108B7" w:rsidRPr="00106B04" w:rsidRDefault="008108B7" w:rsidP="008108B7">
      <w:pPr>
        <w:spacing w:line="400" w:lineRule="exact"/>
        <w:rPr>
          <w:rFonts w:ascii="メイリオ" w:eastAsia="メイリオ" w:hAnsi="メイリオ"/>
          <w:b/>
          <w:sz w:val="21"/>
          <w:szCs w:val="21"/>
        </w:rPr>
      </w:pPr>
      <w:r w:rsidRPr="00106B04">
        <w:rPr>
          <w:rFonts w:ascii="メイリオ" w:eastAsia="メイリオ" w:hAnsi="メイリオ" w:hint="eastAsia"/>
          <w:b/>
          <w:sz w:val="21"/>
          <w:szCs w:val="21"/>
        </w:rPr>
        <w:lastRenderedPageBreak/>
        <w:t>③　新しい多視点映像教材化技術の開発</w:t>
      </w:r>
    </w:p>
    <w:p w:rsidR="008108B7" w:rsidRPr="008108B7" w:rsidRDefault="008108B7" w:rsidP="00210E56">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教材資料の多視点化を目指した研究として，実験観察をする対象の周囲に多数の</w:t>
      </w:r>
      <w:r w:rsidR="004D6733">
        <w:rPr>
          <w:rFonts w:ascii="メイリオ" w:eastAsia="メイリオ" w:hAnsi="メイリオ" w:hint="eastAsia"/>
          <w:sz w:val="21"/>
          <w:szCs w:val="21"/>
        </w:rPr>
        <w:t>ビデオカメラ</w:t>
      </w:r>
      <w:r w:rsidRPr="008108B7">
        <w:rPr>
          <w:rFonts w:ascii="メイリオ" w:eastAsia="メイリオ" w:hAnsi="メイリオ" w:hint="eastAsia"/>
          <w:sz w:val="21"/>
          <w:szCs w:val="21"/>
        </w:rPr>
        <w:t>を配置し，それらのよって撮影された多視点ビデオ映像と同対象の周囲に多数の</w:t>
      </w:r>
      <w:r w:rsidR="00D10C9E">
        <w:rPr>
          <w:rFonts w:ascii="メイリオ" w:eastAsia="メイリオ" w:hAnsi="メイリオ" w:hint="eastAsia"/>
          <w:sz w:val="21"/>
          <w:szCs w:val="21"/>
        </w:rPr>
        <w:t>デジタルカメラ</w:t>
      </w:r>
      <w:r w:rsidRPr="008108B7">
        <w:rPr>
          <w:rFonts w:ascii="メイリオ" w:eastAsia="メイリオ" w:hAnsi="メイリオ" w:hint="eastAsia"/>
          <w:sz w:val="21"/>
          <w:szCs w:val="21"/>
        </w:rPr>
        <w:t>を配置し，それらによって撮影された多視点映像により，実験観察の特徴を抽出し，総合化を実現することにより，より活用しやすい多視点教材化技術の開発が必要となる．</w:t>
      </w:r>
    </w:p>
    <w:p w:rsidR="008108B7" w:rsidRPr="00143BCE" w:rsidRDefault="008108B7" w:rsidP="008108B7">
      <w:pPr>
        <w:spacing w:line="400" w:lineRule="exact"/>
        <w:rPr>
          <w:rFonts w:ascii="メイリオ" w:eastAsia="メイリオ" w:hAnsi="メイリオ"/>
          <w:b/>
          <w:sz w:val="21"/>
          <w:szCs w:val="21"/>
        </w:rPr>
      </w:pPr>
      <w:r w:rsidRPr="00143BCE">
        <w:rPr>
          <w:rFonts w:ascii="メイリオ" w:eastAsia="メイリオ" w:hAnsi="メイリオ" w:hint="eastAsia"/>
          <w:b/>
          <w:sz w:val="21"/>
          <w:szCs w:val="21"/>
        </w:rPr>
        <w:t>３．多視点映像教材の教育利用</w:t>
      </w:r>
    </w:p>
    <w:p w:rsidR="008108B7" w:rsidRPr="008108B7" w:rsidRDefault="008108B7" w:rsidP="00143BCE">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学校の学習教材を中心に多視点動画で撮影し，学校教育における教材として効果がある教材として以下の学習教材が考えられる．</w:t>
      </w:r>
    </w:p>
    <w:p w:rsidR="008108B7" w:rsidRPr="00210E56" w:rsidRDefault="00BC2A33" w:rsidP="008108B7">
      <w:pPr>
        <w:spacing w:line="400" w:lineRule="exact"/>
        <w:rPr>
          <w:rFonts w:ascii="メイリオ" w:eastAsia="メイリオ" w:hAnsi="メイリオ"/>
          <w:b/>
          <w:sz w:val="21"/>
          <w:szCs w:val="21"/>
        </w:rPr>
      </w:pPr>
      <w:r w:rsidRPr="00210E56">
        <w:rPr>
          <w:rFonts w:ascii="メイリオ" w:eastAsia="メイリオ" w:hAnsi="メイリオ" w:hint="eastAsia"/>
          <w:b/>
          <w:noProof/>
          <w:sz w:val="21"/>
          <w:szCs w:val="21"/>
        </w:rPr>
        <mc:AlternateContent>
          <mc:Choice Requires="wpg">
            <w:drawing>
              <wp:anchor distT="0" distB="0" distL="114300" distR="114300" simplePos="0" relativeHeight="251587584" behindDoc="0" locked="0" layoutInCell="1" allowOverlap="1" wp14:anchorId="495B444A" wp14:editId="4D57A851">
                <wp:simplePos x="0" y="0"/>
                <wp:positionH relativeFrom="column">
                  <wp:posOffset>1911350</wp:posOffset>
                </wp:positionH>
                <wp:positionV relativeFrom="paragraph">
                  <wp:posOffset>266700</wp:posOffset>
                </wp:positionV>
                <wp:extent cx="3009900" cy="1968500"/>
                <wp:effectExtent l="0" t="0" r="0" b="0"/>
                <wp:wrapSquare wrapText="bothSides"/>
                <wp:docPr id="10" name="グループ化 10"/>
                <wp:cNvGraphicFramePr/>
                <a:graphic xmlns:a="http://schemas.openxmlformats.org/drawingml/2006/main">
                  <a:graphicData uri="http://schemas.microsoft.com/office/word/2010/wordprocessingGroup">
                    <wpg:wgp>
                      <wpg:cNvGrpSpPr/>
                      <wpg:grpSpPr>
                        <a:xfrm>
                          <a:off x="0" y="0"/>
                          <a:ext cx="3009900" cy="1968500"/>
                          <a:chOff x="0" y="0"/>
                          <a:chExt cx="3009900" cy="1968500"/>
                        </a:xfrm>
                      </wpg:grpSpPr>
                      <pic:pic xmlns:pic="http://schemas.openxmlformats.org/drawingml/2006/picture">
                        <pic:nvPicPr>
                          <pic:cNvPr id="5" name="図 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04800" y="0"/>
                            <a:ext cx="2565400" cy="1666240"/>
                          </a:xfrm>
                          <a:prstGeom prst="rect">
                            <a:avLst/>
                          </a:prstGeom>
                          <a:noFill/>
                          <a:ln>
                            <a:noFill/>
                          </a:ln>
                        </pic:spPr>
                      </pic:pic>
                      <wps:wsp>
                        <wps:cNvPr id="9" name="テキスト ボックス 9"/>
                        <wps:cNvSpPr txBox="1"/>
                        <wps:spPr>
                          <a:xfrm>
                            <a:off x="0" y="1663700"/>
                            <a:ext cx="3009900" cy="304800"/>
                          </a:xfrm>
                          <a:prstGeom prst="rect">
                            <a:avLst/>
                          </a:prstGeom>
                          <a:solidFill>
                            <a:sysClr val="window" lastClr="FFFFFF"/>
                          </a:solidFill>
                          <a:ln w="6350">
                            <a:noFill/>
                          </a:ln>
                        </wps:spPr>
                        <wps:txbx>
                          <w:txbxContent>
                            <w:p w:rsidR="001339A9" w:rsidRPr="00106B04" w:rsidRDefault="001339A9" w:rsidP="00F90A86">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hint="eastAsia"/>
                                  <w:sz w:val="21"/>
                                </w:rPr>
                                <w:t>４</w:t>
                              </w:r>
                              <w:r w:rsidRPr="00106B04">
                                <w:rPr>
                                  <w:rFonts w:ascii="メイリオ" w:eastAsia="メイリオ" w:hAnsi="メイリオ"/>
                                  <w:sz w:val="21"/>
                                </w:rPr>
                                <w:t xml:space="preserve">　</w:t>
                              </w:r>
                              <w:r w:rsidRPr="00F90A86">
                                <w:rPr>
                                  <w:rFonts w:ascii="メイリオ" w:eastAsia="メイリオ" w:hAnsi="メイリオ" w:hint="eastAsia"/>
                                  <w:sz w:val="21"/>
                                </w:rPr>
                                <w:t>マット運動(IPAより引用)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5B444A" id="グループ化 10" o:spid="_x0000_s1030" style="position:absolute;margin-left:150.5pt;margin-top:21pt;width:237pt;height:155pt;z-index:251587584" coordsize="30099,19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7PfUlBAAAJQkAAA4AAABkcnMvZTJvRG9jLnhtbJxWy47bNhTdF+g/&#10;ENp7LHv8GBvjCRzPAwGmidFJkTVNUZYQiWRJemy36GYMFF1knS7aPyiKFuiqQP9GyH/0kJLsGdtA&#10;BjFg+fKSIu8995xLn79Y5Rm559qkUoyC1kkYEC6YjFIxHwXfvb1unAXEWCoimknBR8Gam+DFxddf&#10;nS/VkLdlIrOIa4JNhBku1ShIrFXDZtOwhOfUnEjFBSZjqXNqMdTzZqTpErvnWbMdhr3mUupIacm4&#10;MfBelpPBhd8/jjmzb+LYcEuyUYDYrH9q/5y5Z/PinA7nmqokZVUY9AuiyGkqcOh2q0tqKVno9GCr&#10;PGVaGhnbEybzpozjlHGfA7JphXvZ3Gi5UD6X+XA5V1uYAO0eTl+8LXt9P9UkjVA7wCNojhoVD38X&#10;mz+KzX/F5tdPHz4SzACmpZoPsfpGqzs11ZVjXo5c5qtY5+4XOZGVB3i9BZivLGFwnobhYBDiIIa5&#10;1qB31sXAl4AlqNPBeyy5+sybzfrgpotvG45K2RDfCjFYB4h9nll4yy40D6pN8mftkVP9fqEaKK6i&#10;Np2lWWrXnqgoowtK3E9TNtXlYAd+t8b+02//kK6DxC128+Vq6rK5ley9IUJOEirmfGwU2A0Y3erm&#10;0+V++OSoWZaq6zTLXIWcXSUFJewx6QguJUsvJVvkXNhSdppnyE8Kk6TKBEQPeT7jYJF+FbW8EFDy&#10;W2Pdca74Xgo/ts/GIED7ZWPSDSeNTti/aowHnX6jH171O2HnrDVpTX5yb7c6w4XhyJdmlyqtYoX3&#10;INqjvK86RKkor0xyT73+HVI+oPrXhwiXg8TFajT7Fqh6ShqruWWJc8dArvJj8XbCw7xD1tXAQBtk&#10;tvxGRhASXVjpwdjTxilydSo4FEi72+t2tgLp9XrtjhfIluYggjb2hsucOAOAI1x/Br1HMmWC9RIX&#10;upCu7D6hTDxxYE/n8Um4sCsTWTixox2bmiUYPQ9514yPNbK7hCqOKN22O9IPatIXm5+Lhz+Lh3+L&#10;zS+k2PxebDbFw18Yk4Ejd/WWazvErl5KNBJPeucvA6+bwF73afV6p/26wxztQVUlStjqKtXwPRNh&#10;I7M0qrVl1maS6ZJvuKYiuQxIRo2FcxRc+4/XK1j0+LVMkOUo6J12Q1/LbdHqGu1SdZZdzVa+Z3fa&#10;NT4zGa0Bj5agBJhlFLtOwY9bHD2lGlcanLim7Rs84kziMFlZAUmk/uGY361H3TEbkCWuyFFgvl9Q&#10;1xGzVwKMGLQ6YCexftDp9tsY6Mczs8czYpFPJFTY8tF50623WW3GWubvQKCxOxVTVDCcPQpsbU4s&#10;RpjAvwHGx2Nvl432VtwptOey87jyvV29o1pVBbQo/WtZc5AO95RSri2lMYZi49TLyAFdogphuAH0&#10;4C1/F8N6ctk/HvtVu383F/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Mgw1rd4A&#10;AAAKAQAADwAAAGRycy9kb3ducmV2LnhtbExPTUvDQBC9C/6HZQRvdpPWWInZlFLUUxHaCuJtmkyT&#10;0OxsyG6T9N87nvQ0H+/xPrLVZFs1UO8bxwbiWQSKuHBlw5WBz8PbwzMoH5BLbB2TgSt5WOW3Nxmm&#10;pRt5R8M+VEpE2KdooA6hS7X2RU0W/cx1xIKdXG8xyNlXuuxxFHHb6nkUPWmLDYtDjR1tairO+4s1&#10;8D7iuF7Er8P2fNpcvw/Jx9c2JmPu76b1C6hAU/gjw298iQ65ZDq6C5detQYWUSxdgoHHuUwhLJeJ&#10;LEdBEvnoPNP/K+Q/AAAA//8DAFBLAwQKAAAAAAAAACEAfp9gknceAAB3HgAAFQAAAGRycy9tZWRp&#10;YS9pbWFnZTEuanBlZ//Y/+AAEEpGSUYAAQEBAGAAYAAA/9sAQwAKBwcIBwYKCAgICwoKCw4YEA4N&#10;DQ4dFRYRGCMfJSQiHyIhJis3LyYpNCkhIjBBMTQ5Oz4+PiUuRElDPEg3PT47/9sAQwEKCwsODQ4c&#10;EBAcOygiKDs7Ozs7Ozs7Ozs7Ozs7Ozs7Ozs7Ozs7Ozs7Ozs7Ozs7Ozs7Ozs7Ozs7Ozs7Ozs7Ozs7&#10;/8AAEQgAkwD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ET25JHnDOcdO+Ks6atvcx3js6kW0avksQMHjPvWCCPN69XX+RrY8MoJV1GNhlWs&#10;QSCfRqxaN4l2GbSCgc+YvzKoxPnJ/KnyHRxkmS4HzMDiVeCMZ6j3rAilX7CG8pOJU6FvU+9OvGj3&#10;TAwqSJ5h99v7opco7m95WlMAfts6bwSAdh/z0pWtNPHS/uORkHyQeMfWudnaIxQE24+4/wDGfei5&#10;aHZD+5IzCOkh/utRyBzHRyWFojBDqm1myAGh9vrSLp8BfYupAtnbgwOOelc/cPF9rb902dw/5anv&#10;H9KmEif2tjbL/r8f64+h9qOUOY3/AOzV2EDUISNwP3W9Kqi1lZ9qMHAI5DDoO/PasywnXyTgTD5k&#10;/wCW2f8Alm3tUVtdkxvk3H3EP+u/6aAelLlC5vRafI0Yd7mGLnG125/TNKNOLH5b+1JHYOc8c+lY&#10;Ed4duQbj/lln996sfapLaRJBBIySsxkIJaQEnjvxRyhc15NPCFQ+o2i5weXP+FIukkCKQ6lZ7W2s&#10;uJD8wyfaq8zxC3hPlv36P7/SoHkt1njURl2Ii5VuD6dqVgujasrNIoWT7dbuQ5+6WOPbpVr7Iuf+&#10;PuH9apWDxsrERsP3vdvYe1Wk2ecPkP3v71S1qO5j3MFm19Ov9pxh96EqIX449aqRpbBWZr5PkxgI&#10;C2fmxnjpycU65KNqV2PKPRP4z6H2qvAqeW+Im+4P+Wh/56CrSQmy7ay6Z5W6W9uFIwDsgyOWOMEn&#10;29Kma70hY96yX0ozj5UVe/vVOGNGt2/ddGX+M+rVIIIzEAYv4/77ev1osguWFvdLZQRFektnALrz&#10;hsZ4FTO9iMEWsrggnJnI7/SqLRqhiCRqPlbjJ/vD3pzbsDhfun1/vn3pNILlt76zjjGbAAGUj55W&#10;PO3OahfUbdXURWNmc7SM7zjIz60rN+6ztT/WHqP9gUyQndxtH3Oi/wCzRZBcsC+CtgWNopAHSLP8&#10;6tWMwm1RYZoYSjblwsarj0NZp3mdv+A9FFX9NaT+1Y13HbuY8j60rBdmfLj5+O7VzXicc231f/2W&#10;ujlcbW5H8Vc54mIP2fH95/6VdPcmexprbzhR88B6dYBWz4egnQamV8neLB9myLBBBGPrVVUhKjEx&#10;U4H3osj9Ca6DwnbRPPqztcRMItNkYAFgT8y5PIHA/rQ7tjjZHOLb3q2jZgtj+8X/AJdeowxp08Nz&#10;JEX+yWp3TMfntzkggdcVYjhY2MhV4iRLGP8AXL3D+/tTvImFoCGHExHEy/3R70XYFGS3mMMGbOyJ&#10;AbP7l/U+/pTZ7eXy4f8AQ7I4i7o/qw9fStBo5xBAQT/GOJB/e+tLLHciOErv/wBV2f8A2m96LsDP&#10;uYJBOW+x2RHynkSZ+6B61N9nYarn7JZ48/rmTPXHr6VduEuxKxAm+4vf/YFSlboaoQPO/wCPjHf+&#10;9RdhYyrSHYpT7LagkZADSY4Rh6+9MgtWEcubSzGIxj55OzA+taduLrzF4m+63r/dNLGbny5SfN/1&#10;fof7y0XYGWlqfJkP2Wz3Lsx+8k7E+9PihaKFP9FtBtkPR5Djge9aKG58iT/W5+XsfU0ubn7OP9d/&#10;rD2PoKLsCnIWMEX+j25PzdWfsfrTZAVaMmC3ICIT8z9vxq8xuRDGMS/xdj6ikl+04X/W8xr2PpSG&#10;SWBCqwMaf6zsSew96tI378fIn3/Q0yD7QJGz5uN4PIPoKmXzvtI/1n3/AOtSwMNgzahdFYoDlRgu&#10;p7KfQ0kUbhJP9GtPujHyN/eB9aubbr7RMT5uCrev92mqtxskzvHy/wB7/aFVqBFGZEiYCC2HzLwI&#10;z7+9O8yXyRiCD7/QRH0p4WbyW5b7y9W9j70hSXyeWI+f+/7fWkAxzORGwig6N/yx5HNOZ7nap8uP&#10;leoh9zSMr+Wnz+v8fvSOp2x5Yfd7v7mgBXe72jAUE4JPl/7IpszXm47XUHA/5Zj0okXn7yfdH8Xs&#10;KJUHmN8ydvX0+lAA5ufOb94B82PurV7TGk/tM73BHzYAA9/SqMir57DePvnsfWremKv9oyPuGESQ&#10;njHY0AZ5kmI4nYfRR/hXO+KWkJtvMlZ/v43Y46V0QKBRgE/Wue8VHJteAPv9Pwpw3JnsdQthGVH7&#10;x+gre8IWai+1OPeT52lToM/8BrLT7i/QVu+ETjWLjA5On3A/9Bql8QdDCj023Onzg3co/fQ9YQf4&#10;ZP8Aa5pTpdt9hAF65/0jPNv/ALH1qzG8TWUxMDAmSE/LN7Sf7NPBg+xHMU3+vHSUf3D/ALNIaKD6&#10;ZCbWAC76NLyYT6ilm0yMx2/+lj/Ucfuzz871dbyPs0P7qb78uP3g9V/2aWbyPLt/3cv+p/vr/ff2&#10;oGUrvS4zI2btR+7T+A/8819qsHS0/tgt9qX/AI+v7p/v/SproRbz8sufKj/iH/PNfarB8v8Atg8S&#10;f8fXt/fpAZlrpSiVf9KUna38J/un2pI9LXZL/pQx5Xp/tL7VoWwTzxgPna/p/dNJGE2S43/6o+n9&#10;5aAKKaWvkS/6SOqdvc+1H9lj7OB9qA/eHt/sir8Yj+zy/f6r6eppcJ9lB+f/AFp9P7opDM9tLHkx&#10;f6SOrc49xTZNNUiPNyP9Wvb2+laThPIi+/1f09RTJPL2x5D/AOqX0oApyaYoueLvHK+voPalj07F&#10;4P8ATCf3h659fpV6XYLno/BX09BSoE+2gfP/AKw+nrQBlw6ZGSWN1kmNu3tSppabJf8ASeqdl/2h&#10;V2HZjo/+rb0/u06MJsl+V/ueo/vCgRQGmRiF/wDSc/Mv8PsaP7Mi8gf6Qfvn+H2FXgE8h/lb7y9/&#10;Zvaj5PIHyt949/YUAUW0yLyo/wDSG7/w+9DabFtT9+/3f7vuavHZ5afKe/f3pJNu1PlP3fX3NAFO&#10;TTYieZn+6vb2FLJpsJkOZZatyYBHy/wr39hRJjzDwOvrQBUbTYDOSXk5f29asWFnDFNMV3ktG+cn&#10;/PrTzjziNo+//WprXpOwHSNqQGUNOgxj5/zrlvGtvHbtZCPPIfOT/u12tch49+9Y/ST/ANlqofET&#10;PY6RTiNSTwAK3PB3OvkdQ1nOP0FYSH5F57CtfwyR/bOP+neXgDOePSn1BbFRPMWzuF8tSPMiGGgU&#10;8fP7c05ZiticRQ8Tj/lgv90+1NiMy2Ey/awMPECDdYI+/wAdeKcHm+xH/Sj/AK8f8vP+yf8AaoGI&#10;0x+ywnyoB88v/LEf7FLLLmO3Plw8w/8APP8A23pzPP8AY4f9IP8ArJf+W4/2PenS/aDHb/vWP7nn&#10;98P77+9AxlzINxJSL/VR/wAP/TNferBkB1djtjI+1dcH+99abc/aA4zIwBij/wCWnfYvvT45pp71&#10;ZkZwkk4YAuMgbvTNAW0I7Zh9pA2J0foD/dPvSRyL5cv7tP8AVH19V96mt/O+0D5mx8/8Q/un3qND&#10;Psl+ZuYj/F7ikAkTKbab5EH3fX1PvTty/ZvuJ/rff+79aWMz/Zpclv4f4vc04ed9l6tnzfX/AGaQ&#10;EUjqLeElExl+efUe9NkZSkZ8tP8AVL6+/vU0nnGCIZbq/f3FMl8/ZHy3+qXPP1oGEzKLn7ifw+vo&#10;PelQg34Gxf8AWn19frSzed9oJy38Pf2FOXzhqA+Zseaf4vegCvbkY+4v+qbsf7p96WM/JL8ifc9P&#10;9paW387vu/1T/wAX+waVPN2S8t9z+9/tLQAzdi3fKoPmXt7NS5PkL8i/fP8AD7ClHm/Z5OTw6/xe&#10;zUh3/Z15b7553ewoARs+VGdg7/w+9JIW2p8g+5/d9zSvv8qP5j/F/F702TdsTk/c/ve5oAWTfx8n&#10;8I/h9hSyb/Mbjv8A3abKDkc/wL/F7CllH75uR19aBAzMJiTx8/p71JbswS4J6eWfbuKiYDzzyMb/&#10;AF96imGbVgD0ljJwM8bqAHZ964/x596x+kn/ALLXWFq5Hxycmx+kn/stVD4iZbHTp9xfoK1/C6NJ&#10;rqKhw3lSnP0U5rHT/Vr9BW34ROPEEeTj9zN/6AaOoLYoxiJ7OdvtG3dJG2PKY4+/6UoSP7EcTg/v&#10;h/yzb+6abH5SWcq+U5w8Yz5vX73PSnb4vsePJcfvh/y2/wBn/doWwwKx/ZIf3y8SSc7G9E9qz5de&#10;0UNDH/aEZZE2EiN8Z3MeuPepr68tIdM2uSrM0oAEuSCQvtXO6doUF5Ctzdz+XACV8pMbpCPT2qku&#10;rDVuyOyuNmAyupDQR4IB/uLg1J5MSajsV1CpOAAQTwG+lUAmFRXiMaIo2Rq3RccfpV5nT+1G+R/+&#10;Pj++P730qEW9FYIUQXWd6Z+fjB/un2qNI12S/On+qPY+o9qkhZBd4KNn5/4vY+1MjMZSX5H/ANS3&#10;8Q9vamSLCi/ZpvnTqvY+p9qXYv2Xh1/1vof7v0psTJ9ml+Vv4P4h6n2pcp9lJ2tjzRxuH90+1IAk&#10;VfIh+dOr9j7e1MlVdkX7xP8AVDsfU+1Odo/Ih+VsZf8AiHt7UyUpsi4bmEfxD1PtQMfOq/aPvr/D&#10;2PoPanhV/tEfOv8Arj2Pr9KiuGQXB4bgL3H90e1PDJ/afRv9ee/+19KAI7dV/vr/AKp/4T/cPtSx&#10;qvlzfOP9WOx/vLTbZk9G/wBU/f8A2D7UsbJ5c2A/+r9f9pfagBdqfZ5RvHLJ/CfRqbsX7Mvzj/WH&#10;+E+goDJ9nl+VvvJ3/wB72o3L9mX5W/1h/i9h7UADKnkR/OOrfwn1okVNkfz/APLP+77mkZk8iI7W&#10;xl/4vce1LKU2RZU/6v8Ave59qBCSqufv/wAC/wAP+yKWYL5zDcevpSTFODtb/Vr/ABf7I9qWcoJn&#10;+U9fWgBrbftJ5P3/AE96BB51tOwb/Vsj8jrg0shX7U3yn/Wf3vepLZs216oHGwHr/tUgKlcj45+9&#10;ZfST/wBlrrM1yXjg5ay+kn/stVDcmWx0yH5F+grW8NNt1lSD/wAspf8A0E1kJ9xfoK0/Dx26qpPQ&#10;Rv8AypsIlaKfNk5McRJZCSY+vDVb0+2n1OSKytreAySTdTHwo28sfpVGe4ktrCWVmcKHXGG5P3un&#10;NdF4f8a+HrazFpbJdRXUnLG8I/eN/vA4/DirhG6uDepf8W+DtM1PTbeCDZaXEB2xzxxjle6sP4v6&#10;Vxo0dNBna0MkV2Fw6ySQjdkjBP6cD/Guk1HXbqQ74U8x2yqvkbUxjoPxrFlN2RExeQkx8nzOp3N7&#10;0SfQLdQnmAYfu4v9Un8H+wKleYf2k/7uL/Xn+D/aqOf7VuGGkB8tP4/9ke9SN9p/tByC+PPP8f8A&#10;tfWpGLDMPtZ+SPq/O32NMjlG2X5I/wDUt/D9KfF9o+1H5n2/P/H7H3pkf2jZJ8z/AOqb+P6e9IYs&#10;UoNtN+7j6r0X3NPQtJbFUiRmEgOAvbBpkf2g20uWbquPn9z70i65LYjyDZwylf43dsnP0qZSUVdl&#10;Ri5OyJngnMMYFuuVLZAXpnFNktrhkjxbIcRgEYHByf8A61OXxbKBj+zbfH++1H/CVyE/8gy3/wC+&#10;2rP20O5r7CYk1vO0pK26EYXnA/uinCGX+0PM8hQnnbt2O27rSDxW/fTbb/vtqd/wlMhH/IMtx6fv&#10;Gpe2gL2EyKC1uFI3W4H7th90ddpFNCSRRzebCFHl9177lqyPFUmP+QZB/wB/G/wqKTxA10rQ/YIk&#10;8wEBhISR70/bQ7h7CaK4kH2ab5U6p/D/AL1G/wD0RflX/Wn+H/ZFKom+zT/Meqfxe5pcS/Yx8x/1&#10;p/i/2RWpiNZx9niOxfvP/D9KWVv3cPyL/q/7v+01K4mNtCdx++/8X+7Syiby4PmOfK/vf7TUAMnf&#10;7uFT/VJ/D/siluXxO+FXt/D7CnXAmAT5myYU/i/2aLsTee+GPQfxf7IoAZM+LxxtX/Wn+H3qW15t&#10;b44HCY4GO9MnEv2x/mOPNP8AF70+1V9t9nJBhbv/ALQpMEUSa5Lxty1l9H/9lrrdprk/G/Wyz6Sf&#10;+y1UdyZbHSqfkX6CtDRMm9cDr5EgH/fJrmxfPtHzHp6VqaDfMk93Mx3CG0lfHTOBQwiRX0Hm6TIF&#10;cFkdGAAPOA3FYUlsJIlaNnmf+JFjPH41qC+/0RuZceYo6D0armj3MSERQxlGlLDdtHYA847c1caj&#10;ihcikyHSJGk08Q3G5HhkYDfGRlTjHb2NaMix4iBlX/Vj+E+pqhe3Wxzl2PzH7vX9ahmvx+6B8/8A&#10;1Q7r6n2qObm1LceXQ2JljLDMqj92n8B/uipGVDqD/vF/4+DxtP8AerEnvgHXm4/1UfQr/cHtUz3w&#10;GpOP3/8Ax8HjK/3/AKUCNaIJ9qJ8wZ+c/dPoaYgQLJ+8U/um/hNZkV/m7P8Ars/vO6/3W9qZHf5W&#10;XHn/AOpb+Jf8KBmtEEFtN+8B5X+E+prPvWiLOm0sSMZP3T+HWoU1DFtMczgZT+JfU+1NfbLHvRn8&#10;wgffxj9Kxq/CbUfjGq0qIEQxKo6AIf8AGl8yf+/H/wB8n/GmhZx1MX60bZ/+mX61zX9Dst6i5k/6&#10;ZZ/3D/jS+ZcZ+9H/AN8n/GmbZ8cmHj60YnH/ADy/M0XFb1Hl5yhVvKIPBG08/rU9k0aMkZTacn7g&#10;woqt/pGekR/E1JE+0bpMh1yRs6dPegdjZRV+zz/OP4Ox9aML9hHzr/rvQ/3RWRHqGba5+abIVPT+&#10;99KcuoD7CTmb/X47f3fpXcjzXuazBfskXzrxJJ2PotOlVfJtjvH+qPY/33rJa/AsoTmXmWQdvRPa&#10;nTX+IbTmXmE9h/z0f2oEadwBti+cf6hOx9KLsL5zfOPuqeh/uisu61DCW+DJg2yHoPf2pNQv8TsP&#10;3o/dRnoP+ea0WC5p3AUXsnzr/rD6+tWLIqHvU3Alonxj2NYd5f7b2XmT7/YA1e0y583U7pAzZEco&#10;wVHv/hSYDQeK5Pxz1sfpJ/7LWyL+TA5H/fNc94unaf7JuI+Xf0H+7VQ3JnsbSwLtHQcVtaKq22mX&#10;koVCZf3ZyM/KOv8A6FUdpowkhWS5vEjUqCEjG5z/AEFX3SSCMQ6YHiROjty5OQTz26Uuo1sZ8ehX&#10;z2c0ptUiijckvMNgOAemev4VDBOLW2GxVVpMk4Hb/IrTYalOf9LuGcHruO4/rVb7DGjbndS2QQS4&#10;G3FS7mkbbmdIuUjJRNxLfeXJ7f8A16l+zSOIykEZGwDOz61o/wAWBqAHt5iZFNnkaBN7XrH0CyZJ&#10;+lFmDtcqS2srSDFvGTsUH930+Ue1Wxpd094XFtFtMxbJjHTdmmxXbSIMyTqT/D5mam88Rruc3B+r&#10;EVDmylFEcOmXTXBIt48HfyYsdQfb3pi6d5QkWWWyRthQrhc5PQYqY38ONzpdH2zSfarc5c274PPz&#10;DmjnY+VC2ejvdQTeQIJACuSsQI6msu7WO3mlhDHzY22ldmFGOtasd3ahCzW8ox02nFZNyYZpZDHG&#10;yEsTu3ZP5Gs5yutTWkkpaEAlfHRM/U/4Unmv/dT8z/hSiHBwZJCfoP8ACnLbgkgyyDjrgf4Vn7p0&#10;a+f4DRLJ2Ef/AH0f8KPNk/up/wB9H/ClMGfuyyfkP8KTyD/z1b/vkf4UvdF73n+AeY/dU/76P+FT&#10;WpSSVEcYkZsAAZX8+Ki8lh0lP/fIqSDbFLGJRvO4fMeMD6U9A1NWOwc285SGFgVUfIm7J3D0pU02&#10;d7UqtquRKDgwkfwkVDJqa2cqi0ILgZyCcfSur0+8OoWcdxCSAw6Hse9dMW2cUtDmZLCZLWNWtgD5&#10;jn/Un0X/AApJLOQw25FuvEZH+rP99j/WuzH2k9f504LKeuPzqrMi6OGubfCQh4kBEIGChHc0y7hT&#10;fzGmDGmMg/3BXe+Sx67KU2wb7yxN9VosxXRwE1vHNelFWLLkAZYjHArW0zT7iy1p5pLUgc4I5DZY&#10;d+ldM+mW8hy9tbk+vljNPSxVGDINpBzwT/jRZg2jz/UbCO31G4ijGEDkpz/CeR+hrkvF0YjNpgdQ&#10;/f6V7Hc+H7K7k8yaIlgoXIYjgdK82+KWlW+mSaYLdWAkEpO5iem2riveIk9BDqerMoC3giGP+Wdu&#10;P6moHOozf6zVL36KFH9a2l0WZo1P2djkA8U7+x5AhJidcdypx/KodTUtQ03OfFiWfM1xfyj03gf1&#10;pTptqDn7NMx9ZZc/1FbP9nIORICe/NC2af8APYH8ah1C1T8zF+xMeEkkiH92NUX/AOvT3tZhHtgu&#10;Ztx/56EEVuCyjCg71GR15pVs41b5SD+Bo9oHs/MwrexvLZmd5j8/cEjNWFFxuyZpCD1G4mtuS3jZ&#10;sMRx6ikFrFuwCv5UOaY4xaW5kP5uMLI4/GkZZymAWHvmtsWqdeP++TSfZk6AZPYAE1PMirPuc0bW&#10;5YYDyMcf3jWqtreS2wCRmdY1G7YQu0Y7k4/nWythDaJm+IDHkQJ98/7x/h/nVO8uhdMsESmGNW4i&#10;T7g9eMcn3NKTutSoaPQxvKc9LWc46fP/APXpCpDhWtpgTyBv6/rWqylWAD4/Co2i8y7A38qnpWSk&#10;aO6RnBcjH2Wf/vo/4018JgvbTruOOWPP61seUMgBqgv4h9nJ8zbtYHkUc6GlqZ4AbJ8ifjjhj/jV&#10;mASGBwiFAcjEi5PTt1qdEUyyKHGHAcVYjSPj5lNDkgV02c9plvPp99GbuCZbXeC7quSnvivQLXxD&#10;pAXbBcWq55OJjET+DCsjYACd6jA4qZFjKAqY8emzpW/tL9Dm5LdTZk11BC8kI85UOCY7xMfmaSPU&#10;cEv9ovvn52meNwv04rKa2WRDh1wfRBTVjVflMnT/AGRRzi5DfXVVB/1tyT7rGalGqqf+WlwP+2KV&#10;zzW6nBL4z3wOaBDt48wke4FHOw5UdJ/awAyZ7gAelqppserPI+8Xt2qdNj2Cj8a53yM5/ecfSlMD&#10;MAjMrjsNpo52LlR1iasqgbrgn/esyP5GvNfi/dpdyaSUkR9qy52xlccp610TQCWJEMi7Y/uDLfLX&#10;FfEVWRtODPu4k7k/3fWtKcryJnG0Tnh4j1Zel1j6RJ/hUi+LNdVSg1BwrdRsXn9KKK35Y9jHmfcb&#10;/wAJPrOMfbOP+uSf4U3/AISPVs5+1/8AkNf8KKKOSPYOeXcX/hJtY/5/PzjT/CnDxTrQ6Xv/AJCT&#10;/Ciijkj2Dnl3F/4SrW85+28/9ck/woHivWwci9/8hJ/hRRRyR7Bzy7i/8Jbrn/P9/wCQk/wp8HjL&#10;xBbszxX+1mGN3kx5A9jt4/Ciijkj2Dml3Ij4p1o5zek565jTn9KaviXV0ORd8/8AXNP8KKKOSPYO&#10;eS6gfE2sE5N3/wCQk/wpF8Saurlxd4Zhgny0/wAKKKXs4dg55dx3/CT6xnP2zn/rmn+FNk8R6tMp&#10;WS7yD1Hlp/hRRR7OHZD559xF8Q6qhUrdYKrtH7ten5U8eJtYHS7H/fpP8KKKOSHYOeXcUeKtaGcX&#10;vX/pkn+FKPFWtgEC94P/AEyT/CiinyR7C55dwHizXFGBfYH/AFyT/Cg+K9cYYN9n/tkn+FFFHLHs&#10;HNLuH/CVa3t2/bjgdvKT/CgeK9bAx9uOP+uSf4UUUckewc0u4o8W66vS/I/7Zp/hTh4w15TkX5GP&#10;+mSf4UUUckewc0u4p8ZeIGOTqBz/ANck/wDiao6jrF/q3l/brgzeVnZ8qjGcZ6AegoooUUtkLmb6&#10;n//ZUEsBAi0AFAAGAAgAAAAhAIoVP5gMAQAAFQIAABMAAAAAAAAAAAAAAAAAAAAAAFtDb250ZW50&#10;X1R5cGVzXS54bWxQSwECLQAUAAYACAAAACEAOP0h/9YAAACUAQAACwAAAAAAAAAAAAAAAAA9AQAA&#10;X3JlbHMvLnJlbHNQSwECLQAUAAYACAAAACEAizs99SUEAAAlCQAADgAAAAAAAAAAAAAAAAA8AgAA&#10;ZHJzL2Uyb0RvYy54bWxQSwECLQAUAAYACAAAACEAWGCzG7oAAAAiAQAAGQAAAAAAAAAAAAAAAACN&#10;BgAAZHJzL19yZWxzL2Uyb0RvYy54bWwucmVsc1BLAQItABQABgAIAAAAIQAyDDWt3gAAAAoBAAAP&#10;AAAAAAAAAAAAAAAAAH4HAABkcnMvZG93bnJldi54bWxQSwECLQAKAAAAAAAAACEAfp9gknceAAB3&#10;HgAAFQAAAAAAAAAAAAAAAACJCAAAZHJzL21lZGlhL2ltYWdlMS5qcGVnUEsFBgAAAAAGAAYAfQEA&#10;ADMnAAAAAA==&#10;">
                <v:shape id="図 5" o:spid="_x0000_s1031" type="#_x0000_t75" style="position:absolute;left:3048;width:25654;height:1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ZagwwAAANoAAAAPAAAAZHJzL2Rvd25yZXYueG1sRI9Ba8JA&#10;FITvBf/D8gQvpW4qjZTUVUQR7EVoDHp9zT6TYPZtyG5j9Ne7QsHjMDPfMLNFb2rRUesqywrexxEI&#10;4tzqigsF2X7z9gnCeWSNtWVScCUHi/ngZYaJthf+oS71hQgQdgkqKL1vEildXpJBN7YNcfBOtjXo&#10;g2wLqVu8BLip5SSKptJgxWGhxIZWJeXn9M8o+Djs1nGX03eameMt/V1TfNy+KjUa9ssvEJ56/wz/&#10;t7daQQyPK+EGyPkdAAD//wMAUEsBAi0AFAAGAAgAAAAhANvh9svuAAAAhQEAABMAAAAAAAAAAAAA&#10;AAAAAAAAAFtDb250ZW50X1R5cGVzXS54bWxQSwECLQAUAAYACAAAACEAWvQsW78AAAAVAQAACwAA&#10;AAAAAAAAAAAAAAAfAQAAX3JlbHMvLnJlbHNQSwECLQAUAAYACAAAACEAIfGWoMMAAADaAAAADwAA&#10;AAAAAAAAAAAAAAAHAgAAZHJzL2Rvd25yZXYueG1sUEsFBgAAAAADAAMAtwAAAPcCAAAAAA==&#10;">
                  <v:imagedata r:id="rId21" o:title=""/>
                  <v:path arrowok="t"/>
                </v:shape>
                <v:shape id="テキスト ボックス 9" o:spid="_x0000_s1032" type="#_x0000_t202" style="position:absolute;top:16637;width:3009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rsidR="001339A9" w:rsidRPr="00106B04" w:rsidRDefault="001339A9" w:rsidP="00F90A86">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hint="eastAsia"/>
                            <w:sz w:val="21"/>
                          </w:rPr>
                          <w:t>４</w:t>
                        </w:r>
                        <w:r w:rsidRPr="00106B04">
                          <w:rPr>
                            <w:rFonts w:ascii="メイリオ" w:eastAsia="メイリオ" w:hAnsi="メイリオ"/>
                            <w:sz w:val="21"/>
                          </w:rPr>
                          <w:t xml:space="preserve">　</w:t>
                        </w:r>
                        <w:r w:rsidRPr="00F90A86">
                          <w:rPr>
                            <w:rFonts w:ascii="メイリオ" w:eastAsia="メイリオ" w:hAnsi="メイリオ" w:hint="eastAsia"/>
                            <w:sz w:val="21"/>
                          </w:rPr>
                          <w:t>マット運動(IPAより引用)</w:t>
                        </w:r>
                      </w:p>
                    </w:txbxContent>
                  </v:textbox>
                </v:shape>
                <w10:wrap type="square"/>
              </v:group>
            </w:pict>
          </mc:Fallback>
        </mc:AlternateContent>
      </w:r>
      <w:r w:rsidR="008108B7" w:rsidRPr="00210E56">
        <w:rPr>
          <w:rFonts w:ascii="メイリオ" w:eastAsia="メイリオ" w:hAnsi="メイリオ" w:hint="eastAsia"/>
          <w:b/>
          <w:sz w:val="21"/>
          <w:szCs w:val="21"/>
        </w:rPr>
        <w:t>(1)体育における多視点映像教材</w:t>
      </w:r>
    </w:p>
    <w:p w:rsidR="008108B7" w:rsidRPr="008108B7" w:rsidRDefault="00BC2A33" w:rsidP="00210E56">
      <w:pPr>
        <w:spacing w:line="400" w:lineRule="exact"/>
        <w:ind w:firstLineChars="100" w:firstLine="210"/>
        <w:rPr>
          <w:rFonts w:ascii="メイリオ" w:eastAsia="メイリオ" w:hAnsi="メイリオ"/>
          <w:sz w:val="21"/>
          <w:szCs w:val="21"/>
        </w:rPr>
      </w:pPr>
      <w:r>
        <w:rPr>
          <w:rFonts w:ascii="メイリオ" w:eastAsia="メイリオ" w:hAnsi="メイリオ" w:hint="eastAsia"/>
          <w:noProof/>
          <w:sz w:val="21"/>
          <w:szCs w:val="21"/>
        </w:rPr>
        <mc:AlternateContent>
          <mc:Choice Requires="wpg">
            <w:drawing>
              <wp:anchor distT="0" distB="0" distL="114300" distR="114300" simplePos="0" relativeHeight="251591680" behindDoc="1" locked="0" layoutInCell="1" allowOverlap="1" wp14:anchorId="1E60062F" wp14:editId="64DA0786">
                <wp:simplePos x="0" y="0"/>
                <wp:positionH relativeFrom="column">
                  <wp:posOffset>1879600</wp:posOffset>
                </wp:positionH>
                <wp:positionV relativeFrom="paragraph">
                  <wp:posOffset>2076450</wp:posOffset>
                </wp:positionV>
                <wp:extent cx="3009900" cy="2025650"/>
                <wp:effectExtent l="0" t="0" r="0" b="0"/>
                <wp:wrapThrough wrapText="bothSides">
                  <wp:wrapPolygon edited="0">
                    <wp:start x="1914" y="0"/>
                    <wp:lineTo x="1914" y="16251"/>
                    <wp:lineTo x="0" y="18282"/>
                    <wp:lineTo x="0" y="21329"/>
                    <wp:lineTo x="21463" y="21329"/>
                    <wp:lineTo x="21463" y="18282"/>
                    <wp:lineTo x="21053" y="0"/>
                    <wp:lineTo x="1914" y="0"/>
                  </wp:wrapPolygon>
                </wp:wrapThrough>
                <wp:docPr id="13" name="グループ化 13"/>
                <wp:cNvGraphicFramePr/>
                <a:graphic xmlns:a="http://schemas.openxmlformats.org/drawingml/2006/main">
                  <a:graphicData uri="http://schemas.microsoft.com/office/word/2010/wordprocessingGroup">
                    <wpg:wgp>
                      <wpg:cNvGrpSpPr/>
                      <wpg:grpSpPr>
                        <a:xfrm>
                          <a:off x="0" y="0"/>
                          <a:ext cx="3009900" cy="2025650"/>
                          <a:chOff x="0" y="0"/>
                          <a:chExt cx="3009900" cy="2025650"/>
                        </a:xfrm>
                      </wpg:grpSpPr>
                      <pic:pic xmlns:pic="http://schemas.openxmlformats.org/drawingml/2006/picture">
                        <pic:nvPicPr>
                          <pic:cNvPr id="11" name="図 1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04800" y="0"/>
                            <a:ext cx="2613025" cy="1655445"/>
                          </a:xfrm>
                          <a:prstGeom prst="rect">
                            <a:avLst/>
                          </a:prstGeom>
                          <a:noFill/>
                          <a:ln>
                            <a:noFill/>
                          </a:ln>
                        </pic:spPr>
                      </pic:pic>
                      <wps:wsp>
                        <wps:cNvPr id="12" name="テキスト ボックス 12"/>
                        <wps:cNvSpPr txBox="1"/>
                        <wps:spPr>
                          <a:xfrm>
                            <a:off x="0" y="1720850"/>
                            <a:ext cx="3009900" cy="304800"/>
                          </a:xfrm>
                          <a:prstGeom prst="rect">
                            <a:avLst/>
                          </a:prstGeom>
                          <a:solidFill>
                            <a:sysClr val="window" lastClr="FFFFFF"/>
                          </a:solidFill>
                          <a:ln w="6350">
                            <a:noFill/>
                          </a:ln>
                        </wps:spPr>
                        <wps:txbx>
                          <w:txbxContent>
                            <w:p w:rsidR="001339A9" w:rsidRPr="00106B04" w:rsidRDefault="001339A9" w:rsidP="00F90A86">
                              <w:pPr>
                                <w:jc w:val="center"/>
                                <w:rPr>
                                  <w:rFonts w:ascii="メイリオ" w:eastAsia="メイリオ" w:hAnsi="メイリオ"/>
                                  <w:sz w:val="21"/>
                                </w:rPr>
                              </w:pPr>
                              <w:r w:rsidRPr="00F90A86">
                                <w:rPr>
                                  <w:rFonts w:ascii="メイリオ" w:eastAsia="メイリオ" w:hAnsi="メイリオ" w:hint="eastAsia"/>
                                  <w:sz w:val="21"/>
                                </w:rPr>
                                <w:t>図５　鉄棒運動(IPAより引用)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60062F" id="グループ化 13" o:spid="_x0000_s1033" style="position:absolute;left:0;text-align:left;margin-left:148pt;margin-top:163.5pt;width:237pt;height:159.5pt;z-index:-251724800" coordsize="30099,20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tPVUlBAAAKQkAAA4AAABkcnMvZTJvRG9jLnhtbJxWzW7jNhC+F+g7&#10;ELo7lmw5P0Kchdf5wQLpbtBssWeaoixhJZIl6dhp0UsMFD3seXto36AoWqCnAn0bYd+jHynJiRMD&#10;G6wBS8PhkJz5vpmhjl+sqpLccG0KKcZBtBcGhAsm00LMx8F3b897hwExloqUllLwcXDLTfDi5Ouv&#10;jpcq4QOZyzLlmmATYZKlGge5tSrp9w3LeUXNnlRcYDKTuqIWQz3vp5ousXtV9gdhuN9fSp0qLRk3&#10;BtrTZjI48ftnGWf2TZYZbkk5DuCb9U/tnzP37J8c02SuqcoL1rpBv8CLihYCh262OqWWkoUunmxV&#10;FUxLIzO7x2TVl1lWMO5jQDRR+CiaCy0XyscyT5ZztYEJ0D7C6Yu3Za9vrjQpUnA3DIigFTiq7/6u&#10;13/U6//q9a+fPnwkmAFMSzVPYH2h1bW60q1i3oxc5KtMV+6NmMjKA3y7AZivLGFQDsPw6CgEDwxz&#10;g3Aw2h+1FLAcPD1Zx/Kzz6zsdwf3nX8bd1TBEvxbxCA9QezzmYVVdqF50G5SPWuPiur3C9UDuYra&#10;YlaUhb31iQoanVPi5qpgV7oZPAA/6sD/9Ns/JIoc4M7cWTT21MVzKdl7Q4Sc5lTM+cQo5DeYc9b9&#10;bXM/3DpsVhbqvChLx5GT27BQC49yaQcyTZ6eSraouLBN4WleIkIpTF4oExCd8GrGkUf6VRr5UgDp&#10;l8a64xz9vhh+HBxOkAKDl73pKJz24vDgrDc5ig96B+HZQRzGh9E0mv7kVkdxsjAc8dLyVBWtr9A+&#10;8XZn5rc9oqkpX5vkhvoO4JDyDnVv7yJUDhLnq9HsW6AKO8hWc8tyJ2ZArtXDeDPhYb5H1nFgUB1k&#10;tvxGpiglurDSg/GoOoaI1dXB0xIZ7EdDFEZTItH+aBTHI89vl+hIBG3sBZcVcQIAh7v+DHqDYJoA&#10;OxPnupCOdh9QKbYUiMRpfBDO7VZEFK7c0ZBNlyUYPQ951453tbLrnCoOL922D9J+0KV9vf65vvuz&#10;vvu3Xv9C6vXv9Xpd3/2FMYkGLvx2nWs9xK5eSjQTn/ZO37h+j89WB4oOBuFh12V29qGWiwa4jqcO&#10;wGdibGRZpF11mVszLXWTcbiqUrkMSEmNhXIcnPtfy+jWslKQ5TjYH8LZnSzdh+oku5qtfN+O2+5s&#10;kplMbwGPlkgK5JZR7LxAhlzi6Cuqca1BiavavsEjKyUOk60UkFzqH3bpnT2Yx2xAlrgmx4H5fkFd&#10;VyxfCeTEURTH2Nb6QTwC2GgFD2dmD2fEoppK1CG6HbzzorO3ZSdmWlbvkEITdyqmqGA4exzYTpxa&#10;jDCBLwLGJxMvN832UlwrtOim9zj63q7eUa1aAi2ofy27LKTJo1ppbBvYJ6jZrPCF5IBuUEVpuAEq&#10;wkv+Poa0deE/HHur+y+ck/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mPqQxeEA&#10;AAALAQAADwAAAGRycy9kb3ducmV2LnhtbEyPQUvDQBCF74L/YRnBm90k1URjNqUU9VQEW0G8bbPT&#10;JDQ7G7LbJP33jie9veE93nyvWM22EyMOvnWkIF5EIJAqZ1qqFXzuX+8eQfigyejOESq4oIdVeX1V&#10;6Ny4iT5w3IVacAn5XCtoQuhzKX3VoNV+4Xok9o5usDrwOdTSDHrictvJJIpSaXVL/KHRPW4arE67&#10;s1XwNulpvYxfxu3puLl87x/ev7YxKnV7M6+fQQScw18YfvEZHUpmOrgzGS86BclTyluCgmWSseBE&#10;lkUsDgrSe7ZkWcj/G8ofAAAA//8DAFBLAwQKAAAAAAAAACEASFsvxTcPAAA3DwAAFQAAAGRycy9t&#10;ZWRpYS9pbWFnZTEuanBlZ//Y/+AAEEpGSUYAAQEBAGAAYAAA/9sAQwAKBwcIBwYKCAgICwoKCw4Y&#10;EA4NDQ4dFRYRGCMfJSQiHyIhJis3LyYpNCkhIjBBMTQ5Oz4+PiUuRElDPEg3PT47/9sAQwEKCwsO&#10;DQ4cEBAcOygiKDs7Ozs7Ozs7Ozs7Ozs7Ozs7Ozs7Ozs7Ozs7Ozs7Ozs7Ozs7Ozs7Ozs7Ozs7Ozs7&#10;Ozs7/8AAEQgAWwB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rE0P9lljZpgTgbQ7f3T70/UJ7XybImz5a2GCJTxhmH9Kn23baVJnU4nInX5&#10;vtH+y3c/SkvUu/s9kRexE+Qcn7QvP7x/egCSRrf/AISS6T7OwYtNz5nqre1UYDbNYXZEEg27Cf3o&#10;9fpW1suj4ukHnRFGZsr5qk8oe2c1m2yXZ0693SRkhY9uJEI+8PegCCc2v9lWbGKXlpBxIPVfarCt&#10;AfEFrhJASIerD+4vtS3CXraPZnMRPmS5+eP/AGatIl3/AMJBZA7ChFvn7mfuLmgDHtjbGK5wkg/c&#10;85YH+JfanObf+yYMpLt8+T+If3U9qmtUvBDcgiPmHj7n95ae8d4NIgICZ+0SD+DH3UoAZN5A1Gz+&#10;ST/Vw4ww9B7VBbeSWuyFfiFurD1HtWpdaPrhSG9itH8kQRkSqgI4UVRs/tLC7Vxh/sxYAqBxuXmg&#10;LO1yHMP9lKdj488/xj+6PaluDDm0Bjcgwrj5/wDaPtUxS5GjIcoD9ob+Jf7oomS4M9mA6jMSZ+df&#10;U+9ADIzCNXmHlMcGU/f9A3tUcEkIsLo+T3Qct7mrMK3H9qXJ8xRhZj/rF/ut70yFbj+zLk/aEBMk&#10;Yz5o9G96AIZWQadbkW45kkONx/2ao1qTrMNOtMXSqT5hJ83ryKy6ANZBYNo1wyi5CrcRZyVPVX/w&#10;pt6tmLCwJM/MLbeF/wCej1fhbVf7Fu8xRlxcQ4Hkxn+GT2qO8Oof2XYEQITscNmCM4+c+3FAFtlt&#10;h42UBpRIzr0UY5Qe9ZVktqdL1HDS8Rx5yo4/eL71uk3n/Cawj7OhTfFlhCmfuL3xWXZtd/2bqO+0&#10;iB8pNoFuoz+8X25oAqXAtv7GtP3kuPNlwNoz0T3q4iwf8JNpw3OCRbdhj7ie9QyNdf2Vbn7HFnzp&#10;cjyB6J7VeQT/APCS6cPskZUi13ERDj5EzQBj2i2/lXnzSf6jn5R/fX3ro/CXhmHxHbxefLJHp9pP&#10;JLcvgAkbY8IOepx+HJrFs/OYXSNbxRhosKTEAD8yn+QrsNK16CTQn0u2hXTIEYb2SQkOSQGYjGSc&#10;fUDjpSckjWFKUlzLY77Q9X02S7vLqxjxbabAI4kKkIoA5x7ADH/668UN+2pSX887sSLUqFVAAi71&#10;wB7c12/ibxPFZm18LeG42+wl4mu7vbzcZ2nAP93GPr/PhrPz9moE2qDFucfu+v7xKpu+5Emr2RXY&#10;Q/2FEdz83L9h/dWlkEP2uyHz58uLsKmbzv7EhItk3faZOPLH91Kc4n/tCxHkJjbDk+WPakSR2wh/&#10;tK8IEmRFPnp/daoU8gaPcELLjz4x1H916u2wnN7qGYI8CGbB8sCokNyNFlHkxBjcpx5a/wB16AIL&#10;prYWFiCkpGxz98D+M+1Z1a92LsWVkPKi/wBU2con99qyKANy2j04+Hr/ABPc7ftEGT5K5HEn+1Tb&#10;yOw/sjTybi5C/vQp8hefm/3qsW/2o6Je/wDEmQHzocL5D88P70l2Lk6TYD+yELbpcp5L/LyO2aAL&#10;TJZf8Jta4mlLebBhfJGD8q453VmWUdiNP1MC4mP7lM/uRx+8X/arXbz/APhMbTGlpgSW+X8p+PlT&#10;3rPtBOLHUs6UozEuP3T8/vE96BFSVLP+xrYfaJcfaJf+WI/up/tVe2Wq+JdMKzSBgLTA8oYPyJ/t&#10;VWdZ/wCyYB/Zak+fJ8vlP/dT3q8BKPEmnEacpAFrk+W/HyJ79qBmXaJbo128dxISkRJBiA/iUevv&#10;Wpo1lbagPKurkQxTbg0vXaN0fT8+lUbdZ/Lvf+JaoHk8Hy3+b5196fbmWPTpCbQKcN+62MMjdHz/&#10;APXqJR6o2jVajyPYsarYRaf4sgs5Z33wG3QER8NhVAI56HrVCyS2EOpfv5P+Pfn92P8AnonvXUyW&#10;r6ytnNFAGvbERMySKd8kHBBHPVR1H1Nc3aecbfUT/Z4ANuMYjbn94nvTjK6InHlZDIlt/YUA899v&#10;2mTnyxnO1Penlbf+07DMr52w8eWPb3pZBKNFgP2Bc/aJPl8tv7qc9aeBKdUsQbJcEQjPltxwKogb&#10;aLbfatSPmv8A6iX/AJZjjn61CqW39hufNlx9pXnyx/db/aq1beaJ9SzZKAIJOfLPPzCoQJv7Fb/Q&#10;l3faR8vln+6aAIbxLUW1lmWX/UHb+7HP7x/9qs6ta7M/k2gFghPkf88jx87Vk0AbNvFCNGvR/aCE&#10;ebD821+Pv+1F1HH/AGPYD+0FwHlw21+eV9qZDKn9k3QFggzJFxl+fv8AvRO6/wBk2f8AoKn55eMv&#10;x933oA0Csf8AwltowvlDCW3wm1+eE9qp2scQstTH29TmFc/K/H71Pap2fPiq1P2Nf9bB83zccL71&#10;VtmP2XUP9BUZjX+/z+8X3oAY6Rf2XCPt6/6+Q52v/dT2q6Fi/wCEi08m9HH2XgK3Pyp7VQfP9mx/&#10;6AufOfjD8fKvvV1ST4isCLMY/wBG+bDcfKnvQBVt0jxej7aCPJP8LcfOvtVi1jj/ALEu/wDSQw2H&#10;59p4+eLj1qtBuxe/6EOYj2fn5196uWef+EfvR9mCnY3yYbn54eeuaTAkS6ktdbtTBfmNzHbhTtbK&#10;nYnIrYu9IsNWttRv9FuY0naD9/Yx9Mh1JaIdSMAkr27Z7c/Lk65af6GOBb8gNx8ie9Q2TSRxX8iW&#10;pRlhBUrvBz5id80ra3RSlpZiSJH/AGJADdjH2mXna391KeEjGq2JFyMgQcbW54WmSljo0JNmMm5k&#10;yPn/ALqc9aXJ/tOz/wBFHAh5G7jhfeqJH26R+fqWLof6l8/Kf7wqHZF/YxH2oH/SBztb+6akgP73&#10;Uf8ARAP3L/3ufmHvUWR/ZBH2QZ+0Dj5v7p96AEvUiMdp/pI4g/unn5mrOrQuyPLtc2oP7gf3v7ze&#10;9Z9AGvFNMdMuB/aTH97HzufjhvanTNMdMtQNQb70mSC/P3faurtbDwusToIt6sQSJbtuozjonuav&#10;Npfhz7Iks9vBFEAfJQXUuXJ6nhenvXP7ddjf2Pmcr5NwfEFvKb5hH5sIxl/m4XPaqcCT/Zr3N+xO&#10;xccv8vzr7V2skunSXSyC004yrtClpZTjHTFU1jsIo5Ps9rpvK/NuaZu/u2OtT7cfsTk2jmOnx41E&#10;5818nL+i8dKthXGu2R+3n5Tb5X5+flT2rQkXIUSGzKKeB5OBnv0/CtmO4x5e2PRg4Vdv7iTcMDj+&#10;Kn7YPZI42ON1W7/4mDH93/t8fOvtVq0Rzo96v2pmPlH5/myP3kXHrXRWzQoxKR6KpIwSbeQ8Z/3q&#10;XfHJcuSumlRaMCEhYQ/6yP7wzkn8fSj2txOmkcxLG/8AbVsftpAHkcfPz8q+1Q20cnkXw+3FswjB&#10;+fj94ntXXm5lDDEWiEgAL/oz9hx/F9KhgljjBeK30Mblw37mTpkdfm9cUe1D2aOUeOX+yIl+2EkX&#10;D85f+6ntQwlGoWp+2YwsPGW9F9q6fUHWe0VWi0lQrZUwo4Oe/VselVbfeksZMNjIq4wGjI47cjmn&#10;7UPZmHCsok1Bvth/1T924+Ye1QAy/wBmt/pnPnj5tzf3T7V1kJsUldhYaaWYENmebBHfvT7iHSXt&#10;8HTLALu3Msd3Kpzjr0o9shezOOunl2W+L3H7kZ+ZufmPtWdXbyR6GyKG02DAXCkXz9Mn1X61xFaw&#10;lzGco2PT7PwHdKrefcwN0KqGbBPv7fSrL+Ary6AaXVo9+MfcYgD0HPAriB488TD/AJiX/kCP/wCJ&#10;pw+IPikHI1T/AMl4v/iaj2ZXtGd1H8ObpZBKuqQ5yOqN1/Olj+G17hw+qw/NwMRtxzXDD4i+LBj/&#10;AImvTp/o8X/xNKPiP4tH/MW/8l4v/iaXsh+0Z3yfC53RVk1lRjJ+W3/+vU//AArKbzVZNZTC46wH&#10;nH/Aq88HxK8Xjpq//kvF/wDE0v8Awsvxh/0F/wDyWi/+Jp+zD2jPQx8LXYENq8fzdxbnP/oVVB4H&#10;jg8SxaA9/lbmwklMyx4K4kXjGefu1xH/AAs7xj/0GP8AyWi/+Jqs3j7xO+px6k2p5u44jCsnkR8I&#10;TkjG3HWj2YnNs9VPwqj8xWXWCduPvQen/Aqrr8IpFDqNbjIYY5tzxzn+9Xnn/C0PGf8A0Gf/ACWh&#10;/wDiKX/haXjT/oNf+S0P/wARS9kP2jPR0+EbbFVtaTCnORb/AP2VT/8ACposhv7ZyRgc2/8A9evM&#10;f+FpeNP+g0f/AAGh/wDiKX/hafjT/oNH/wABof8A4ij2Qe1Z6K/wjYMxTV4fm9YCP61Xb4Q3oB2a&#10;tbDDdfLcGuC/4Wn41/6DX/ktD/8AEUf8LT8a/wDQa/8AJWH/AOIo9kHtGd9N8G5JUU/2vbo4GCBE&#10;2Cfz4rxSut/4Wn41Of8Aiddf+nWH/wCIrkquEOUiUnLc/9lQSwECLQAUAAYACAAAACEAihU/mAwB&#10;AAAVAgAAEwAAAAAAAAAAAAAAAAAAAAAAW0NvbnRlbnRfVHlwZXNdLnhtbFBLAQItABQABgAIAAAA&#10;IQA4/SH/1gAAAJQBAAALAAAAAAAAAAAAAAAAAD0BAABfcmVscy8ucmVsc1BLAQItABQABgAIAAAA&#10;IQA47T1VJQQAACkJAAAOAAAAAAAAAAAAAAAAADwCAABkcnMvZTJvRG9jLnhtbFBLAQItABQABgAI&#10;AAAAIQBYYLMbugAAACIBAAAZAAAAAAAAAAAAAAAAAI0GAABkcnMvX3JlbHMvZTJvRG9jLnhtbC5y&#10;ZWxzUEsBAi0AFAAGAAgAAAAhAJj6kMXhAAAACwEAAA8AAAAAAAAAAAAAAAAAfgcAAGRycy9kb3du&#10;cmV2LnhtbFBLAQItAAoAAAAAAAAAIQBIWy/FNw8AADcPAAAVAAAAAAAAAAAAAAAAAIwIAABkcnMv&#10;bWVkaWEvaW1hZ2UxLmpwZWdQSwUGAAAAAAYABgB9AQAA9hcAAAAA&#10;">
                <v:shape id="図 11" o:spid="_x0000_s1034" type="#_x0000_t75" style="position:absolute;left:3048;width:26130;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AwAAAANsAAAAPAAAAZHJzL2Rvd25yZXYueG1sRE/NasJA&#10;EL4LvsMyBW+6SQOlTV2lFATFS03zANPsmA1mZ2N2TeLbdwtCb/Px/c56O9lWDNT7xrGCdJWAIK6c&#10;brhWUH7vlq8gfEDW2DomBXfysN3MZ2vMtRv5REMRahFD2OeowITQ5VL6ypBFv3IdceTOrrcYIuxr&#10;qXscY7ht5XOSvEiLDccGgx19Gqouxc0q8KR3U1Oar+NbWWU2vWY/5sBKLZ6mj3cQgabwL3649zrO&#10;T+Hvl3iA3PwCAAD//wMAUEsBAi0AFAAGAAgAAAAhANvh9svuAAAAhQEAABMAAAAAAAAAAAAAAAAA&#10;AAAAAFtDb250ZW50X1R5cGVzXS54bWxQSwECLQAUAAYACAAAACEAWvQsW78AAAAVAQAACwAAAAAA&#10;AAAAAAAAAAAfAQAAX3JlbHMvLnJlbHNQSwECLQAUAAYACAAAACEA62q/wMAAAADbAAAADwAAAAAA&#10;AAAAAAAAAAAHAgAAZHJzL2Rvd25yZXYueG1sUEsFBgAAAAADAAMAtwAAAPQCAAAAAA==&#10;">
                  <v:imagedata r:id="rId23" o:title=""/>
                  <v:path arrowok="t"/>
                </v:shape>
                <v:shape id="テキスト ボックス 12" o:spid="_x0000_s1035" type="#_x0000_t202" style="position:absolute;top:17208;width:3009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SWwgAAANsAAAAPAAAAZHJzL2Rvd25yZXYueG1sRE9Na8JA&#10;EL0L/odlhN50o4dSoquIVKrQYI2FXofsmMRmZ8Pu1qT++m5B8DaP9zmLVW8acSXna8sKppMEBHFh&#10;dc2lgs/TdvwCwgdkjY1lUvBLHlbL4WCBqbYdH+mah1LEEPYpKqhCaFMpfVGRQT+xLXHkztYZDBG6&#10;UmqHXQw3jZwlybM0WHNsqLClTUXFd/5jFHx1+Zs77PeXj3aX3Q63PHun10ypp1G/noMI1IeH+O7e&#10;6Th/Bv+/xAPk8g8AAP//AwBQSwECLQAUAAYACAAAACEA2+H2y+4AAACFAQAAEwAAAAAAAAAAAAAA&#10;AAAAAAAAW0NvbnRlbnRfVHlwZXNdLnhtbFBLAQItABQABgAIAAAAIQBa9CxbvwAAABUBAAALAAAA&#10;AAAAAAAAAAAAAB8BAABfcmVscy8ucmVsc1BLAQItABQABgAIAAAAIQBESBSWwgAAANsAAAAPAAAA&#10;AAAAAAAAAAAAAAcCAABkcnMvZG93bnJldi54bWxQSwUGAAAAAAMAAwC3AAAA9gIAAAAA&#10;" fillcolor="window" stroked="f" strokeweight=".5pt">
                  <v:textbox>
                    <w:txbxContent>
                      <w:p w:rsidR="001339A9" w:rsidRPr="00106B04" w:rsidRDefault="001339A9" w:rsidP="00F90A86">
                        <w:pPr>
                          <w:jc w:val="center"/>
                          <w:rPr>
                            <w:rFonts w:ascii="メイリオ" w:eastAsia="メイリオ" w:hAnsi="メイリオ"/>
                            <w:sz w:val="21"/>
                          </w:rPr>
                        </w:pPr>
                        <w:r w:rsidRPr="00F90A86">
                          <w:rPr>
                            <w:rFonts w:ascii="メイリオ" w:eastAsia="メイリオ" w:hAnsi="メイリオ" w:hint="eastAsia"/>
                            <w:sz w:val="21"/>
                          </w:rPr>
                          <w:t>図５　鉄棒運動(IPAより引用)</w:t>
                        </w:r>
                      </w:p>
                    </w:txbxContent>
                  </v:textbox>
                </v:shape>
                <w10:wrap type="through"/>
              </v:group>
            </w:pict>
          </mc:Fallback>
        </mc:AlternateContent>
      </w:r>
      <w:r w:rsidR="008108B7" w:rsidRPr="008108B7">
        <w:rPr>
          <w:rFonts w:ascii="メイリオ" w:eastAsia="メイリオ" w:hAnsi="メイリオ" w:hint="eastAsia"/>
          <w:sz w:val="21"/>
          <w:szCs w:val="21"/>
        </w:rPr>
        <w:t>小学校において，マット運動や跳び箱・鉄棒運動は指導が難しい内容である，ほとんどの受講者が器械運動を指導する上で，指導者は示範（見本）できる能力が必要であると答えていた．その理由として，「見せることによってイメージがつくりやすい」という答えが多かった．これは，やったことのない動きを覚えよう（教えよう）とするときまず，その動きを実際に見る（見せる）ことから始まり，次にその動きをまねるというプロセスを経ることが一般的に考えられるからである．そこで，これらの基本運動について多視点で動画を撮影し，単視点映像と多視点映像による教材を比較し教育効果について検証することが必要となる．</w:t>
      </w:r>
      <w:r w:rsidR="00210E56">
        <w:rPr>
          <w:rFonts w:ascii="メイリオ" w:eastAsia="メイリオ" w:hAnsi="メイリオ"/>
          <w:sz w:val="21"/>
          <w:szCs w:val="21"/>
        </w:rPr>
        <w:br/>
      </w:r>
      <w:r w:rsidR="008108B7" w:rsidRPr="008108B7">
        <w:rPr>
          <w:rFonts w:ascii="メイリオ" w:eastAsia="メイリオ" w:hAnsi="メイリオ" w:hint="eastAsia"/>
          <w:sz w:val="21"/>
          <w:szCs w:val="21"/>
        </w:rPr>
        <w:t>【小学校３・４年生指導要領】</w:t>
      </w:r>
      <w:r w:rsidR="00210E56">
        <w:rPr>
          <w:rFonts w:ascii="メイリオ" w:eastAsia="メイリオ" w:hAnsi="メイリオ"/>
          <w:sz w:val="21"/>
          <w:szCs w:val="21"/>
        </w:rPr>
        <w:br/>
      </w:r>
      <w:r w:rsidR="008108B7" w:rsidRPr="008108B7">
        <w:rPr>
          <w:rFonts w:ascii="メイリオ" w:eastAsia="メイリオ" w:hAnsi="メイリオ" w:hint="eastAsia"/>
          <w:sz w:val="21"/>
          <w:szCs w:val="21"/>
        </w:rPr>
        <w:t xml:space="preserve">①自己の能力に適した課題をもって次の運動を行い，技に取り組んだり，その技ができるようにしたりする． </w:t>
      </w: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7D7A57" w:rsidRDefault="008108B7" w:rsidP="007D7A57">
      <w:pPr>
        <w:spacing w:line="400" w:lineRule="exact"/>
        <w:ind w:leftChars="128" w:left="282" w:firstLine="1"/>
        <w:rPr>
          <w:rFonts w:ascii="メイリオ" w:eastAsia="メイリオ" w:hAnsi="メイリオ"/>
          <w:sz w:val="21"/>
          <w:szCs w:val="21"/>
        </w:rPr>
      </w:pPr>
      <w:r w:rsidRPr="008108B7">
        <w:rPr>
          <w:rFonts w:ascii="メイリオ" w:eastAsia="メイリオ" w:hAnsi="メイリオ" w:hint="eastAsia"/>
          <w:sz w:val="21"/>
          <w:szCs w:val="21"/>
        </w:rPr>
        <w:lastRenderedPageBreak/>
        <w:t>ア　マット運動及び鉄棒運動について，技に取り組んだり，できる技を繰り</w:t>
      </w:r>
    </w:p>
    <w:p w:rsidR="008108B7" w:rsidRPr="008108B7" w:rsidRDefault="008108B7" w:rsidP="007D7A57">
      <w:pPr>
        <w:spacing w:line="400" w:lineRule="exact"/>
        <w:ind w:leftChars="128" w:left="282" w:firstLineChars="200" w:firstLine="420"/>
        <w:rPr>
          <w:rFonts w:ascii="メイリオ" w:eastAsia="メイリオ" w:hAnsi="メイリオ"/>
          <w:sz w:val="21"/>
          <w:szCs w:val="21"/>
        </w:rPr>
      </w:pPr>
      <w:r w:rsidRPr="008108B7">
        <w:rPr>
          <w:rFonts w:ascii="メイリオ" w:eastAsia="メイリオ" w:hAnsi="メイリオ" w:hint="eastAsia"/>
          <w:sz w:val="21"/>
          <w:szCs w:val="21"/>
        </w:rPr>
        <w:t xml:space="preserve">返したり，組み合わせたりすること． </w:t>
      </w:r>
      <w:r w:rsidR="00D10C9E">
        <w:rPr>
          <w:rFonts w:ascii="メイリオ" w:eastAsia="メイリオ" w:hAnsi="メイリオ"/>
          <w:sz w:val="21"/>
          <w:szCs w:val="21"/>
        </w:rPr>
        <w:br/>
      </w:r>
      <w:r w:rsidRPr="008108B7">
        <w:rPr>
          <w:rFonts w:ascii="メイリオ" w:eastAsia="メイリオ" w:hAnsi="メイリオ" w:hint="eastAsia"/>
          <w:sz w:val="21"/>
          <w:szCs w:val="21"/>
        </w:rPr>
        <w:t>イ　跳び箱運動について，支持跳び越しをすること．</w:t>
      </w:r>
    </w:p>
    <w:p w:rsidR="008108B7" w:rsidRPr="00F90A86" w:rsidRDefault="008108B7" w:rsidP="008108B7">
      <w:pPr>
        <w:spacing w:line="400" w:lineRule="exact"/>
        <w:rPr>
          <w:rFonts w:ascii="メイリオ" w:eastAsia="メイリオ" w:hAnsi="メイリオ"/>
          <w:b/>
          <w:sz w:val="21"/>
          <w:szCs w:val="21"/>
        </w:rPr>
      </w:pPr>
      <w:r w:rsidRPr="00F90A86">
        <w:rPr>
          <w:rFonts w:ascii="メイリオ" w:eastAsia="メイリオ" w:hAnsi="メイリオ" w:hint="eastAsia"/>
          <w:b/>
          <w:sz w:val="21"/>
          <w:szCs w:val="21"/>
        </w:rPr>
        <w:t>(2)理科・化学実験における多視点映像教材</w:t>
      </w:r>
    </w:p>
    <w:p w:rsidR="008108B7" w:rsidRPr="008108B7" w:rsidRDefault="00BC2A33" w:rsidP="00BC2A33">
      <w:pPr>
        <w:spacing w:line="400" w:lineRule="exact"/>
        <w:ind w:firstLineChars="100" w:firstLine="210"/>
        <w:rPr>
          <w:rFonts w:ascii="メイリオ" w:eastAsia="メイリオ" w:hAnsi="メイリオ"/>
          <w:sz w:val="21"/>
          <w:szCs w:val="21"/>
        </w:rPr>
      </w:pPr>
      <w:r>
        <w:rPr>
          <w:rFonts w:ascii="メイリオ" w:eastAsia="メイリオ" w:hAnsi="メイリオ" w:hint="eastAsia"/>
          <w:b/>
          <w:noProof/>
          <w:sz w:val="21"/>
          <w:szCs w:val="21"/>
        </w:rPr>
        <mc:AlternateContent>
          <mc:Choice Requires="wpg">
            <w:drawing>
              <wp:anchor distT="0" distB="0" distL="114300" distR="114300" simplePos="0" relativeHeight="251595776" behindDoc="1" locked="0" layoutInCell="1" allowOverlap="1" wp14:anchorId="36FF5C87" wp14:editId="7D8D82FA">
                <wp:simplePos x="0" y="0"/>
                <wp:positionH relativeFrom="column">
                  <wp:posOffset>1795145</wp:posOffset>
                </wp:positionH>
                <wp:positionV relativeFrom="paragraph">
                  <wp:posOffset>104140</wp:posOffset>
                </wp:positionV>
                <wp:extent cx="3009900" cy="2044700"/>
                <wp:effectExtent l="0" t="0" r="0" b="0"/>
                <wp:wrapTight wrapText="bothSides">
                  <wp:wrapPolygon edited="0">
                    <wp:start x="1230" y="0"/>
                    <wp:lineTo x="1230" y="16099"/>
                    <wp:lineTo x="0" y="18313"/>
                    <wp:lineTo x="0" y="21332"/>
                    <wp:lineTo x="21463" y="21332"/>
                    <wp:lineTo x="21463" y="18313"/>
                    <wp:lineTo x="21327" y="0"/>
                    <wp:lineTo x="1230" y="0"/>
                  </wp:wrapPolygon>
                </wp:wrapTight>
                <wp:docPr id="16" name="グループ化 16"/>
                <wp:cNvGraphicFramePr/>
                <a:graphic xmlns:a="http://schemas.openxmlformats.org/drawingml/2006/main">
                  <a:graphicData uri="http://schemas.microsoft.com/office/word/2010/wordprocessingGroup">
                    <wpg:wgp>
                      <wpg:cNvGrpSpPr/>
                      <wpg:grpSpPr>
                        <a:xfrm>
                          <a:off x="0" y="0"/>
                          <a:ext cx="3009900" cy="2044700"/>
                          <a:chOff x="0" y="0"/>
                          <a:chExt cx="3009900" cy="2044700"/>
                        </a:xfrm>
                      </wpg:grpSpPr>
                      <pic:pic xmlns:pic="http://schemas.openxmlformats.org/drawingml/2006/picture">
                        <pic:nvPicPr>
                          <pic:cNvPr id="14" name="図 1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09550" y="0"/>
                            <a:ext cx="2743200" cy="1838960"/>
                          </a:xfrm>
                          <a:prstGeom prst="rect">
                            <a:avLst/>
                          </a:prstGeom>
                          <a:noFill/>
                          <a:ln>
                            <a:noFill/>
                          </a:ln>
                        </pic:spPr>
                      </pic:pic>
                      <wps:wsp>
                        <wps:cNvPr id="15" name="テキスト ボックス 15"/>
                        <wps:cNvSpPr txBox="1"/>
                        <wps:spPr>
                          <a:xfrm>
                            <a:off x="0" y="1739900"/>
                            <a:ext cx="3009900" cy="304800"/>
                          </a:xfrm>
                          <a:prstGeom prst="rect">
                            <a:avLst/>
                          </a:prstGeom>
                          <a:solidFill>
                            <a:sysClr val="window" lastClr="FFFFFF"/>
                          </a:solidFill>
                          <a:ln w="6350">
                            <a:noFill/>
                          </a:ln>
                        </wps:spPr>
                        <wps:txbx>
                          <w:txbxContent>
                            <w:p w:rsidR="001339A9" w:rsidRPr="00106B04" w:rsidRDefault="001339A9" w:rsidP="00F90A86">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sz w:val="21"/>
                                </w:rPr>
                                <w:t>6</w:t>
                              </w:r>
                              <w:r w:rsidRPr="00106B04">
                                <w:rPr>
                                  <w:rFonts w:ascii="メイリオ" w:eastAsia="メイリオ" w:hAnsi="メイリオ"/>
                                  <w:sz w:val="21"/>
                                </w:rPr>
                                <w:t xml:space="preserve">　</w:t>
                              </w:r>
                              <w:r w:rsidRPr="00F90A86">
                                <w:rPr>
                                  <w:rFonts w:ascii="メイリオ" w:eastAsia="メイリオ" w:hAnsi="メイリオ" w:hint="eastAsia"/>
                                  <w:sz w:val="21"/>
                                </w:rPr>
                                <w:t>理科・化学実験(IPAより引用)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FF5C87" id="グループ化 16" o:spid="_x0000_s1036" style="position:absolute;left:0;text-align:left;margin-left:141.35pt;margin-top:8.2pt;width:237pt;height:161pt;z-index:-251720704" coordsize="30099,20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8f8YjBAAAKQkAAA4AAABkcnMvZTJvRG9jLnhtbJxWwW7jNhC9F+g/&#10;ELo7lmw5jo04C6+TLBZId4Nmiz3TFGUJK5EsScdOi15ioOih5/bQ/kFRtEBPBfo3wv5HHynJcRwD&#10;u4gByzPDETnz5s3Qpy/WZUFuuTa5FJMgOgoDwgWTSS4Wk+Cbd5edk4AYS0VCCyn4JLjjJnhx9uUX&#10;pys15j2ZySLhmmATYcYrNQkya9W42zUs4yU1R1JxgcVU6pJaqHrRTTRdYfey6PbC8Li7kjpRWjJu&#10;DKzn9WJw5vdPU87s2zQ13JJiEiA265/aP+fu2T07peOFpirLWRMGfUYUJc0FDt1udU4tJUudP9mq&#10;zJmWRqb2iMmyK9M0Z9zngGyicC+bV1oulc9lMV4t1BYmQLuH07O3ZW9urzXJE9TuOCCClqhRdf93&#10;tfmj2vxXbX79+PMvBCuAaaUWY3i/0upGXevGsKg1l/k61aX7RU5k7QG+2wLM15YwGPthOBqFqAPD&#10;Wi+M4yEUXwKWoU5P3mPZxSfe7LYHd11823BUzsb4NohBeoLYp5mFt+xS86DZpPysPUqqPyxVB8VV&#10;1ObzvMjtnScqyuiCErfXObvWtbIDftyC//G3f0gUO1Ccu/Oo/anL50qyD4YIOcuoWPCpUeA3Kue8&#10;u4/dvfrosHmRq8u8KFyNnNykhV7Y49IBZGqenku2LLmwdeNpXiBDKUyWKxMQPeblnINH+nUS+VZA&#10;0a+Mdce58vtm+L53MgUFei87s0E468Th8KIzHcXDzjC8GMZhfBLNotkP7u0oHi8NR760OFd5Eyus&#10;T6I9yPxmRtQ95XuT3FI/ARxSPqD214cIk4PExWo0+xqoelIaq7llmTOnQK6xw3m74GF+QNbVwKA7&#10;yHz1lUzQSnRppQdjrzt64WgwQB88bZHeMO5jsNUtEp30T0bHvkW2RAcRtLGvuCyJEwA4wvVn0Fsk&#10;UyfYurjQhXRl9wkV4pEBezqLT8KF3YjIwrU7BrJpWQLt85B34/jQKLvJqOKI0m27Q/tBS/tq82N1&#10;/2d1/2+1+YlUm9+rzaa6/ws6iQaO3s17bvQQu34pMUw87Z29Dr0dBHsTKBr2/cjx+R+cQ33wrh5D&#10;z8fYyCJP2u4yd2ZW6JpxuKoSuQpIQY2FcRJc+o/vWPBo97VCkNUkOO6DFwer9JCqk+x6vvZzO/bD&#10;wpnmMrkDPFqCFCCQUewyB0OucPQ11bjWYMRVbd/ikRYSh8lGCkgm9XeH7M4flcdqQFa4JieB+XZJ&#10;3VQsXgtwYhTFMba1XokHwx4Uvbsy310Ry3Im0YeRj86Lzt8WrZhqWb4HhabuVCxRwXD2JLCtOLPQ&#10;sIB/BIxPp16uh+2VuFEY0fXscfx/t35PtWqaxKL0b2TLQjre65Xat4Z9ip5Nc99ID6iiNZyCjvCS&#10;v48hPbrwd3Xv9fAP5+x/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qwSzrhAAAA&#10;CgEAAA8AAABkcnMvZG93bnJldi54bWxMj01Lw0AQhu+C/2EZwZvdfLRpiNmUUtRTEWwF8bZNpklo&#10;djZkt0n67x1Pepx5H955Jt/MphMjDq61pCBcBCCQSlu1VCv4PL4+pSCc11TpzhIquKGDTXF/l+us&#10;shN94HjwteAScplW0HjfZ1K6skGj3cL2SJyd7WC053GoZTXoictNJ6MgSKTRLfGFRve4a7C8HK5G&#10;wdukp20cvoz7y3l3+z6u3r/2ISr1+DBvn0F4nP0fDL/6rA4FO53slSonOgVRGq0Z5SBZgmBgvUp4&#10;cVIQx+kSZJHL/y8UPwAAAP//AwBQSwMECgAAAAAAAAAhADpwQLMlFwAAJRcAABUAAABkcnMvbWVk&#10;aWEvaW1hZ2UxLmpwZWf/2P/gABBKRklGAAEBAQBgAGAAAP/bAEMACgcHCAcGCggICAsKCgsOGBAO&#10;DQ0OHRUWERgjHyUkIh8iISYrNy8mKTQpISIwQTE0OTs+Pj4lLkRJQzxINz0+O//bAEMBCgsLDg0O&#10;HBAQHDsoIig7Ozs7Ozs7Ozs7Ozs7Ozs7Ozs7Ozs7Ozs7Ozs7Ozs7Ozs7Ozs7Ozs7Ozs7Ozs7Ozs7&#10;O//AABEIAK8A8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JKazhfrTcs3FPWFsZIx7mpKUZS2Q1S8jBV4zV4W6xnA6jvUUBRGAAP1xVskMxP&#10;rUyZXKloVpY27UxXkjPAI+lXVFSrGp6gVFxq6d0U11GVOMEj3qUamP4oAT/uirBhjx90VHbQoZcF&#10;Qaz5IPodCxFVdRp1Zv4YiPwphv7qT7sZrYjtY8cIv5U4wKOwFTyw7D+sVe5h+XfT9TtFSR6YAd0h&#10;3GtRosDiomQ1afYxlKUt3chMZRf3Z2kdCO1dV4W113BtLxtzjnPqPX/GuYKkUKXjdZEYo6nIZTyK&#10;Grok9SKgjI5B6YqIA9G6+3esDw/4kSZks70hJDwrfwsfb0PtXSOgYY/lWLVi0yAbcEbTTCpzxnip&#10;hnOG69vemvtJ255H6UAV5YmJzjr2qLZgdR/hVnBXg8io5VwNw796pCICqg4Jyfp1prRp1wfzqRlJ&#10;HHX0qFzsBJqkBjaptEwC4xVckAU65fzLgnsKjkIxgVEtWdEFZEMzAjiqROfpViZePWkt7cT5BO0d&#10;jVRQpMyrhnuJ1tohlm/StFYY7O3Ea9up9TSW1i1jPPJIyyM5wrDptpsw35BrST6EQj9p7lO4l3nA&#10;qjK+PlHU9as3im3h3qfvcDPY1mf1rWCW5hVk9iKXiQ0USffNFaGRcEuOI1ApjllIJPNKZFQYFQsS&#10;7ZNQkdlWp7trlqNxVpCMVnKauQnipkjlRaU1MpHrVdalUVmyyU4xSW2BIDRjinwJhhSGX1IAFBIN&#10;NUjvSsAeRUDGMfeo2YU5qiYVSENYimcUpFNNMBrAEYNdR4d8VbSmn6pJ14iuG7+zf41y5qNwGXBG&#10;RTauB6q8JV96DcDyVz+opQVfoc9sj+VcDpPi7UNKgFtIguoV+5vbDKPTPcVYn8eXrA+TbRR57nmo&#10;5GPmOzCNypXimGJ8cgYrz248XazNkfavLHoigVmT6nf3H+tvJn9i5pqmxcx6ZcSW9uCbi6ijA5+Z&#10;wDWXdaxYSKVt7gTMf7oOK4GOGSd+hPua3rCzMKgmlNKK3LgnJlpt2c0mO5qb2YU0lfSsU7nXYq3G&#10;CO5IrIurt4ZUAYgbgTg9q1rk4XPtXOXbb5yPTiuimrnPVdjpy6zRh1wRVRnHmFcCs3Sb94phbyHK&#10;Nwuexq9cqyt5qjlfT0ocbOxUZcyuNuYVnhaIjg8g+hrAkjaN2RxhlOCK6KNlni3KecVmain78ORy&#10;V5rSDtoY1Y6XMiThzRSz8TN+FFbHOOApwoxSgZpDHIMmrcNV0WrUdRIaJ1qZaiSpVrNlkgFSxiol&#10;qZahjJkORT6jBAFOz2qRiMKuaXZC9lKeb5bKcnABJFUy3FVpo3aQSI7Iy9CpxVJJ7iNXWbBbFAC4&#10;csflJXDe/wCFYxoxK0m+aVpD/tHNTWlpJe3aW8Iyznr6DuaqyQashEEzxmRYnZAcFgpIqFq9Cht4&#10;7O2S3hGEQYB9fc1Rv7a3aEtJbRykeo5/OoVS7KcTh2qM10Eul2Uw3RCSPPvmqE2jOD+7mVvZhg1p&#10;zImzM6KB5n2oK1LbQXYb5OlX9L07yyN69OtbBjBYIOAKxnVd7I6KdFbyMuHT44QMDn1qU/J7mtXy&#10;QExjiqU0Cg9OtYatm/KlsVDknJ61FMDtyP0qxgDg1BO4TIPetIolsoXcwWLLfwg1zzMWYk9zV7Up&#10;iSEB9zVCuuCsjiqSuwwQwZTgg5Brdi1S0NnmYYnHVcdfpWHTgMmqauKMnHYms7xoJ+f9WT09K071&#10;I54N4IOOQaz441ZeQDUrh/IESn5M8+wqXvcqMtLMxbgETtn2/lRUmoY+2ybenH8hRWsXdJmLVnYU&#10;CnqtKBTgKm5Qqip0qNRU6CpYEqVKKiWpRUMokU1KrVEKepqRkoal3UwGjNIY8txUZOT1paaaBDD9&#10;a7Hw9pX2Gx+0zLie4Gcf3U7D8ev5VjeH9NN9e+a6ZghwzZ6MewrsHcH7zZbvWdSXQuK6laTk1RvQ&#10;fIbrV+QVnX+fL4pU/iQ5bGSJAmQ2AM0+JPOb5eRVad8ngVZ05igkfHTtW1VBRd9zQjQQLgcuf0qF&#10;32NnPNO3kjJ79feqkqvOzMgIRPvN2zWCidbdjVil8yLJ+lVrllQZohYLCFz0FVLh2mbYoyaEhELS&#10;AyHnBqjdyEnPboKvpa935IrN1SQR4RBz6VrCN2ZTfKrsyLjEsjE/hVZkK9elXpoG80LFExOwFsDv&#10;jmlGm3Tj5lWNe5Y810OSRyKMm9EZ+Kegya0RorHpMD/wGl/seZD/AKxDU88e5Xs5diGIcVMKDbSx&#10;feTj1HNGD6H8qV7is0Ymo/8AH9J+H8hRRqIIvpARg8fyFFbLYze5OBTgtKFp4FQUCrUqimqKlVCR&#10;wCfwqWMctSLTVU+h/KpAp9DUjFWnimhT6H8qeAfQ0hi0tJg+h/KnBW9D+VIBKdFC88qRRrudzgCk&#10;2t6H8q6/wlouyE6lcL8zDEQPYdz+NJuyuNalmxtDp1okEeeBlj/ePc1Bc+akhbBANdE0PmDKAZqL&#10;yGziRVI96wv1NDnPPkHc4odRcgAuK2rjRopQSp8s+1Zc+iXsHzovmL6r1rSKW5DKcmiGdgRMm0fw&#10;ng1C9i1hIqt92T39KmMs0Jw25T6EVo6dolzrYWZphFHGeOM5rRpyQQaizLmwsWV5J6VNfq8UFtZh&#10;Qu1Nz47k9zXR3Og6fptt9ouGeQxjdycCuca4F9NJct34A9BUtckdepvGSnLToUJpPKXbnGaZFOka&#10;k9WPU1sQaLHehpJSVQ/dK9feoZrjT9MJis4llnHBZvmA/H/CmoaXYpVNbLUpCZsBmUqD0JHFVLm3&#10;tp3V40Zpf4i3A/AVcZd3765l3Me57fSq7zjdmKIkdATxmlzW2KUb6yI1iK4ACihomyDjI96Um5Zs&#10;4RR6dTUy5KAE5P1rNmiIcN6Lim7Mg8j6VMS+cAgAdwKbx/eyaQ2VyvsTTdgc4HBqZmAPXpSMygBm&#10;4I6H1p2JOQ1kY1WYZz93/wBBFFJq7BtUmI6HH8hRXdH4UedP4mWRTwKQCnqKgocor07wlZrb+HYC&#10;yjdLmQ5HqeP0rzSKMySLGvLMQB9TXsdrCLa1hgA4jRUH4DFRLYaHiGP/AJ5J/wB8iniFP+eaf98i&#10;nBRTwKgYzyY/+eaf98ilEMf/ADyT/vkVIFpwWnYCMQx/880/75FOESf3F/75FSAc0fhRYCrdSRW0&#10;JcouTwBtFVLe4L8buvbFahiST765x0NM+wwk5XAPuP6ilKFxp2IhE2Nyn9KQpu7c1dSNkXbt3D25&#10;puxSTjCk+tZOEluiuZFEpntim7nTjtVt4Sh4P51C44wRTSEytJawXIxLED+FWdKe3s82eCuTlPf2&#10;pR8q8YNMmgWYDI2kdCOtbQ0ZLKXiq1vXKxKGa3cZwgJOfesaDS5La3Mt2PJi7swwT9BXUfaNQRdo&#10;ugR0G4DNZt3Ym6k8y4maVx0yeBTkot3ZpGo4x5UjClv5Zh5AP2eA5xjrjsM1luitJ+5XaBwSe9bk&#10;1tHDO6yDsCvpWXd5eUi3i3sR2OBWc5OTOinFKIsdqnDMdx96gu2t4c73UAepxUcsV4cLJKIwegUf&#10;1p9vp9muJWjEkg/if5jUWQ9UQi4Z1/cxlh3Y8ClVpBzhasXc8Kp8zBVHqaoLdb1It0Mreo4UfjRY&#10;LotFyynGAfpTNjeXknoOvrTI/NIzI6A+i81IzkqRkHFIEyAqAowDUUuMYPbmp8c5PGKrTuuCc/Wq&#10;Qnoctq3/ACE5vw/kKKZqLrJfyMpyOOR9BRXbHZHny+JmgBThSU5RWRRseF7T7X4gtIyMqr72+g5r&#10;1UDmuF+Htpvvrq6I4jjCA+5P/wBau+C1LGAFPApQtKBSAAKcBSgU7HFACAUYpwHtS45pgN2igBs+&#10;1OyMUuecUAJyDTt+RhuR7ij8KPwpiDZEeq4+lRtZow+RgPrxUoANGCKAKMtncpkgKw/KofMeMYkg&#10;dffqK1gSOhxQWB+8oNFkx3MNpw7kKAT9aguBNGpOzr6Vuyw2jcyKFPqcVEYoJEMcc8bA/wC1n+dH&#10;Kguc2JeocKc/3hVa6t3eRZYVXAGCOlal9pV2H3RBXX2PNZk0dxA2545F7HIqXE0jPld0Zl0kpwpj&#10;YYqlHDvLRySmPAGFXqRXTPbNPbB9uD169a4TxEcaw0akgxKF64Oepo9mX7d31L81vZW+TJtdgerH&#10;JH51FNrFpFHjzUzjoDXOSJuPzEn6mmeSvpT9mhOs+iNJ9ciBJRGY/lTV17H/ACwP51SjtJJFZo4m&#10;cL1KjOKYUwcEYPpVckTN1J7lyXXJnGEhC+5NZ8s9xP8A6yQkeg4FPK00iqSS2Icm92Z8wxKwopbj&#10;/Xt+H8qK0RmawqRRTBUiisjQ9H8B23k6G0xHM8pP4Dj/ABrqVrO0O0+x6LZwYwViBP1PJ/nWmq1L&#10;GKBTgKOgpwHFFhCgCnAUg6U9RQAAUFc4pwFLtpgRNkDIXd7CkVz3Qr9anC89KNlAEYxS9eMU/Z6C&#10;jZQAmOKTPvT9tIVoAaWxkkYA754qtcSubWSaJgkSD/WsOp9B/jWdqN40s4t42KrnBx3qPUjc2VhB&#10;F5y5IISJGywPqR2rmq1baI0jHuWbHVoTbFjECUyGmcZJPXvVVtclkuWtrHyn81h5jTIFAP8AkVFZ&#10;y3N/5ccw3+QCxUqBuI9fWs60iW4DW7xiSWTIKt0dWyCPxBrKg/aaPoOWi0Ont72XaWkhtLpF4aSy&#10;lyV+opRcRTTCNQJEY/ITwfp9a4dNBm0HxHFfWMjWduqEOjyEjkYIx1I9q39OnNw7MEIjdiUJ4JAw&#10;Pz6mt5xdNXg7ELXc15LS1dXIT5iMYPGfbivGdUna51W5mdDGzyMShOdvPSvbLqSJPKBBWVuGUnn6&#10;+9eVeNtO+weIJJFXEdyPNH1/i/X+dbwnzolqxzjA59abUsijAINR1QjY8PSxL50bSojsRgM2Mita&#10;5skmiO6MOT0OBXIEA9RUkN1c2/8AqLiSP2VuPyrGVK7umaxqWVmjTm0dSD+7Kn24/wARVGXSnVdy&#10;vkH1H9RVmLxDex8SrFMPcbT+Yq0mv2U2BPbyRH1A3D/Gj95EfuM4+8Qx3To2MjHT6UVY1t4ZNWme&#10;Bw8Z24I/3RRXTHVI53uXwKu6ZbG71K2tgM+bKq/hmqYrpPA9r9o8RRuRxAjSfj0H86zLPTUUAYHQ&#10;dKkApq1ItIBQKftoFPApiGhO9PC0oFOoAAKdijFOAoATFLilxS4pgNxS7aXFAFADdtMn4hcj0qbF&#10;Nmx5T/Q0Ach5my68xjja2cn61Z1G0eabzog6ErlfkxvOeeay9SYrbSOOjPirWj642oQW1s0wM1i2&#10;/wAtv4weMVxVaTcOY15tbGxpWnGMiVZPlbkeobvUN94faUl4kZSTzxkf/Wre0dortpY41+UEkErg&#10;ZrQCSWj7Mjaeo6isIRaXuj5uhwbaHNNIPOckDjljj9auWllKLjahaO2TC4x94+v0rptSjgRWdlwC&#10;OD0Fc5easTqCRQA/Z1GGcpkE+x9qvnbfvMa1WhFqdwY72OBkDc7lYnkD0rD8fWP2rQob1R89uwJ/&#10;3W4P64rf1C1l/tmBn+YlPkwP89KsXtlHe2M1o4+SaMofbjit8OnzSb2In0PDzTTU9xC9tPJBIMPG&#10;xVh7g4qA11GY0ikp1IaYDTTTTjTTQIzrn/j4b8P5UUXX/Hw34fyoqyTZGM13nw8tcR3l2R1Kxg/q&#10;f6Vwi9a9R8G2/wBm8OQEj5pi0h/E8foKyNDoVqQGoQakWgRKpp4qNakFADxTxntTBTgaYDxThTAa&#10;XOBQIkFFNBpQaYDgKWkooAKiu22Wsp9FNSVV1NiNOnx1K4FD2BHKX1s1zozLGMyRnzMDuP8A9VVf&#10;C9nB/ZUtxMBIt5PlXU42heAQe3OavtcG1uwB91gFq5BLBD/o6oqIvYDgZ56dq0hGysJ6s0bPVb3S&#10;G3fZzfQgclMCUD6d60B4u0O6K+a8tpcMuRHcxmM/rwaxUTy2aRCBkdeoI/pTAts0RHQdxkkfkah0&#10;I2tEpPuXtW8TaLNAXXUraR8gAFxgc1yt5rTXRlEUZcOfk2ZREx9ev4VcnezREKwqpXuoCk/XAqtp&#10;6HUdVRNoEUX7x8d/QVi8NFastT7G/plvLDZobiR5JWGcuc7R6D0FWmp24HpULMwY81okkrIi9zzD&#10;x7p32PXzOq4jul8wf73Q/wCP41y5r1Dx7YfbNB+0quXtX3/8BPB/pXl7CmAlNpaQmgBDTTQTTSaB&#10;FC5/4+G/D+VFJc/69vw/lRVkm5GpdwijljgV7JZQra2cNuo4ijVfyFeMWGq2dtfQTzEukbhioByc&#10;Gu0/4Wjpo6Wk34t/9as7M0ujvFNSqa4AfFPTh/y5yf8Aff8A9alHxVsB0s2/Fz/8TRZiPQgaeDXn&#10;f/C17LtZ/m7f/E04fFiz/wCfRR/wJv8A4mgD0UU8GvNz8Wrf+G1j/Ev/AIUn/C24u1vB+O//AApg&#10;elilBrzI/Fsdobcf8Bkpp+LT9ltR/wBs3oA9RFOFeUn4s3HZ7Uf9sXprfFe6PS4th/27tQB6zmiv&#10;Im+Kd8el9CPpbf8A1qhb4nai3/MVA+kH/wBagVj2OqGszC3sCx6M6j+v9K8lf4jak3/MalH0jx/S&#10;qd74zub62eG41eeVSOFO7GfyoYHes6zaj2Ma/MrevrViPD7pR0Y9QK4jQfGOnwaZ5F7ceXNF8qko&#10;zb1/AGtOPxroCYC3+wd/3Mn/AMTWyYrI6tXTyih3oMYJHQ/hUUpSNMxy85/i6Vzy+N/DxXB1HB/6&#10;4Sf/ABNRS+NPD5AA1At7CF/6indCNW+uFWMnI6dhipdD1rRdPsHe51KBLiZssuSSoHAHH5/jXG6n&#10;4s06aJhbT5LcfcbP6iudbULYnPmf+Oms5O5eh67/AMJnoSNj7cXP+xGx/pUM/j7Q0HH2l/pF/ia8&#10;o/tG3H/LT/x00jahbEf6z/x01IaHo158QNKuLaW3+w3MiSIUYHaOCPrXnrEZ46e9Qfbrf/np/wCO&#10;mkN7b/8APT9DSC5KTTc1F9rg/v8A6Gmm6h/v/oaBEpNNJqI3MR/j/Q0huIv736GmBWuP9e34fyop&#10;JWDSlgcg0VRJ/9lQSwECLQAUAAYACAAAACEAihU/mAwBAAAVAgAAEwAAAAAAAAAAAAAAAAAAAAAA&#10;W0NvbnRlbnRfVHlwZXNdLnhtbFBLAQItABQABgAIAAAAIQA4/SH/1gAAAJQBAAALAAAAAAAAAAAA&#10;AAAAAD0BAABfcmVscy8ucmVsc1BLAQItABQABgAIAAAAIQBtfH/GIwQAACkJAAAOAAAAAAAAAAAA&#10;AAAAADwCAABkcnMvZTJvRG9jLnhtbFBLAQItABQABgAIAAAAIQBYYLMbugAAACIBAAAZAAAAAAAA&#10;AAAAAAAAAIsGAABkcnMvX3JlbHMvZTJvRG9jLnhtbC5yZWxzUEsBAi0AFAAGAAgAAAAhABqwSzrh&#10;AAAACgEAAA8AAAAAAAAAAAAAAAAAfAcAAGRycy9kb3ducmV2LnhtbFBLAQItAAoAAAAAAAAAIQA6&#10;cECzJRcAACUXAAAVAAAAAAAAAAAAAAAAAIoIAABkcnMvbWVkaWEvaW1hZ2UxLmpwZWdQSwUGAAAA&#10;AAYABgB9AQAA4h8AAAAA&#10;">
                <v:shape id="図 14" o:spid="_x0000_s1037" type="#_x0000_t75" style="position:absolute;left:2095;width:27432;height:1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CwCwQAAANsAAAAPAAAAZHJzL2Rvd25yZXYueG1sRE9Li8Iw&#10;EL4v+B/CCN7WVJFlqUYRocWDLL4oHodmbIvNpCRR67/fLAh7m4/vOYtVb1rxIOcbywom4wQEcWl1&#10;w5WC8yn7/AbhA7LG1jIpeJGH1XLwscBU2ycf6HEMlYgh7FNUUIfQpVL6siaDfmw74shdrTMYInSV&#10;1A6fMdy0cpokX9Jgw7Ghxo42NZW3490ouFwKlxfZPv85nfv8LovJfuczpUbDfj0HEagP/+K3e6vj&#10;/Bn8/RIPkMtfAAAA//8DAFBLAQItABQABgAIAAAAIQDb4fbL7gAAAIUBAAATAAAAAAAAAAAAAAAA&#10;AAAAAABbQ29udGVudF9UeXBlc10ueG1sUEsBAi0AFAAGAAgAAAAhAFr0LFu/AAAAFQEAAAsAAAAA&#10;AAAAAAAAAAAAHwEAAF9yZWxzLy5yZWxzUEsBAi0AFAAGAAgAAAAhAHfoLALBAAAA2wAAAA8AAAAA&#10;AAAAAAAAAAAABwIAAGRycy9kb3ducmV2LnhtbFBLBQYAAAAAAwADALcAAAD1AgAAAAA=&#10;">
                  <v:imagedata r:id="rId25" o:title=""/>
                  <v:path arrowok="t"/>
                </v:shape>
                <v:shape id="テキスト ボックス 15" o:spid="_x0000_s1038" type="#_x0000_t202" style="position:absolute;top:17399;width:3009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ziwwAAANsAAAAPAAAAZHJzL2Rvd25yZXYueG1sRE/fa8Iw&#10;EH4f+D+EE/Y2Uwcb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y6GM4sMAAADbAAAADwAA&#10;AAAAAAAAAAAAAAAHAgAAZHJzL2Rvd25yZXYueG1sUEsFBgAAAAADAAMAtwAAAPcCAAAAAA==&#10;" fillcolor="window" stroked="f" strokeweight=".5pt">
                  <v:textbox>
                    <w:txbxContent>
                      <w:p w:rsidR="001339A9" w:rsidRPr="00106B04" w:rsidRDefault="001339A9" w:rsidP="00F90A86">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sz w:val="21"/>
                          </w:rPr>
                          <w:t>6</w:t>
                        </w:r>
                        <w:r w:rsidRPr="00106B04">
                          <w:rPr>
                            <w:rFonts w:ascii="メイリオ" w:eastAsia="メイリオ" w:hAnsi="メイリオ"/>
                            <w:sz w:val="21"/>
                          </w:rPr>
                          <w:t xml:space="preserve">　</w:t>
                        </w:r>
                        <w:r w:rsidRPr="00F90A86">
                          <w:rPr>
                            <w:rFonts w:ascii="メイリオ" w:eastAsia="メイリオ" w:hAnsi="メイリオ" w:hint="eastAsia"/>
                            <w:sz w:val="21"/>
                          </w:rPr>
                          <w:t>理科・化学実験(IPAより引用)</w:t>
                        </w:r>
                      </w:p>
                    </w:txbxContent>
                  </v:textbox>
                </v:shape>
                <w10:wrap type="tight"/>
              </v:group>
            </w:pict>
          </mc:Fallback>
        </mc:AlternateContent>
      </w:r>
      <w:r w:rsidR="008108B7" w:rsidRPr="008108B7">
        <w:rPr>
          <w:rFonts w:ascii="メイリオ" w:eastAsia="メイリオ" w:hAnsi="メイリオ" w:hint="eastAsia"/>
          <w:sz w:val="21"/>
          <w:szCs w:val="21"/>
        </w:rPr>
        <w:t>実験・観察は児童・生徒の理科への興味・関心を深めるために有効な指導方法の一つであり，担当する教員によって工夫された実験・観察が実施されてきている．しかし気体を発生させる実験での爆発事故等，新聞やニュース等で理科の実験での事故が報じられ，児童・生徒が怪我を負って教員の責任が問われる場面も少なくない．そのために，理科実験指導方法に関わる多視点動画教材を作成することが必要となる．</w:t>
      </w:r>
    </w:p>
    <w:p w:rsidR="008108B7" w:rsidRPr="00F90A86" w:rsidRDefault="00F90A86" w:rsidP="008108B7">
      <w:pPr>
        <w:spacing w:line="400" w:lineRule="exact"/>
        <w:rPr>
          <w:rFonts w:ascii="メイリオ" w:eastAsia="メイリオ" w:hAnsi="メイリオ"/>
          <w:b/>
          <w:sz w:val="21"/>
          <w:szCs w:val="21"/>
        </w:rPr>
      </w:pPr>
      <w:r w:rsidRPr="00F90A86">
        <w:rPr>
          <w:rFonts w:ascii="メイリオ" w:eastAsia="メイリオ" w:hAnsi="メイリオ" w:hint="eastAsia"/>
          <w:b/>
          <w:sz w:val="21"/>
          <w:szCs w:val="21"/>
        </w:rPr>
        <w:t xml:space="preserve"> </w:t>
      </w:r>
      <w:r w:rsidR="008108B7" w:rsidRPr="00F90A86">
        <w:rPr>
          <w:rFonts w:ascii="メイリオ" w:eastAsia="メイリオ" w:hAnsi="メイリオ" w:hint="eastAsia"/>
          <w:b/>
          <w:sz w:val="21"/>
          <w:szCs w:val="21"/>
        </w:rPr>
        <w:t>(3)紙おもちゃ指導の多視点映像教材</w:t>
      </w:r>
    </w:p>
    <w:p w:rsidR="008108B7" w:rsidRDefault="00F90A86" w:rsidP="00F90A86">
      <w:pPr>
        <w:spacing w:line="400" w:lineRule="exact"/>
        <w:ind w:firstLineChars="100" w:firstLine="210"/>
        <w:rPr>
          <w:rFonts w:ascii="メイリオ" w:eastAsia="メイリオ" w:hAnsi="メイリオ"/>
          <w:sz w:val="21"/>
          <w:szCs w:val="21"/>
        </w:rPr>
      </w:pPr>
      <w:r>
        <w:rPr>
          <w:rFonts w:ascii="メイリオ" w:eastAsia="メイリオ" w:hAnsi="メイリオ" w:hint="eastAsia"/>
          <w:noProof/>
          <w:sz w:val="21"/>
          <w:szCs w:val="21"/>
        </w:rPr>
        <mc:AlternateContent>
          <mc:Choice Requires="wpg">
            <w:drawing>
              <wp:anchor distT="0" distB="0" distL="114300" distR="114300" simplePos="0" relativeHeight="251599872" behindDoc="1" locked="0" layoutInCell="1" allowOverlap="1">
                <wp:simplePos x="0" y="0"/>
                <wp:positionH relativeFrom="column">
                  <wp:posOffset>1854200</wp:posOffset>
                </wp:positionH>
                <wp:positionV relativeFrom="paragraph">
                  <wp:posOffset>120650</wp:posOffset>
                </wp:positionV>
                <wp:extent cx="3009900" cy="2082800"/>
                <wp:effectExtent l="0" t="0" r="0" b="0"/>
                <wp:wrapTight wrapText="bothSides">
                  <wp:wrapPolygon edited="0">
                    <wp:start x="1367" y="0"/>
                    <wp:lineTo x="1367" y="15805"/>
                    <wp:lineTo x="0" y="18373"/>
                    <wp:lineTo x="0" y="21337"/>
                    <wp:lineTo x="21463" y="21337"/>
                    <wp:lineTo x="21463" y="0"/>
                    <wp:lineTo x="1367" y="0"/>
                  </wp:wrapPolygon>
                </wp:wrapTight>
                <wp:docPr id="19" name="グループ化 19"/>
                <wp:cNvGraphicFramePr/>
                <a:graphic xmlns:a="http://schemas.openxmlformats.org/drawingml/2006/main">
                  <a:graphicData uri="http://schemas.microsoft.com/office/word/2010/wordprocessingGroup">
                    <wpg:wgp>
                      <wpg:cNvGrpSpPr/>
                      <wpg:grpSpPr>
                        <a:xfrm>
                          <a:off x="0" y="0"/>
                          <a:ext cx="3009900" cy="2082800"/>
                          <a:chOff x="0" y="0"/>
                          <a:chExt cx="3009900" cy="2082800"/>
                        </a:xfrm>
                      </wpg:grpSpPr>
                      <pic:pic xmlns:pic="http://schemas.openxmlformats.org/drawingml/2006/picture">
                        <pic:nvPicPr>
                          <pic:cNvPr id="17" name="図 1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34950" y="0"/>
                            <a:ext cx="2743200" cy="1752600"/>
                          </a:xfrm>
                          <a:prstGeom prst="rect">
                            <a:avLst/>
                          </a:prstGeom>
                          <a:noFill/>
                          <a:ln>
                            <a:noFill/>
                          </a:ln>
                        </pic:spPr>
                      </pic:pic>
                      <wps:wsp>
                        <wps:cNvPr id="18" name="テキスト ボックス 18"/>
                        <wps:cNvSpPr txBox="1"/>
                        <wps:spPr>
                          <a:xfrm>
                            <a:off x="0" y="1778000"/>
                            <a:ext cx="3009900" cy="304800"/>
                          </a:xfrm>
                          <a:prstGeom prst="rect">
                            <a:avLst/>
                          </a:prstGeom>
                          <a:solidFill>
                            <a:sysClr val="window" lastClr="FFFFFF"/>
                          </a:solidFill>
                          <a:ln w="6350">
                            <a:noFill/>
                          </a:ln>
                        </wps:spPr>
                        <wps:txbx>
                          <w:txbxContent>
                            <w:p w:rsidR="001339A9" w:rsidRPr="00106B04" w:rsidRDefault="001339A9" w:rsidP="00F90A86">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hint="eastAsia"/>
                                  <w:sz w:val="21"/>
                                </w:rPr>
                                <w:t>７</w:t>
                              </w:r>
                              <w:r w:rsidRPr="00106B04">
                                <w:rPr>
                                  <w:rFonts w:ascii="メイリオ" w:eastAsia="メイリオ" w:hAnsi="メイリオ"/>
                                  <w:sz w:val="21"/>
                                </w:rPr>
                                <w:t xml:space="preserve">　</w:t>
                              </w:r>
                              <w:r w:rsidRPr="00F90A86">
                                <w:rPr>
                                  <w:rFonts w:ascii="メイリオ" w:eastAsia="メイリオ" w:hAnsi="メイリオ" w:hint="eastAsia"/>
                                  <w:sz w:val="21"/>
                                </w:rPr>
                                <w:t>紙おもちゃ指導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9" o:spid="_x0000_s1039" style="position:absolute;left:0;text-align:left;margin-left:146pt;margin-top:9.5pt;width:237pt;height:164pt;z-index:-251716608" coordsize="30099,20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Sm7cjBAAAKQkAAA4AAABkcnMvZTJvRG9jLnhtbKRWzW7jNhC+F+g7&#10;ELo7lhwlso04C6/zgwXS3aDZYs80RVnCSiRL0rGzRS8xUOxhz+2hfYOiaIGeCvRtjH2PfqQkx3EM&#10;7GJrwPLMcETOfPPN0CfPllVJbrk2hRSjIDoIA8IFk2khZqPgu9cXnX5AjKUipaUUfBTccRM8O/36&#10;q5OFGvKezGWZck2wiTDDhRoFubVq2O0alvOKmgOpuMBiJnVFLVQ966aaLrB7VXZ7YXjcXUidKi0Z&#10;NwbWs3oxOPX7Zxln9lWWGW5JOQoQm/VP7Z9T9+yentDhTFOVF6wJg35BFBUtBA7dbHVGLSVzXTzZ&#10;qiqYlkZm9oDJqiuzrGDc54BsonAnm0st58rnMhsuZmoDE6DdwemLt2Uvb681KVLUbhAQQSvUaH3/&#10;13r1+3r173r1y8cPPxOsAKaFmg3hfanVjbrWjWFWay7zZaYr94ucyNIDfLcBmC8tYTAehuFgEKIO&#10;DGu9sN/rQ/ElYDnq9OQ9lp9/4s1ue3DXxbcJRxVsiG+DGKQniH2aWXjLzjUPmk2qz9qjovrtXHVQ&#10;XEVtMS3Kwt55oqKMLihxe12wa10rW+AnLfgff/2bRIkDxbk7j9qfunyuJHtriJCTnIoZHxsFfqNy&#10;zrv72N2rjw6bloW6KMrS1cjJTVrohR0u7UGm5umZZPOKC1s3nuYlMpTC5IUyAdFDXk05eKRfpJFv&#10;BRT9ylh3nCu/b4Yfev0xKNB73pkchZNOHCbnnfEgTjpJeJ7EYdyPJtHkR/d2FA/nhiNfWp6pookV&#10;1ifR7mV+MyPqnvK9SW6pnwAOKR9Q++tDhMlB4mI1mn0LVD0pjdXcstyZMyDX2OG8WfAwPyDramDQ&#10;HWS6+EamaCU6t9KDsdMdvcN4cIQ+eNoivSQ+xGCrWyRKjnrHdYtsiA4iaGMvuayIEwA4wvVn0Fsk&#10;UyfYurjQhXRl9wmV4pEBezqLT8KF3YjIwrU7BrJpWQLt85B343jfKLvJqeKI0m27RXvcDs3MWf20&#10;vv9jff/PevWerFe/rVer9f2f0EnUd/Ru3nOjh9jlc4lh4mnv7HXo7SDYmUBRkmDINFNm7xw6BO/+&#10;L8ZGlkXadpe5M5NS14zDVZXKRUBKaiyMo+DCf3zHgkfbr5WCLEbB8SF4sbdKD6k6yS6nSz+346MW&#10;n6lM7wCPliAFCGQUuyjAkCscfU01rjUYcVXbV3hkpcRhspECkkv9bp/d+aPyWA3IAtfkKDDfz6mb&#10;iuULAU4MojjGttYr8VHSg6K3V6bbK2JeTST6MPLRedH527IVMy2rN6DQ2J2KJSoYzh4FthUnFhoW&#10;8I+A8fHYy/WwvRI3CiO6nj2O/6+Xb6hWTZNYlP6lbFlIhzu9UvvWsI/Rs1nhG8kBXaOK1nAKOsJL&#10;/j6G9OjC39a918M/nN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wS4PzhAAAA&#10;CgEAAA8AAABkcnMvZG93bnJldi54bWxMj0FLw0AQhe+C/2EZwZvdJNXUxmxKKeqpFGwF8TbNTpPQ&#10;7G7IbpP03zue9DQzvMeb7+WrybRioN43ziqIZxEIsqXTja0UfB7eHp5B+IBWY+ssKbiSh1Vxe5Nj&#10;pt1oP2jYh0pwiPUZKqhD6DIpfVmTQT9zHVnWTq43GPjsK6l7HDnctDKJolQabCx/qLGjTU3leX8x&#10;Ct5HHNfz+HXYnk+b6/fhafe1jUmp+7tp/QIi0BT+zPCLz+hQMNPRXaz2olWQLBPuElhY8mTDIk15&#10;OSqYPy4ikEUu/1cofgAAAP//AwBQSwMECgAAAAAAAAAhAD4YLMo8EwAAPBMAABUAAABkcnMvbWVk&#10;aWEvaW1hZ2UxLmpwZWf/2P/gABBKRklGAAEBAQBgAGAAAP/bAEMACgcHCAcGCggICAsKCgsOGBAO&#10;DQ0OHRUWERgjHyUkIh8iISYrNy8mKTQpISIwQTE0OTs+Pj4lLkRJQzxINz0+O//bAEMBCgsLDg0O&#10;HBAQHDsoIig7Ozs7Ozs7Ozs7Ozs7Ozs7Ozs7Ozs7Ozs7Ozs7Ozs7Ozs7Ozs7Ozs7Ozs7Ozs7Ozs7&#10;O//AABEIAJ4A8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aKKKAOs8Df8v3/bP/ANmrrQK5PwL/AMv3/bP/ANmrrgKzluMAKcBQBSE7jtH4&#10;1EpKKuy4QcnZEkS72z2FWJJAi4qAOIx1qpd3g2nmvOlJzldnpRgoKyKmpzhlIzTdO1dLweRez+XL&#10;GeGwPnH19azL25GCSeKzIHLXStnBOa7MPB2bOSu4tpdTu7a+so32wgyyE4+Xkn8atzz6pt2Rp5Kk&#10;Yz1x9fWuW05Tb3EbLwc9K7nT7yKQqlwNrr0962M1QT0k9Oy0Oc0vTbx7lmncy+UxCtj+XtXU+Q6W&#10;2+Q4VBuJPYCtFYYSoIcc+lN1CNn0944U81iVygIBYBgSPxGaLG1OCpx5Uc5oukiTS4ZCmDK7SMSM&#10;Hk9/5Vpf2dbI285Kj1NW7JWttMjWbAlYFpOehJzgfnWbf3Zkby0HFDNY6IgupRcSBEGIk6AVNCh2&#10;4VRRa2pbluBVtmWMYXFICpKu04OCaxtctI51WTcsbRZO88cVdtZLh3uprv5QJSE5/h7Vy/i25ea1&#10;HzFUMgAUd/rTehm7SjqioNWfB2/vD0BHpVaee6ZWJmdFbqqEgGm2iBYxUk43CsHN3sCpKKNzw3Jv&#10;0rb3RyP61q4rC8LPxcxehDCt5iACT0AzW62OWS1ZkaxZ2168YnjBMXIP17VjzWmwEQSuo6bSMir9&#10;xdLcSsxkxz0VulQu6quUBY+5qzWMdDEe3uEfcw3AdSBWRftunB9Fx+prppriUZ+UCub1IAXWQMZX&#10;J/M00Zz0RUoooqjIKKKKACiiigDrvAYz9v8A+2f/ALNXXgVyPgH/AJf/APtn/wCzV1k0ywrkjJPQ&#10;VnLcYrttHHU9KjMgjHXmlQtKPMYY9BUZh8x/mNcFafNK3RHo0Icsb9WVrq/VVIzzWPNelyea6FtI&#10;tZV+aMHNULrwurKfs8jIT2PIqIOF9TSfNbQ5i5uPNfAPyj9aiR9jBgeQc1o3HhzU4CdsIlHqh/pV&#10;F7K8j4e1mH/ADXrQlTtaLPKnGd7yR1VsA8MVwnKsAa3nuITAp/ixXL+FZ5PnsriJwn3kLKRj1Fdj&#10;a6bER94ewJrHZ2O2L5oplaK+mQfI7Y9KtxancEhUVmNWl0pG9h7VOUtrKPOORTLKtxcOI/3nDEdA&#10;ahtLdpW3t0qGa7gmuDJI/wAq9FAok1xUG2GIgD1qRo1JGVF2r2qrI/BJOBWb/azu2WA/OnPcC8Xy&#10;9+wHr70XHYrXl35jbIQdvc+tYetWst5agDqjbvrgV0JsWQfLgiqevSxaTossshHmyKUQerEf0pai&#10;drXZysTgIMelPY5Ws6Cb92oz2q0smR1rBxswUkzV8Mvt1OaP+9Hn8jWl4lnkt9JYx5BdgpI7CsPQ&#10;JNuvxD+8rL+ldLriF9FugP7mfyrojsjjn8RyVkAQMVoYBXBFUrEbUBq07kDNYPc6lsQTR7ckHj0r&#10;nNVIN0Mf3P6mujlk3LXNan/x9f8AAa3pSb0ZhVWhUooorc5gooooAKKKKAOx8AYxqBPQeX/7NW7L&#10;KZZS3boK5nwbLsg1BB1cxfl81dCDgVm9xo0I5VEQQdcUzzgprONyok8sN8390daa1xzycfWvPlTa&#10;Z6UaiaNX7Xt704X+KxvPBP3qXzs96jkL5jcW+B6gVJ9tjA6CsITe9KZieN1LkDmRtf2jHnGBUkd9&#10;E7AcVzry4P3qmgnwRRyBzI6hGDfdYj6Go7iMyr87N9c1n21yQOtakNym0CTHPrQm1sDRSFgNwDNw&#10;3T0q1HpgH8I/Go7t2t8XEKma3/5aRgZK+4qzbahvjXyQssbdGbkrXVTqX0ZLTSuRPYRscbB+VIui&#10;GQ/u8ge9XYdQKY3wJzjB6Zz6U291GYW3mQtGE9jkitpWirsmE1LYqvafYULyXDOR0Ra5PxNbvrM8&#10;TPdpBGmdqbSxH5VqT6k9wCnmAt7VhalMYZwrdTzWKqO+gTSasysmiQ20IkWYXCg4ZgMbT7imSQxh&#10;flXFWLa4ULcc/L5J3fpj9cVnzXi9AeT6Ue82L3UiTSpPL8RWfvJj8wa7e/Tfp9wvrGw/SuH07T9R&#10;bWbWc2cqxpIHLMuOPxruZ5PNieKNTlwQCRW3NFLVnK4SlLRHH2agIua0tsTJtZcZ71fttChiUB2L&#10;YHWra6fbxjCxj6tzXLKSOxRaOTls7hpWjhieTHcDisjxRo9zo1/bxXLo5uLZZ0KHI2kkD+Rr0pQq&#10;fKBXBeO55pdVtI51w1vZrED/AHgHcg/r+lb0Z3lY568bK5zNFFFdZyBRRRQAUUUUAdf4BsDffb8S&#10;bNnl9s5zu/wrrm0FsYFwP++a5/4YDP8Aaf8A2y/9nrvCvtRZCuc/pvh/+z9Ua/lnEx2FUXbjbnvW&#10;lPe20QPmRq3tgGrLpkVnzaezMSDu+tLlQXZmX+raa8UkY0z52UgOABg+tcj9nvgeLsj8K7d9PX+O&#10;P9KjOlQN/DijlRV2ccIL8/8AL7+lOFjqD/8AL6f1rrTokR6NipE0po+mD+FFvILvuUNJEdrpDWs1&#10;v51y7bjMefoOelI9lctzAIlJ/vZrXS2xwVxU62oKFgpwOp9KlxRaqSSsYpSW3dd/5jpU15fx+SEV&#10;iJO4Iq/Naq6FSDj19KxrrR5mYlZxj0YVzSoa6G8a6tqWdP1mSE7HI3foakaezlvDLFcSWrk5fZgq&#10;T9DWUmmEHE0uV9EH+NTR2lvCpwC5P985qVQZXt0joYbnS0IQXyGScnmYFNxxgAtyv5ippdFtnkDt&#10;EMBvmJkKoQB3x29xkVyN7bpPCFQBWX7vpWe91dwIE86aIrwAGyK6L2VmrnO1d3i7HfHQ9Pt5zNaF&#10;mk4WRcbkQkZzuOOPeuN8W2cst7FLabGQqQxVshTn2rON7eSkRNNK4PGCxxWvptrIEAZtoXqQelQ1&#10;G/Naxa5rct7mPFo2pXSC2tiqqxBkkYkZ/wDrCuj0rw7b6OPNc+fP/wA9HHT6DtTjqiWpKRKCQOwq&#10;xFJKU3Tv8zHO3svtWU5t7bHRCmlq9zQUBhu43dxSq3JGAfpVEXPlvhBn1z0qYXCtyDj6VlY1uWsg&#10;53cVXmmCnaDj1qq+oqMgGqV1fYjJyKVibmgbxIyTuyRXB+MLs3mrxyHHEAXj/eat1jc3WNi4B7k4&#10;rmfEcD2+oIkhBJiB4+prqo02ndnPWqJqyMqiiiuo5AooooAKKKKAPQPhWM/2r/2x/wDZ69B2CuA+&#10;FP8AzFf+2P8A7PXogFMlkRhzTGt/arccTyttRSx9qnmtHtoPMaKadiQPLtwCR78kVMpKKuwMlrc+&#10;lRNb+q1tyWEi/cIf271WaLBwykH0IpQnGavF3HsZRgX+7SeRk4XOfStZbPzFMjFY4l+9I/AFV5JC&#10;QUsFKKeGuXHzH/dHaqHYqyQw2pUXDl5W+7An3vx9Kq3MdxOQXAVF+7EnCr/iaupaJEDtyWb7zNyT&#10;9TSmI0BfsZD+cvqKjMrjqua2jAT1qKS1BH3aAMVnB6oaqztGP4GrZeycH5eRUZtST8y/pRYDlrmV&#10;zkICKzjaXE0m4FiR613JsVI5QfiKntNLt2clxnHOBxWVSUaceaRFSrGnHmkctb2LlAzIcjrxVmbz&#10;FCWkHJPLH0rrLmKNLZo8rGMcAViyLIpJQJn+dcf1nn1cXYwpY9q8uV27lSK0WHBxknqx65qtd3ae&#10;ctsDkdWx7Vr5EiBdmcjkYqB9FicNJEixykdexrplS5tUelTrq2pnNKURWyC0jYAPaq7yu4P3sZ7V&#10;dl0O6YB2nQsnRF/xottGk/5eXCr6A5JqFTkaurG25mTy+TGrDLM38IGaitzJcTb9rBF6h0Iyfauo&#10;jtoYjnKsO2R0pJY4X5yB9K3jTijmlVbMuI/jXK+L8/2rFkY/cD/0Jq7tRBF91cmuI8atv1iIgY/0&#10;df8A0Jq0MznqKKKACiiigAooooA9G+EcEk7asI1zjyc+3369Rh09BzI28/3RwK8x+D9wbc6v8m4N&#10;5Oecf89K9Thu4psLna391uP1rixNTERXuLTvu/8AgfJS9ASV9f6/r5EyqEG1Rt9gOKU5PX/x2nAc&#10;4Jx7USmOFcs4j/rXmwhWrRk4u/dX1+6/58voW3FNX/r+vmNAJOMZ+nWo55IEBSQLI3oeg+p/wqpc&#10;3ssh2QsI4z95gPmb/CqwAHSvQw2D5Hzz3/r+uwpST2FuwlzKrMzOqj5UPCD6CoyKfikxXoEDNopN&#10;g9KkxRigCPYPSgoPSpMUYpAQGEGkMIHYVYxSYoApyQnCnZ947R7msi+1aDTJFV3Ku4yABnArdltl&#10;lkjcs4MZyArkBvZgOorIu/DUd1dtcySlmPAGOFHoK4eSvOo1US5Vt/VzKVPnlHm2X9Iyn1yOTldx&#10;z3IqnLqi5yc/gprbPh9E6DNIdGUfwj8q67M6fdMKLWWLlUU4z1PFaCX7HHzirTaJE3JXB9V4qZNL&#10;gRQBGOO9KKknq9DJ35n2KhlL9XqJzj+PNaEmnr/AlQmxPdK0sUZbzyg4UZpolmPUCtT7Ap6rR/Zq&#10;UWAzQ8noK47xeSdViz/zwH/oTV6H/Zy+tcH45hEGtQqO9sp/8eaiwHN0UUUAFFFFABRRRQB6H8J/&#10;+Yr/ANsf/Z69FFedfCj/AJiv/bH/ANnr0UVSJLEd3PGu1X49+cVGzs7bmYsT3NMFLSSS2AWiiimA&#10;UtFFIYUUUUAFJS0UAJTVYnORin0lABSUtFADCM0xoge1S0UAQGEUnkr6VPRQBAYvSmmImrFFAFUw&#10;A9QKabVT2q3SGgCmbRa8y+JMYj8QwKP+fRT/AOPvXq5ryz4nf8jJb/8AXmv/AKG9DA46iiikMKKK&#10;KACiiigD0P4Uf8xX/tj/AOz16IK86+FP/MV/7Y/+z16IKpEseKUU0GloAdRSUtAC0UlFAC0UUlAx&#10;aSlpKQBRRRQAUlLSUAFFFFACUUUlABRRSGmAU00tIaAENeV/E7/kZLf/AK81/wDQ3r1M15Z8Tv8A&#10;kY7f/rzX/wBDekwOPooopDCiiigAooooA6nwT4osvDf237ZFPJ9o8vb5Kqcbd2c5I/vCuq/4Whon&#10;/Prf/wDftP8A4uvLKKdxWPVP+Fo6H/z63/8A37T/AOLpf+FpaH/z66h/37T/AOLryqii4WPVv+Fp&#10;6H/z6ah/37T/AOLo/wCFp6H/AM+mof8AftP/AIuvKaKLhY9X/wCFp6H/AM+mof8AftP/AIuj/ham&#10;h/8APpqH/ftP/i68ooouFj1f/hamh/8APpqH/ftP/i6P+FqaH/z6ah/37T/4uvKKKLhY9X/4Wpof&#10;/PpqH/ftP/i6P+FqaH/z6ah/37T/AOLryiilcLHq/wDwtTQ/+fTUP+/af/F0f8LT0P8A59NQ/wC/&#10;af8AxdeUUUXCx6t/wtPQ/wDn01D/AL9p/wDF0f8AC09D/wCfTUP+/af/ABdeU0UBY9W/4Wnof/Pp&#10;qH/ftP8A4uj/AIWlof8Az6ah/wB+0/8Ai68pop3HY9V/4Wlof/PpqH/ftP8A4uj/AIWlof8Az6X/&#10;AP37T/4uvKqKLhY9V/4Wjof/AD63/wD37T/4uk/4Wjof/Prf/wDftP8A4uvK6KVxWPU/+FoaJ/z6&#10;3/8A37T/AOLpP+Fn6J/z63//AH7T/wCLry2incLHqP8Aws7RP+fW/wD+/af/ABdcZ4w1218QatFd&#10;2kcyIkAjIlAByGY9ifUVg0UhhRRRQAUUUUAFFFFABRRRQAUUUUAFFFFABRRRQAUUUUAFFFFABRRR&#10;QAUUUUAFFFFABRRRQAUUUUAFFFFABRRRQAUUUUAFFFFAH//ZUEsBAi0AFAAGAAgAAAAhAIoVP5gM&#10;AQAAFQIAABMAAAAAAAAAAAAAAAAAAAAAAFtDb250ZW50X1R5cGVzXS54bWxQSwECLQAUAAYACAAA&#10;ACEAOP0h/9YAAACUAQAACwAAAAAAAAAAAAAAAAA9AQAAX3JlbHMvLnJlbHNQSwECLQAUAAYACAAA&#10;ACEArJKbtyMEAAApCQAADgAAAAAAAAAAAAAAAAA8AgAAZHJzL2Uyb0RvYy54bWxQSwECLQAUAAYA&#10;CAAAACEAWGCzG7oAAAAiAQAAGQAAAAAAAAAAAAAAAACLBgAAZHJzL19yZWxzL2Uyb0RvYy54bWwu&#10;cmVsc1BLAQItABQABgAIAAAAIQDMEuD84QAAAAoBAAAPAAAAAAAAAAAAAAAAAHwHAABkcnMvZG93&#10;bnJldi54bWxQSwECLQAKAAAAAAAAACEAPhgsyjwTAAA8EwAAFQAAAAAAAAAAAAAAAACKCAAAZHJz&#10;L21lZGlhL2ltYWdlMS5qcGVnUEsFBgAAAAAGAAYAfQEAAPkbAAAAAA==&#10;">
                <v:shape id="図 17" o:spid="_x0000_s1040" type="#_x0000_t75" style="position:absolute;left:2349;width:27432;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CMbwgAAANsAAAAPAAAAZHJzL2Rvd25yZXYueG1sRE9La8JA&#10;EL4L/odlCt50N2ofpq5SCmI9iDTtxds0O01CsrMhu2r8912h4G0+vucs171txJk6XznWkEwUCOLc&#10;mYoLDd9fm/ELCB+QDTaOScOVPKxXw8ESU+Mu/EnnLBQihrBPUUMZQptK6fOSLPqJa4kj9+s6iyHC&#10;rpCmw0sMt42cKvUkLVYcG0ps6b2kvM5OVsN8d6qSmVRBkdpvF1l9OP48HrQePfRvryAC9eEu/nd/&#10;mDj/GW6/xAPk6g8AAP//AwBQSwECLQAUAAYACAAAACEA2+H2y+4AAACFAQAAEwAAAAAAAAAAAAAA&#10;AAAAAAAAW0NvbnRlbnRfVHlwZXNdLnhtbFBLAQItABQABgAIAAAAIQBa9CxbvwAAABUBAAALAAAA&#10;AAAAAAAAAAAAAB8BAABfcmVscy8ucmVsc1BLAQItABQABgAIAAAAIQDy1CMbwgAAANsAAAAPAAAA&#10;AAAAAAAAAAAAAAcCAABkcnMvZG93bnJldi54bWxQSwUGAAAAAAMAAwC3AAAA9gIAAAAA&#10;">
                  <v:imagedata r:id="rId27" o:title=""/>
                  <v:path arrowok="t"/>
                </v:shape>
                <v:shape id="テキスト ボックス 18" o:spid="_x0000_s1041" type="#_x0000_t202" style="position:absolute;top:17780;width:3009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rsidR="001339A9" w:rsidRPr="00106B04" w:rsidRDefault="001339A9" w:rsidP="00F90A86">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hint="eastAsia"/>
                            <w:sz w:val="21"/>
                          </w:rPr>
                          <w:t>７</w:t>
                        </w:r>
                        <w:r w:rsidRPr="00106B04">
                          <w:rPr>
                            <w:rFonts w:ascii="メイリオ" w:eastAsia="メイリオ" w:hAnsi="メイリオ"/>
                            <w:sz w:val="21"/>
                          </w:rPr>
                          <w:t xml:space="preserve">　</w:t>
                        </w:r>
                        <w:r w:rsidRPr="00F90A86">
                          <w:rPr>
                            <w:rFonts w:ascii="メイリオ" w:eastAsia="メイリオ" w:hAnsi="メイリオ" w:hint="eastAsia"/>
                            <w:sz w:val="21"/>
                          </w:rPr>
                          <w:t>紙おもちゃ指導</w:t>
                        </w:r>
                      </w:p>
                    </w:txbxContent>
                  </v:textbox>
                </v:shape>
                <w10:wrap type="tight"/>
              </v:group>
            </w:pict>
          </mc:Fallback>
        </mc:AlternateContent>
      </w:r>
      <w:r w:rsidR="008108B7" w:rsidRPr="008108B7">
        <w:rPr>
          <w:rFonts w:ascii="メイリオ" w:eastAsia="メイリオ" w:hAnsi="メイリオ" w:hint="eastAsia"/>
          <w:sz w:val="21"/>
          <w:szCs w:val="21"/>
        </w:rPr>
        <w:t>教材などのデジタルコンテンツを作成する場合にも，このような自由視点映像が要求とされ，学習者が必要な資料を選んで提示できるシステムが求められる．特に，紙おもちゃの教材指導教材については特に上部からの視点撮影教材が重要である．さらに，映像を撮影する場合，撮影者は被写体に合わせてズームアップを行うと考えられる．この研究では，ズームアップなどを行わず一定の焦点距離で撮影を行い，その教育的効果について調査することが必要となる．</w:t>
      </w: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106AD3" w:rsidP="00F90A86">
      <w:pPr>
        <w:spacing w:line="400" w:lineRule="exact"/>
        <w:ind w:firstLineChars="100" w:firstLine="220"/>
        <w:rPr>
          <w:rFonts w:ascii="メイリオ" w:eastAsia="メイリオ" w:hAnsi="メイリオ"/>
          <w:sz w:val="21"/>
          <w:szCs w:val="21"/>
        </w:rPr>
      </w:pPr>
      <w:r>
        <w:rPr>
          <w:noProof/>
        </w:rPr>
        <w:pict>
          <v:shape id="_x0000_s1252" type="#_x0000_t75" style="position:absolute;left:0;text-align:left;margin-left:5.5pt;margin-top:.55pt;width:89.35pt;height:89.35pt;z-index:252280832;mso-position-horizontal-relative:text;mso-position-vertical-relative:text">
            <v:imagedata r:id="rId28" o:title="qr20211018135702952"/>
          </v:shape>
        </w:pict>
      </w: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41084B" w:rsidP="00F90A86">
      <w:pPr>
        <w:spacing w:line="400" w:lineRule="exact"/>
        <w:ind w:firstLineChars="100" w:firstLine="210"/>
        <w:rPr>
          <w:rFonts w:ascii="メイリオ" w:eastAsia="メイリオ" w:hAnsi="メイリオ"/>
          <w:sz w:val="21"/>
          <w:szCs w:val="21"/>
        </w:rPr>
      </w:pPr>
      <w:r>
        <w:rPr>
          <w:rFonts w:ascii="メイリオ" w:eastAsia="メイリオ" w:hAnsi="メイリオ" w:cs="メイリオ"/>
          <w:noProof/>
          <w:sz w:val="21"/>
        </w:rPr>
        <mc:AlternateContent>
          <mc:Choice Requires="wps">
            <w:drawing>
              <wp:anchor distT="0" distB="0" distL="114300" distR="114300" simplePos="0" relativeHeight="252282880" behindDoc="0" locked="0" layoutInCell="1" allowOverlap="1" wp14:anchorId="5397E135" wp14:editId="04A7924A">
                <wp:simplePos x="0" y="0"/>
                <wp:positionH relativeFrom="column">
                  <wp:posOffset>50800</wp:posOffset>
                </wp:positionH>
                <wp:positionV relativeFrom="paragraph">
                  <wp:posOffset>135466</wp:posOffset>
                </wp:positionV>
                <wp:extent cx="1405467" cy="897467"/>
                <wp:effectExtent l="0" t="0" r="4445" b="0"/>
                <wp:wrapNone/>
                <wp:docPr id="637" name="テキスト ボックス 637"/>
                <wp:cNvGraphicFramePr/>
                <a:graphic xmlns:a="http://schemas.openxmlformats.org/drawingml/2006/main">
                  <a:graphicData uri="http://schemas.microsoft.com/office/word/2010/wordprocessingShape">
                    <wps:wsp>
                      <wps:cNvSpPr txBox="1"/>
                      <wps:spPr>
                        <a:xfrm>
                          <a:off x="0" y="0"/>
                          <a:ext cx="1405467" cy="897467"/>
                        </a:xfrm>
                        <a:prstGeom prst="rect">
                          <a:avLst/>
                        </a:prstGeom>
                        <a:solidFill>
                          <a:sysClr val="window" lastClr="FFFFFF"/>
                        </a:solidFill>
                        <a:ln w="6350">
                          <a:noFill/>
                        </a:ln>
                      </wps:spPr>
                      <wps:txbx>
                        <w:txbxContent>
                          <w:p w:rsidR="001339A9" w:rsidRPr="00834C03" w:rsidRDefault="001339A9" w:rsidP="0041084B">
                            <w:pPr>
                              <w:rPr>
                                <w:rFonts w:ascii="メイリオ" w:eastAsia="メイリオ" w:hAnsi="メイリオ"/>
                                <w:sz w:val="18"/>
                              </w:rPr>
                            </w:pPr>
                            <w:r w:rsidRPr="0041084B">
                              <w:rPr>
                                <w:rFonts w:ascii="メイリオ" w:eastAsia="メイリオ" w:hAnsi="メイリオ" w:hint="eastAsia"/>
                                <w:sz w:val="18"/>
                              </w:rPr>
                              <w:t>【報告書】「おもしろ紙おもちゃづくり教室」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97E135" id="テキスト ボックス 637" o:spid="_x0000_s1042" type="#_x0000_t202" style="position:absolute;left:0;text-align:left;margin-left:4pt;margin-top:10.65pt;width:110.65pt;height:70.65pt;z-index:25228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K7bgIAAKcEAAAOAAAAZHJzL2Uyb0RvYy54bWysVM1OGzEQvlfqO1i+l01oCBCxQSkoVSUE&#10;SFBxdrxespLX49pOdtMjkao+RF+h6rnPkxfpZ28ClPZUNQdnxvPn+b6ZPTlta82WyvmKTM77ez3O&#10;lJFUVOY+5x9vp2+OOPNBmEJoMirnK+X56fj1q5PGjtQ+zUkXyjEkMX7U2JzPQ7CjLPNyrmrh98gq&#10;A2NJrhYBqrvPCicaZK91tt/rDbOGXGEdSeU9bs87Ix+n/GWpZLgqS68C0znH20I6XTpn8czGJ2J0&#10;74SdV3L7DPEPr6hFZVD0MdW5CIItXPVHqrqSjjyVYU9SnVFZVlKlHtBNv/eim5u5sCr1AnC8fYTJ&#10;/7+08nJ57VhV5Hz49pAzI2qQtFl/2Tx83zz83Ky/ss3622a93jz8gM6iEyBrrB8h8sYiNrTvqAX1&#10;u3uPy4hEW7o6/qNHBjvAXz0CrtrAZAwa9A4GQ9SVsB0dH0YZ6bOnaOt8eK+oZlHIuQOhCWexvPCh&#10;c925xGKedFVMK62TsvJn2rGlAPcYmYIazrTwAZc5n6bfttpvYdqwJsJx0EuVDMV8XSlt8LjYfNdk&#10;lEI7axN+g+EOgRkVKwDjqJs2b+W0wusvUPpaOIwXsMDKhCscpSYUo63E2Zzc57/dR3+wDitnDcY1&#10;5/7TQjiFjj4YzMNxfzCI852UwcHhPhT33DJ7bjGL+oyASh/LaWUSo3/QO7F0VN9hsyaxKkzCSNTO&#10;ediJZ6FbImymVJNJcsJEWxEuzI2VMXWkIHJz294JZ7cEBlB/SbvBFqMXPHa+MdLQZBGorBLJEegO&#10;1S3+2IY0JtvNjev2XE9eT9+X8S8AAAD//wMAUEsDBBQABgAIAAAAIQBqbO2j3wAAAAgBAAAPAAAA&#10;ZHJzL2Rvd25yZXYueG1sTI9BS8QwEIXvgv8hjODNTTdCWWvTRUTRBctqFbxm27GtNpOSZLd1f73j&#10;SW/zeI8338vXsx3EAX3oHWlYLhIQSLVremo1vL3eX6xAhGioMYMj1PCNAdbF6UlussZN9IKHKraC&#10;SyhkRkMX45hJGeoOrQkLNyKx9+G8NZGlb2XjzcTldpAqSVJpTU/8oTMj3nZYf1V7q+F9qh78drP5&#10;fB4fy+P2WJVPeFdqfX4231yDiDjHvzD84jM6FMy0c3tqghg0rHhJ1KCWlyDYVuqKjx3nUpWCLHL5&#10;f0DxAwAA//8DAFBLAQItABQABgAIAAAAIQC2gziS/gAAAOEBAAATAAAAAAAAAAAAAAAAAAAAAABb&#10;Q29udGVudF9UeXBlc10ueG1sUEsBAi0AFAAGAAgAAAAhADj9If/WAAAAlAEAAAsAAAAAAAAAAAAA&#10;AAAALwEAAF9yZWxzLy5yZWxzUEsBAi0AFAAGAAgAAAAhAGsc4rtuAgAApwQAAA4AAAAAAAAAAAAA&#10;AAAALgIAAGRycy9lMm9Eb2MueG1sUEsBAi0AFAAGAAgAAAAhAGps7aPfAAAACAEAAA8AAAAAAAAA&#10;AAAAAAAAyAQAAGRycy9kb3ducmV2LnhtbFBLBQYAAAAABAAEAPMAAADUBQAAAAA=&#10;" fillcolor="window" stroked="f" strokeweight=".5pt">
                <v:textbox>
                  <w:txbxContent>
                    <w:p w:rsidR="001339A9" w:rsidRPr="00834C03" w:rsidRDefault="001339A9" w:rsidP="0041084B">
                      <w:pPr>
                        <w:rPr>
                          <w:rFonts w:ascii="メイリオ" w:eastAsia="メイリオ" w:hAnsi="メイリオ"/>
                          <w:sz w:val="18"/>
                        </w:rPr>
                      </w:pPr>
                      <w:r w:rsidRPr="0041084B">
                        <w:rPr>
                          <w:rFonts w:ascii="メイリオ" w:eastAsia="メイリオ" w:hAnsi="メイリオ" w:hint="eastAsia"/>
                          <w:sz w:val="18"/>
                        </w:rPr>
                        <w:t>【報告書】「おもしろ紙おもちゃづくり教室」</w:t>
                      </w:r>
                    </w:p>
                  </w:txbxContent>
                </v:textbox>
              </v:shape>
            </w:pict>
          </mc:Fallback>
        </mc:AlternateContent>
      </w: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Pr="008108B7" w:rsidRDefault="00BC2A33" w:rsidP="00F90A86">
      <w:pPr>
        <w:spacing w:line="400" w:lineRule="exact"/>
        <w:ind w:firstLineChars="100" w:firstLine="210"/>
        <w:rPr>
          <w:rFonts w:ascii="メイリオ" w:eastAsia="メイリオ" w:hAnsi="メイリオ"/>
          <w:sz w:val="21"/>
          <w:szCs w:val="21"/>
        </w:rPr>
      </w:pPr>
    </w:p>
    <w:p w:rsidR="008108B7" w:rsidRPr="00F90A86" w:rsidRDefault="00F90A86" w:rsidP="008108B7">
      <w:pPr>
        <w:spacing w:line="400" w:lineRule="exact"/>
        <w:rPr>
          <w:rFonts w:ascii="メイリオ" w:eastAsia="メイリオ" w:hAnsi="メイリオ"/>
          <w:b/>
          <w:sz w:val="21"/>
          <w:szCs w:val="21"/>
        </w:rPr>
      </w:pPr>
      <w:r>
        <w:rPr>
          <w:rFonts w:ascii="メイリオ" w:eastAsia="メイリオ" w:hAnsi="メイリオ" w:hint="eastAsia"/>
          <w:noProof/>
          <w:sz w:val="21"/>
          <w:szCs w:val="21"/>
        </w:rPr>
        <w:lastRenderedPageBreak/>
        <w:drawing>
          <wp:anchor distT="0" distB="0" distL="114300" distR="114300" simplePos="0" relativeHeight="251600896" behindDoc="0" locked="0" layoutInCell="1" allowOverlap="1" wp14:anchorId="636E2EB6" wp14:editId="1502F3C8">
            <wp:simplePos x="0" y="0"/>
            <wp:positionH relativeFrom="column">
              <wp:posOffset>2159000</wp:posOffset>
            </wp:positionH>
            <wp:positionV relativeFrom="paragraph">
              <wp:posOffset>354965</wp:posOffset>
            </wp:positionV>
            <wp:extent cx="2714625" cy="1895475"/>
            <wp:effectExtent l="0" t="0" r="9525" b="952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462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8B7" w:rsidRPr="00F90A86">
        <w:rPr>
          <w:rFonts w:ascii="メイリオ" w:eastAsia="メイリオ" w:hAnsi="メイリオ" w:hint="eastAsia"/>
          <w:b/>
          <w:sz w:val="21"/>
          <w:szCs w:val="21"/>
        </w:rPr>
        <w:t>(4)文化伝統活動における多視点映像教材</w:t>
      </w:r>
    </w:p>
    <w:p w:rsidR="008108B7" w:rsidRPr="008108B7" w:rsidRDefault="00F90A86" w:rsidP="00143BCE">
      <w:pPr>
        <w:spacing w:line="400" w:lineRule="exact"/>
        <w:ind w:firstLineChars="100" w:firstLine="210"/>
        <w:rPr>
          <w:rFonts w:ascii="メイリオ" w:eastAsia="メイリオ" w:hAnsi="メイリオ"/>
          <w:sz w:val="21"/>
          <w:szCs w:val="21"/>
        </w:rPr>
      </w:pPr>
      <w:r>
        <w:rPr>
          <w:rFonts w:ascii="メイリオ" w:eastAsia="メイリオ" w:hAnsi="メイリオ" w:cs="メイリオ" w:hint="eastAsia"/>
          <w:noProof/>
          <w:sz w:val="21"/>
        </w:rPr>
        <mc:AlternateContent>
          <mc:Choice Requires="wps">
            <w:drawing>
              <wp:anchor distT="0" distB="0" distL="114300" distR="114300" simplePos="0" relativeHeight="251602944" behindDoc="0" locked="0" layoutInCell="1" allowOverlap="1" wp14:anchorId="20C687AD" wp14:editId="7B4FAFF7">
                <wp:simplePos x="0" y="0"/>
                <wp:positionH relativeFrom="column">
                  <wp:posOffset>1924050</wp:posOffset>
                </wp:positionH>
                <wp:positionV relativeFrom="paragraph">
                  <wp:posOffset>1870075</wp:posOffset>
                </wp:positionV>
                <wp:extent cx="3009900" cy="304800"/>
                <wp:effectExtent l="0" t="0" r="0" b="0"/>
                <wp:wrapSquare wrapText="bothSides"/>
                <wp:docPr id="21" name="テキスト ボックス 21"/>
                <wp:cNvGraphicFramePr/>
                <a:graphic xmlns:a="http://schemas.openxmlformats.org/drawingml/2006/main">
                  <a:graphicData uri="http://schemas.microsoft.com/office/word/2010/wordprocessingShape">
                    <wps:wsp>
                      <wps:cNvSpPr txBox="1"/>
                      <wps:spPr>
                        <a:xfrm>
                          <a:off x="0" y="0"/>
                          <a:ext cx="3009900" cy="304800"/>
                        </a:xfrm>
                        <a:prstGeom prst="rect">
                          <a:avLst/>
                        </a:prstGeom>
                        <a:solidFill>
                          <a:sysClr val="window" lastClr="FFFFFF"/>
                        </a:solidFill>
                        <a:ln w="6350">
                          <a:noFill/>
                        </a:ln>
                      </wps:spPr>
                      <wps:txbx>
                        <w:txbxContent>
                          <w:p w:rsidR="001339A9" w:rsidRPr="00F90A86" w:rsidRDefault="001339A9" w:rsidP="00F90A86">
                            <w:pPr>
                              <w:jc w:val="center"/>
                              <w:rPr>
                                <w:rFonts w:ascii="メイリオ" w:eastAsia="メイリオ" w:hAnsi="メイリオ"/>
                                <w:sz w:val="21"/>
                              </w:rPr>
                            </w:pPr>
                            <w:r w:rsidRPr="00F90A86">
                              <w:rPr>
                                <w:rFonts w:ascii="メイリオ" w:eastAsia="メイリオ" w:hAnsi="メイリオ" w:hint="eastAsia"/>
                                <w:sz w:val="21"/>
                              </w:rPr>
                              <w:t>図</w:t>
                            </w:r>
                            <w:r w:rsidRPr="00F90A86">
                              <w:rPr>
                                <w:rFonts w:ascii="メイリオ" w:eastAsia="メイリオ" w:hAnsi="メイリオ"/>
                                <w:sz w:val="21"/>
                              </w:rPr>
                              <w:t xml:space="preserve">8　</w:t>
                            </w:r>
                            <w:r w:rsidRPr="00F90A86">
                              <w:rPr>
                                <w:rFonts w:ascii="メイリオ" w:eastAsia="メイリオ" w:hAnsi="メイリオ" w:hint="eastAsia"/>
                                <w:sz w:val="21"/>
                                <w:szCs w:val="21"/>
                              </w:rPr>
                              <w:t>文化伝統活動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C687AD" id="テキスト ボックス 21" o:spid="_x0000_s1043" type="#_x0000_t202" style="position:absolute;left:0;text-align:left;margin-left:151.5pt;margin-top:147.25pt;width:237pt;height:24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EbgIAAKUEAAAOAAAAZHJzL2Uyb0RvYy54bWysVEtu2zAQ3RfoHQjuG8mO8zMiB24CFwWC&#10;JkBSZE1TVCxA4rAkbcldxkDRQ/QKRdc9jy7SR8pO0rSrol7QM5zhfN6b0elZW1dspawrSWd8sJdy&#10;prSkvNT3Gf94O3tzzJnzQueiIq0yvlaOn01evzptzFgNaUFVrixDEO3Gjcn4wnszThInF6oWbo+M&#10;0jAWZGvhodr7JLeiQfS6SoZpepg0ZHNjSSrncHvRG/kkxi8KJf1VUTjlWZVx1ObjaeM5D2cyORXj&#10;eyvMopTbMsQ/VFGLUiPpY6gL4QVb2vKPUHUpLTkq/J6kOqGiKKWKPaCbQfqim5uFMCr2AnCceYTJ&#10;/b+w8sPq2rIyz/hwwJkWNTjqNl+6h+/dw89u85V1m2/dZtM9/IDO4APAGuPGeHdj8NK3b6kF8bt7&#10;h8uAQ1vYOvyjQwY7oF8/wq1azyQu99P05CSFScK2n46OISN88vTaWOffKapZEDJuQWdEWawune9d&#10;dy4hmaOqzGdlVUVl7c4ry1YCzGNgcmo4q4TzuMz4LP622X57VmnWZPxw/yCNmTSFeH2qSqO40Hzf&#10;ZJB8O28jeqOjHQJzytcAxlI/a87IWYnqL5H6WlgMFxrGwvgrHEVFSEZbibMF2c9/uw/+4BxWzhoM&#10;a8bdp6WwCh2915iGk8FoFKY7KqODoyEU+9wyf27Ry/qcgAoIR3VRDP6+2omFpfoOezUNWWESWiJ3&#10;xv1OPPf9CmEvpZpOoxPm2Qh/qW+MDKEDBYGb2/ZOWLMl0IP6D7QbazF+wWPvG15qmi49FWUkOQDd&#10;o7rFH7sQx2S7t2HZnuvR6+nrMvkFAAD//wMAUEsDBBQABgAIAAAAIQCIklI34wAAAAsBAAAPAAAA&#10;ZHJzL2Rvd25yZXYueG1sTI/BTsMwEETvSPyDtUjcqEPaEghxKoRAUImoEJC4uvGSBOJ1FLtN6Nez&#10;nOC4M6PZN9lqsp3Y4+BbRwrOZxEIpMqZlmoFb6/3Z5cgfNBkdOcIFXyjh1V+fJTp1LiRXnBfhlpw&#10;CflUK2hC6FMpfdWg1X7meiT2PtxgdeBzqKUZ9MjltpNxFF1Iq1viD43u8bbB6qvcWQXvY/kwbNbr&#10;z+f+sThsDmXxhHeFUqcn0801iIBT+AvDLz6jQ85MW7cj40WnYB7NeUtQEF8tliA4kSQJK1u2FvES&#10;ZJ7J/xvyHwAAAP//AwBQSwECLQAUAAYACAAAACEAtoM4kv4AAADhAQAAEwAAAAAAAAAAAAAAAAAA&#10;AAAAW0NvbnRlbnRfVHlwZXNdLnhtbFBLAQItABQABgAIAAAAIQA4/SH/1gAAAJQBAAALAAAAAAAA&#10;AAAAAAAAAC8BAABfcmVscy8ucmVsc1BLAQItABQABgAIAAAAIQDz/rlEbgIAAKUEAAAOAAAAAAAA&#10;AAAAAAAAAC4CAABkcnMvZTJvRG9jLnhtbFBLAQItABQABgAIAAAAIQCIklI34wAAAAsBAAAPAAAA&#10;AAAAAAAAAAAAAMgEAABkcnMvZG93bnJldi54bWxQSwUGAAAAAAQABADzAAAA2AUAAAAA&#10;" fillcolor="window" stroked="f" strokeweight=".5pt">
                <v:textbox>
                  <w:txbxContent>
                    <w:p w:rsidR="001339A9" w:rsidRPr="00F90A86" w:rsidRDefault="001339A9" w:rsidP="00F90A86">
                      <w:pPr>
                        <w:jc w:val="center"/>
                        <w:rPr>
                          <w:rFonts w:ascii="メイリオ" w:eastAsia="メイリオ" w:hAnsi="メイリオ"/>
                          <w:sz w:val="21"/>
                        </w:rPr>
                      </w:pPr>
                      <w:r w:rsidRPr="00F90A86">
                        <w:rPr>
                          <w:rFonts w:ascii="メイリオ" w:eastAsia="メイリオ" w:hAnsi="メイリオ" w:hint="eastAsia"/>
                          <w:sz w:val="21"/>
                        </w:rPr>
                        <w:t>図</w:t>
                      </w:r>
                      <w:r w:rsidRPr="00F90A86">
                        <w:rPr>
                          <w:rFonts w:ascii="メイリオ" w:eastAsia="メイリオ" w:hAnsi="メイリオ"/>
                          <w:sz w:val="21"/>
                        </w:rPr>
                        <w:t xml:space="preserve">8　</w:t>
                      </w:r>
                      <w:r w:rsidRPr="00F90A86">
                        <w:rPr>
                          <w:rFonts w:ascii="メイリオ" w:eastAsia="メイリオ" w:hAnsi="メイリオ" w:hint="eastAsia"/>
                          <w:sz w:val="21"/>
                          <w:szCs w:val="21"/>
                        </w:rPr>
                        <w:t>文化伝統活動</w:t>
                      </w:r>
                    </w:p>
                  </w:txbxContent>
                </v:textbox>
                <w10:wrap type="square"/>
              </v:shape>
            </w:pict>
          </mc:Fallback>
        </mc:AlternateContent>
      </w:r>
      <w:r w:rsidR="00130F50">
        <w:rPr>
          <w:rFonts w:ascii="メイリオ" w:eastAsia="メイリオ" w:hAnsi="メイリオ" w:hint="eastAsia"/>
          <w:sz w:val="21"/>
          <w:szCs w:val="21"/>
        </w:rPr>
        <w:t>デジタルアーカイブ</w:t>
      </w:r>
      <w:r w:rsidR="008108B7" w:rsidRPr="008108B7">
        <w:rPr>
          <w:rFonts w:ascii="メイリオ" w:eastAsia="メイリオ" w:hAnsi="メイリオ" w:hint="eastAsia"/>
          <w:sz w:val="21"/>
          <w:szCs w:val="21"/>
        </w:rPr>
        <w:t>にはいくつかの記録方法が考えられるが，多視点同時撮影によって，文化財や文化活動の様子・所作を正しく記録し，後世に残すことが重要である．そこで，文化活動の記録方法として，多視点同時撮影によって国重要無形文化財の｢郡上踊｣を記録し，更にそれらの情報を用いて”所作”の継承のメカニズムのための総合的な</w:t>
      </w:r>
      <w:r w:rsidR="00130F50">
        <w:rPr>
          <w:rFonts w:ascii="メイリオ" w:eastAsia="メイリオ" w:hAnsi="メイリオ" w:hint="eastAsia"/>
          <w:sz w:val="21"/>
          <w:szCs w:val="21"/>
        </w:rPr>
        <w:t>デジタルアーカイブ</w:t>
      </w:r>
      <w:r w:rsidR="008108B7" w:rsidRPr="008108B7">
        <w:rPr>
          <w:rFonts w:ascii="メイリオ" w:eastAsia="メイリオ" w:hAnsi="メイリオ" w:hint="eastAsia"/>
          <w:sz w:val="21"/>
          <w:szCs w:val="21"/>
        </w:rPr>
        <w:t>の開発について研究することが必要となる．</w:t>
      </w:r>
    </w:p>
    <w:p w:rsidR="008108B7" w:rsidRPr="00F90A86" w:rsidRDefault="008108B7" w:rsidP="008108B7">
      <w:pPr>
        <w:spacing w:line="400" w:lineRule="exact"/>
        <w:rPr>
          <w:rFonts w:ascii="メイリオ" w:eastAsia="メイリオ" w:hAnsi="メイリオ"/>
          <w:b/>
          <w:sz w:val="21"/>
          <w:szCs w:val="21"/>
        </w:rPr>
      </w:pPr>
      <w:r w:rsidRPr="00F90A86">
        <w:rPr>
          <w:rFonts w:ascii="メイリオ" w:eastAsia="メイリオ" w:hAnsi="メイリオ" w:hint="eastAsia"/>
          <w:b/>
          <w:sz w:val="21"/>
          <w:szCs w:val="21"/>
        </w:rPr>
        <w:t>(5)授業実践の多視点映像教材</w:t>
      </w:r>
    </w:p>
    <w:p w:rsidR="008108B7" w:rsidRPr="008108B7" w:rsidRDefault="008108B7" w:rsidP="008108B7">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本学では，既に学生チュータ（教育ボランティア）として学校に赴き，現職教員と一緒になって教育活動を行う事業（以下学生チュータ事業）に学生を参加させることによって，子どもとの関わり方について，情意面でどのように変化するかについて研究した．このような，授業実践を研究する際，授業の様子をビデオカメラで撮影することは非常に一般的である．映像記録には，筆記による記録よりも情報量の多い記録を残すことができる，見たい場面を一時停止などの操作を交えながら繰り返してみることができる．そのため，撮影した映像は，筆記記録との併用で実践者が自らの実践を振り返るのに，しばしば使われる．しかしそれだけではなく，教員を目指す学生の養成のための教材として用いられることもある．特に，優れた実践の映像は，教員を目指す学生や多くの教員にとっても，授業実践力を学ぶための有用な教材となる．ところが，ビデオ映像による記録には，実際に授業の場で観察を行った場合と比べるといくつかの制約がある．</w:t>
      </w:r>
    </w:p>
    <w:p w:rsidR="008108B7" w:rsidRPr="00E42886" w:rsidRDefault="008108B7" w:rsidP="008108B7">
      <w:pPr>
        <w:spacing w:line="400" w:lineRule="exact"/>
        <w:rPr>
          <w:rFonts w:ascii="メイリオ" w:eastAsia="メイリオ" w:hAnsi="メイリオ"/>
          <w:b/>
          <w:sz w:val="21"/>
          <w:szCs w:val="21"/>
        </w:rPr>
      </w:pPr>
      <w:r w:rsidRPr="00E42886">
        <w:rPr>
          <w:rFonts w:ascii="メイリオ" w:eastAsia="メイリオ" w:hAnsi="メイリオ" w:hint="eastAsia"/>
          <w:b/>
          <w:sz w:val="21"/>
          <w:szCs w:val="21"/>
        </w:rPr>
        <w:t>①臨場感の欠如の問題</w:t>
      </w:r>
    </w:p>
    <w:p w:rsidR="00BC2A33" w:rsidRDefault="008108B7" w:rsidP="00E42886">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映像では，観察者自身が授業の場にいる際に感じる音声の響きや他者が存在することに起因する身体的な感覚などの，臨場感がどうしても欠如してしまう．視覚的な情報についても，人間の視角に比べてビデオで撮影できる範囲は狭く，授業の現場に見た景色がそのまま記録できるわけではない．授業の場において観察しているときには，教師の様子を見たり応答している子どもの様子を見たり，突発的な出来事に視線を向けたり，教室内を移動する子どもを視線で追ったりと，</w:t>
      </w: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74DCD" w:rsidP="00E42886">
      <w:pPr>
        <w:spacing w:line="400" w:lineRule="exact"/>
        <w:ind w:firstLineChars="100" w:firstLine="210"/>
        <w:rPr>
          <w:rFonts w:ascii="メイリオ" w:eastAsia="メイリオ" w:hAnsi="メイリオ"/>
          <w:sz w:val="21"/>
          <w:szCs w:val="21"/>
        </w:rPr>
      </w:pPr>
      <w:r w:rsidRPr="00B74DCD">
        <w:rPr>
          <w:rFonts w:ascii="メイリオ" w:eastAsia="メイリオ" w:hAnsi="メイリオ"/>
          <w:noProof/>
          <w:sz w:val="21"/>
          <w:szCs w:val="21"/>
        </w:rPr>
        <w:drawing>
          <wp:anchor distT="0" distB="0" distL="114300" distR="114300" simplePos="0" relativeHeight="252283904" behindDoc="0" locked="0" layoutInCell="1" allowOverlap="1">
            <wp:simplePos x="0" y="0"/>
            <wp:positionH relativeFrom="column">
              <wp:posOffset>136525</wp:posOffset>
            </wp:positionH>
            <wp:positionV relativeFrom="paragraph">
              <wp:posOffset>118533</wp:posOffset>
            </wp:positionV>
            <wp:extent cx="1137920" cy="1137920"/>
            <wp:effectExtent l="0" t="0" r="5080" b="5080"/>
            <wp:wrapNone/>
            <wp:docPr id="641" name="図 641" descr="C:\Users\admin\Desktop\qr20211018135935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qr2021101813593501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7920" cy="1137920"/>
                    </a:xfrm>
                    <a:prstGeom prst="rect">
                      <a:avLst/>
                    </a:prstGeom>
                    <a:noFill/>
                    <a:ln>
                      <a:noFill/>
                    </a:ln>
                  </pic:spPr>
                </pic:pic>
              </a:graphicData>
            </a:graphic>
          </wp:anchor>
        </w:drawing>
      </w: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74DCD" w:rsidP="00E42886">
      <w:pPr>
        <w:spacing w:line="400" w:lineRule="exact"/>
        <w:ind w:firstLineChars="100" w:firstLine="210"/>
        <w:rPr>
          <w:rFonts w:ascii="メイリオ" w:eastAsia="メイリオ" w:hAnsi="メイリオ"/>
          <w:sz w:val="21"/>
          <w:szCs w:val="21"/>
        </w:rPr>
      </w:pPr>
      <w:r>
        <w:rPr>
          <w:rFonts w:ascii="メイリオ" w:eastAsia="メイリオ" w:hAnsi="メイリオ" w:cs="メイリオ"/>
          <w:noProof/>
          <w:sz w:val="21"/>
        </w:rPr>
        <mc:AlternateContent>
          <mc:Choice Requires="wps">
            <w:drawing>
              <wp:anchor distT="0" distB="0" distL="114300" distR="114300" simplePos="0" relativeHeight="252285952" behindDoc="0" locked="0" layoutInCell="1" allowOverlap="1" wp14:anchorId="70B781CE" wp14:editId="4AFBAA34">
                <wp:simplePos x="0" y="0"/>
                <wp:positionH relativeFrom="column">
                  <wp:posOffset>136102</wp:posOffset>
                </wp:positionH>
                <wp:positionV relativeFrom="paragraph">
                  <wp:posOffset>228600</wp:posOffset>
                </wp:positionV>
                <wp:extent cx="1405255" cy="347133"/>
                <wp:effectExtent l="0" t="0" r="4445" b="0"/>
                <wp:wrapNone/>
                <wp:docPr id="642" name="テキスト ボックス 642"/>
                <wp:cNvGraphicFramePr/>
                <a:graphic xmlns:a="http://schemas.openxmlformats.org/drawingml/2006/main">
                  <a:graphicData uri="http://schemas.microsoft.com/office/word/2010/wordprocessingShape">
                    <wps:wsp>
                      <wps:cNvSpPr txBox="1"/>
                      <wps:spPr>
                        <a:xfrm>
                          <a:off x="0" y="0"/>
                          <a:ext cx="1405255" cy="347133"/>
                        </a:xfrm>
                        <a:prstGeom prst="rect">
                          <a:avLst/>
                        </a:prstGeom>
                        <a:solidFill>
                          <a:sysClr val="window" lastClr="FFFFFF"/>
                        </a:solidFill>
                        <a:ln w="6350">
                          <a:noFill/>
                        </a:ln>
                      </wps:spPr>
                      <wps:txbx>
                        <w:txbxContent>
                          <w:p w:rsidR="001339A9" w:rsidRPr="00834C03" w:rsidRDefault="001339A9" w:rsidP="00B74DCD">
                            <w:pPr>
                              <w:rPr>
                                <w:rFonts w:ascii="メイリオ" w:eastAsia="メイリオ" w:hAnsi="メイリオ"/>
                                <w:sz w:val="18"/>
                              </w:rPr>
                            </w:pPr>
                            <w:r w:rsidRPr="00B74DCD">
                              <w:rPr>
                                <w:rFonts w:ascii="メイリオ" w:eastAsia="メイリオ" w:hAnsi="メイリオ" w:hint="eastAsia"/>
                                <w:sz w:val="18"/>
                              </w:rPr>
                              <w:t>郡上おどり発祥祭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B781CE" id="テキスト ボックス 642" o:spid="_x0000_s1044" type="#_x0000_t202" style="position:absolute;left:0;text-align:left;margin-left:10.7pt;margin-top:18pt;width:110.65pt;height:27.35pt;z-index:25228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XgcAIAAKcEAAAOAAAAZHJzL2Uyb0RvYy54bWysVM2O2jAQvlfqO1i+lwQIu1tEWFFWVJXQ&#10;7kpstWfjOBDJ8bi2IaHHRar6EH2Fquc+T16kYwdYuu2pKgcz4/nzfN9MRtd1KclWGFuASmm3E1Mi&#10;FIesUKuUfnyYvbmixDqmMiZBiZTuhKXX49evRpUeih6sQWbCEEyi7LDSKV07p4dRZPlalMx2QAuF&#10;xhxMyRyqZhVlhlWYvZRRL44vogpMpg1wYS3e3rRGOg7581xwd5fnVjgiU4pvc+E04Vz6MxqP2HBl&#10;mF4X/PAM9g+vKFmhsOgp1Q1zjGxM8UeqsuAGLOSuw6GMIM8LLkIP2E03ftHNYs20CL0gOFafYLL/&#10;Ly2/3d4bUmQpvUh6lChWIknN/kvz9L15+tnsv5Jm/63Z75unH6gT74SQVdoOMXKhMdbV76BG6o/3&#10;Fi89EnVuSv+PPRK0I/i7E+CidoT7oCQe9AYDSjja+sllt9/3aaLnaG2sey+gJF5IqUFCA85sO7eu&#10;dT26+GIWZJHNCimDsrNTaciWIfc4MhlUlEhmHV6mdBZ+h2q/hUlFKoSjP4hDJQU+X1tKKnycb75t&#10;0kuuXtYBv+TqiMASsh0CY6CdNqv5rMDXz7H0PTM4XogFroy7wyOXgMXgIFGyBvP5b/feH1lHKyUV&#10;jmtK7acNMwI7+qBwHt52k8TPd1CSwWUPFXNuWZ5b1KacAqLSxeXUPIje38mjmBsoH3GzJr4qmpji&#10;WDul7ihOXbtEuJlcTCbBCSdaMzdXC819ak+B5+ahfmRGHwh0SP0tHAebDV/w2Pr6SAWTjYO8CCR7&#10;oFtUD/jjNoQxOWyuX7dzPXg9f1/GvwAAAP//AwBQSwMEFAAGAAgAAAAhAH5gZWPhAAAACAEAAA8A&#10;AABkcnMvZG93bnJldi54bWxMj0FLw0AUhO+C/2F5gje7aSxtjdkUEUULDbVR8LpNnkk0+zbsbpvY&#10;X+/zpMdhhplv0tVoOnFE51tLCqaTCARSaauWagVvr49XSxA+aKp0ZwkVfKOHVXZ+luqksgPt8FiE&#10;WnAJ+UQraELoEyl92aDRfmJ7JPY+rDM6sHS1rJweuNx0Mo6iuTS6JV5odI/3DZZfxcEoeB+KJ7dd&#10;rz9f+uf8tD0V+QYfcqUuL8a7WxABx/AXhl98RoeMmfb2QJUXnYJ4OuOkgus5X2I/nsULEHsFN9EC&#10;ZJbK/weyHwAAAP//AwBQSwECLQAUAAYACAAAACEAtoM4kv4AAADhAQAAEwAAAAAAAAAAAAAAAAAA&#10;AAAAW0NvbnRlbnRfVHlwZXNdLnhtbFBLAQItABQABgAIAAAAIQA4/SH/1gAAAJQBAAALAAAAAAAA&#10;AAAAAAAAAC8BAABfcmVscy8ucmVsc1BLAQItABQABgAIAAAAIQAANMXgcAIAAKcEAAAOAAAAAAAA&#10;AAAAAAAAAC4CAABkcnMvZTJvRG9jLnhtbFBLAQItABQABgAIAAAAIQB+YGVj4QAAAAgBAAAPAAAA&#10;AAAAAAAAAAAAAMoEAABkcnMvZG93bnJldi54bWxQSwUGAAAAAAQABADzAAAA2AUAAAAA&#10;" fillcolor="window" stroked="f" strokeweight=".5pt">
                <v:textbox>
                  <w:txbxContent>
                    <w:p w:rsidR="001339A9" w:rsidRPr="00834C03" w:rsidRDefault="001339A9" w:rsidP="00B74DCD">
                      <w:pPr>
                        <w:rPr>
                          <w:rFonts w:ascii="メイリオ" w:eastAsia="メイリオ" w:hAnsi="メイリオ"/>
                          <w:sz w:val="18"/>
                        </w:rPr>
                      </w:pPr>
                      <w:r w:rsidRPr="00B74DCD">
                        <w:rPr>
                          <w:rFonts w:ascii="メイリオ" w:eastAsia="メイリオ" w:hAnsi="メイリオ" w:hint="eastAsia"/>
                          <w:sz w:val="18"/>
                        </w:rPr>
                        <w:t>郡上おどり発祥祭</w:t>
                      </w:r>
                    </w:p>
                  </w:txbxContent>
                </v:textbox>
              </v:shape>
            </w:pict>
          </mc:Fallback>
        </mc:AlternateContent>
      </w: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143BCE" w:rsidRDefault="008108B7" w:rsidP="00E42886">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lastRenderedPageBreak/>
        <w:t>気になる方向に視線を切り替えることが容易であるが，記録された映像では映像の</w:t>
      </w:r>
      <w:r w:rsidR="00143BCE" w:rsidRPr="00143BCE">
        <w:rPr>
          <w:rFonts w:ascii="メイリオ" w:eastAsia="メイリオ" w:hAnsi="メイリオ" w:hint="eastAsia"/>
          <w:sz w:val="21"/>
          <w:szCs w:val="21"/>
        </w:rPr>
        <w:t>フレームの外で起こっている出来事には，視線を向けようとしても向けることが出来ない．</w:t>
      </w:r>
    </w:p>
    <w:p w:rsidR="008108B7" w:rsidRPr="00E42886" w:rsidRDefault="008108B7" w:rsidP="008108B7">
      <w:pPr>
        <w:spacing w:line="400" w:lineRule="exact"/>
        <w:rPr>
          <w:rFonts w:ascii="メイリオ" w:eastAsia="メイリオ" w:hAnsi="メイリオ"/>
          <w:b/>
          <w:sz w:val="21"/>
          <w:szCs w:val="21"/>
        </w:rPr>
      </w:pPr>
      <w:r w:rsidRPr="00E42886">
        <w:rPr>
          <w:rFonts w:ascii="メイリオ" w:eastAsia="メイリオ" w:hAnsi="メイリオ" w:hint="eastAsia"/>
          <w:b/>
          <w:sz w:val="21"/>
          <w:szCs w:val="21"/>
        </w:rPr>
        <w:t>②視覚の狭さの問題</w:t>
      </w:r>
    </w:p>
    <w:p w:rsidR="008108B7" w:rsidRPr="008108B7" w:rsidRDefault="008108B7" w:rsidP="00B83511">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 xml:space="preserve">教室内を移動する子どもに注目したくても，  ビデオ映像のフレームの外に出てしまうと，その子どもの活動を追えなくなってしまう．一般には，ビデオカメラ１台で授業を撮影することが多いが，その場合，教室の後方から教師を撮ると児童・生徒の様子を撮ることができず，学習者を撮ると教師の様子を撮ることができない．　</w:t>
      </w:r>
      <w:r w:rsidR="00B83511">
        <w:rPr>
          <w:rFonts w:ascii="メイリオ" w:eastAsia="メイリオ" w:hAnsi="メイリオ"/>
          <w:sz w:val="21"/>
          <w:szCs w:val="21"/>
        </w:rPr>
        <w:br/>
      </w:r>
      <w:r w:rsidR="00B83511">
        <w:rPr>
          <w:rFonts w:ascii="メイリオ" w:eastAsia="メイリオ" w:hAnsi="メイリオ" w:hint="eastAsia"/>
          <w:sz w:val="21"/>
          <w:szCs w:val="21"/>
        </w:rPr>
        <w:t xml:space="preserve">　</w:t>
      </w:r>
      <w:r w:rsidRPr="008108B7">
        <w:rPr>
          <w:rFonts w:ascii="メイリオ" w:eastAsia="メイリオ" w:hAnsi="メイリオ" w:hint="eastAsia"/>
          <w:sz w:val="21"/>
          <w:szCs w:val="21"/>
        </w:rPr>
        <w:t>児童・生徒の様子をアップで録画すると，周囲の状況（学習活動の文脈）を記録することが出来ない．以上のような制約の中では，限られた分析しかできず，また，記録映像を見て新たに確かめたい部分が出たとしても映像が記録されていない場合がある．</w:t>
      </w:r>
      <w:r w:rsidR="00B83511">
        <w:rPr>
          <w:rFonts w:ascii="メイリオ" w:eastAsia="メイリオ" w:hAnsi="メイリオ"/>
          <w:sz w:val="21"/>
          <w:szCs w:val="21"/>
        </w:rPr>
        <w:br/>
      </w:r>
      <w:r w:rsidRPr="008108B7">
        <w:rPr>
          <w:rFonts w:ascii="メイリオ" w:eastAsia="メイリオ" w:hAnsi="メイリオ" w:hint="eastAsia"/>
          <w:sz w:val="21"/>
          <w:szCs w:val="21"/>
        </w:rPr>
        <w:t xml:space="preserve">　臨場感の欠如の問題は，ビデオを使った記録には必ず付きまとうものであり，大映像で提供することによりある程度は解決できる．一方，視角の狭さの問題や，映像を見る際に記録したときとは異なった視点から分析ができないという問題の多くは，技術的に解決することが容易である．例えば，複数のビデオカメラを設置して異なる角度から映像を撮影しておけばよい．２台のビデオカメラを使って教室の後ろから異なる方向を向けて設置し撮影することで，視角の狭さの問題を解消することができる．</w:t>
      </w:r>
    </w:p>
    <w:p w:rsidR="003E52C4" w:rsidRPr="003E52C4" w:rsidRDefault="008108B7" w:rsidP="008108B7">
      <w:pPr>
        <w:spacing w:line="400" w:lineRule="exact"/>
        <w:rPr>
          <w:rFonts w:ascii="メイリオ" w:eastAsia="メイリオ" w:hAnsi="メイリオ"/>
          <w:b/>
          <w:sz w:val="21"/>
          <w:szCs w:val="21"/>
        </w:rPr>
      </w:pPr>
      <w:r w:rsidRPr="00E42886">
        <w:rPr>
          <w:rFonts w:ascii="メイリオ" w:eastAsia="メイリオ" w:hAnsi="メイリオ" w:hint="eastAsia"/>
          <w:b/>
          <w:sz w:val="21"/>
          <w:szCs w:val="21"/>
        </w:rPr>
        <w:t>③授業実践の多視点映像教材の検討</w:t>
      </w:r>
    </w:p>
    <w:p w:rsidR="00BC2A33" w:rsidRDefault="003E52C4" w:rsidP="008108B7">
      <w:pPr>
        <w:spacing w:line="400" w:lineRule="exact"/>
        <w:rPr>
          <w:rFonts w:ascii="メイリオ" w:eastAsia="メイリオ" w:hAnsi="メイリオ"/>
          <w:sz w:val="21"/>
          <w:szCs w:val="21"/>
        </w:rPr>
      </w:pPr>
      <w:r w:rsidRPr="00825F46">
        <w:rPr>
          <w:noProof/>
        </w:rPr>
        <w:drawing>
          <wp:anchor distT="0" distB="0" distL="114300" distR="114300" simplePos="0" relativeHeight="251607040" behindDoc="0" locked="0" layoutInCell="1" allowOverlap="1" wp14:anchorId="0F86CBC1" wp14:editId="4143573F">
            <wp:simplePos x="0" y="0"/>
            <wp:positionH relativeFrom="column">
              <wp:posOffset>1879600</wp:posOffset>
            </wp:positionH>
            <wp:positionV relativeFrom="paragraph">
              <wp:posOffset>82550</wp:posOffset>
            </wp:positionV>
            <wp:extent cx="2921635" cy="1945640"/>
            <wp:effectExtent l="0" t="0" r="0" b="0"/>
            <wp:wrapSquare wrapText="bothSides"/>
            <wp:docPr id="23" name="図 23" descr="DSC_004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DSC_0048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635" cy="1945640"/>
                    </a:xfrm>
                    <a:prstGeom prst="rect">
                      <a:avLst/>
                    </a:prstGeom>
                    <a:noFill/>
                    <a:ln>
                      <a:noFill/>
                    </a:ln>
                  </pic:spPr>
                </pic:pic>
              </a:graphicData>
            </a:graphic>
          </wp:anchor>
        </w:drawing>
      </w:r>
      <w:r>
        <w:rPr>
          <w:rFonts w:ascii="メイリオ" w:eastAsia="メイリオ" w:hAnsi="メイリオ" w:cs="メイリオ" w:hint="eastAsia"/>
          <w:noProof/>
          <w:sz w:val="21"/>
        </w:rPr>
        <mc:AlternateContent>
          <mc:Choice Requires="wps">
            <w:drawing>
              <wp:anchor distT="0" distB="0" distL="114300" distR="114300" simplePos="0" relativeHeight="251609088" behindDoc="0" locked="0" layoutInCell="1" allowOverlap="1" wp14:anchorId="1FD10E45" wp14:editId="321D3885">
                <wp:simplePos x="0" y="0"/>
                <wp:positionH relativeFrom="column">
                  <wp:posOffset>1879600</wp:posOffset>
                </wp:positionH>
                <wp:positionV relativeFrom="paragraph">
                  <wp:posOffset>2082165</wp:posOffset>
                </wp:positionV>
                <wp:extent cx="3009900" cy="304800"/>
                <wp:effectExtent l="0" t="0" r="0" b="0"/>
                <wp:wrapSquare wrapText="bothSides"/>
                <wp:docPr id="24" name="テキスト ボックス 24"/>
                <wp:cNvGraphicFramePr/>
                <a:graphic xmlns:a="http://schemas.openxmlformats.org/drawingml/2006/main">
                  <a:graphicData uri="http://schemas.microsoft.com/office/word/2010/wordprocessingShape">
                    <wps:wsp>
                      <wps:cNvSpPr txBox="1"/>
                      <wps:spPr>
                        <a:xfrm>
                          <a:off x="0" y="0"/>
                          <a:ext cx="3009900" cy="304800"/>
                        </a:xfrm>
                        <a:prstGeom prst="rect">
                          <a:avLst/>
                        </a:prstGeom>
                        <a:solidFill>
                          <a:sysClr val="window" lastClr="FFFFFF"/>
                        </a:solidFill>
                        <a:ln w="6350">
                          <a:noFill/>
                        </a:ln>
                      </wps:spPr>
                      <wps:txbx>
                        <w:txbxContent>
                          <w:p w:rsidR="001339A9" w:rsidRPr="00106B04" w:rsidRDefault="001339A9" w:rsidP="003E52C4">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sz w:val="21"/>
                              </w:rPr>
                              <w:t>9</w:t>
                            </w:r>
                            <w:r w:rsidRPr="00106B04">
                              <w:rPr>
                                <w:rFonts w:ascii="メイリオ" w:eastAsia="メイリオ" w:hAnsi="メイリオ"/>
                                <w:sz w:val="21"/>
                              </w:rPr>
                              <w:t xml:space="preserve">　</w:t>
                            </w:r>
                            <w:r w:rsidRPr="00E42886">
                              <w:rPr>
                                <w:rFonts w:ascii="メイリオ" w:eastAsia="メイリオ" w:hAnsi="メイリオ" w:hint="eastAsia"/>
                                <w:sz w:val="21"/>
                              </w:rPr>
                              <w:t>授業実践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D10E45" id="テキスト ボックス 24" o:spid="_x0000_s1045" type="#_x0000_t202" style="position:absolute;margin-left:148pt;margin-top:163.95pt;width:237pt;height:24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3xLbwIAAKUEAAAOAAAAZHJzL2Uyb0RvYy54bWysVM1uEzEQviPxDpbvdDdpWpqomyq0CkKq&#10;2kop6tnxepuVdj3GdrIbjo2EeAheAXHmefIifPYmbSmcEDk48+cZz/fN7OlZW1dspawrSWe8d5By&#10;prSkvNT3Gf94O31zwpnzQueiIq0yvlaOn41fvzptzEj1aUFVrixDEu1Gjcn4wnszShInF6oW7oCM&#10;0nAWZGvhodr7JLeiQfa6Svppepw0ZHNjSSrnYL3onHwc8xeFkv66KJzyrMo43ubjaeM5D2cyPhWj&#10;eyvMopS7Z4h/eEUtSo2ij6kuhBdsacs/UtWltOSo8AeS6oSKopQq9oBueumLbmYLYVTsBeA48wiT&#10;+39p5dXqxrIyz3h/wJkWNTjabr5sH75vH35uN1/ZdvNtu9lsH35AZ4gBYI1xI9ybGdz07TtqQfze&#10;7mAMOLSFrcM/OmTwA/r1I9yq9UzCeJimw2EKl4TvMB2cQEb65Om2sc6/V1SzIGTcgs6IslhdOt+F&#10;7kNCMUdVmU/LqorK2p1Xlq0EmMfA5NRwVgnnYcz4NP521X67VmnWZPz48CiNlTSFfF2pSuNxofmu&#10;ySD5dt5G9AbDPQJzytcAxlI3a87IaYnXX6L0jbAYLjSMhfHXOIqKUIx2EmcLsp//Zg/x4BxezhoM&#10;a8bdp6WwCh190JiGYW8wCNMdlcHR2z4U+9wzf+7Ry/qcgEoPq2lkFEO8r/ZiYam+w15NQlW4hJao&#10;nXG/F899t0LYS6kmkxiEeTbCX+qZkSF1oCBwc9veCWt2BHpQf0X7sRajFzx2seGmpsnSU1FGkgPQ&#10;Hao7/LELcUx2exuW7bkeo56+LuNfAAAA//8DAFBLAwQUAAYACAAAACEAbQ5FtuIAAAALAQAADwAA&#10;AGRycy9kb3ducmV2LnhtbEyPQU+EMBCF7yb+h2ZMvLlFjIsgZWOMRjeRrKKJ1y6MgNIpabsL7q93&#10;POlx3ry89718NZtB7NH53pKC80UEAqm2TU+tgrfX+7MrED5oavRgCRV8o4dVcXyU66yxE73gvgqt&#10;4BDymVbQhTBmUvq6Q6P9wo5I/PuwzujAp2tl4/TE4WaQcRQtpdE9cUOnR7ztsP6qdkbB+1Q9uM16&#10;/fk8PpaHzaEqn/CuVOr0ZL65BhFwDn9m+MVndCiYaWt31HgxKIjTJW8JCi7iJAXBjiSJWNmyklym&#10;IItc/t9Q/AAAAP//AwBQSwECLQAUAAYACAAAACEAtoM4kv4AAADhAQAAEwAAAAAAAAAAAAAAAAAA&#10;AAAAW0NvbnRlbnRfVHlwZXNdLnhtbFBLAQItABQABgAIAAAAIQA4/SH/1gAAAJQBAAALAAAAAAAA&#10;AAAAAAAAAC8BAABfcmVscy8ucmVsc1BLAQItABQABgAIAAAAIQDSR3xLbwIAAKUEAAAOAAAAAAAA&#10;AAAAAAAAAC4CAABkcnMvZTJvRG9jLnhtbFBLAQItABQABgAIAAAAIQBtDkW24gAAAAsBAAAPAAAA&#10;AAAAAAAAAAAAAMkEAABkcnMvZG93bnJldi54bWxQSwUGAAAAAAQABADzAAAA2AUAAAAA&#10;" fillcolor="window" stroked="f" strokeweight=".5pt">
                <v:textbox>
                  <w:txbxContent>
                    <w:p w:rsidR="001339A9" w:rsidRPr="00106B04" w:rsidRDefault="001339A9" w:rsidP="003E52C4">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sz w:val="21"/>
                        </w:rPr>
                        <w:t>9</w:t>
                      </w:r>
                      <w:r w:rsidRPr="00106B04">
                        <w:rPr>
                          <w:rFonts w:ascii="メイリオ" w:eastAsia="メイリオ" w:hAnsi="メイリオ"/>
                          <w:sz w:val="21"/>
                        </w:rPr>
                        <w:t xml:space="preserve">　</w:t>
                      </w:r>
                      <w:r w:rsidRPr="00E42886">
                        <w:rPr>
                          <w:rFonts w:ascii="メイリオ" w:eastAsia="メイリオ" w:hAnsi="メイリオ" w:hint="eastAsia"/>
                          <w:sz w:val="21"/>
                        </w:rPr>
                        <w:t>授業実践</w:t>
                      </w:r>
                    </w:p>
                  </w:txbxContent>
                </v:textbox>
                <w10:wrap type="square"/>
              </v:shape>
            </w:pict>
          </mc:Fallback>
        </mc:AlternateContent>
      </w:r>
      <w:r w:rsidR="008108B7" w:rsidRPr="008108B7">
        <w:rPr>
          <w:rFonts w:ascii="メイリオ" w:eastAsia="メイリオ" w:hAnsi="メイリオ" w:hint="eastAsia"/>
          <w:sz w:val="21"/>
          <w:szCs w:val="21"/>
        </w:rPr>
        <w:t xml:space="preserve">　複数のカメラを使って映像を撮影することには，実践の場で観察することにはない新たなメリットもある．授業の場では，観察者は一度に一つの場所にしかいることはできない．ビデオカメラを複数台設置することで，同時に複数の角度からの記録を撮ることができ，後で自分が立ってい</w:t>
      </w:r>
      <w:r w:rsidR="004172C7" w:rsidRPr="008108B7">
        <w:rPr>
          <w:rFonts w:ascii="メイリオ" w:eastAsia="メイリオ" w:hAnsi="メイリオ" w:hint="eastAsia"/>
          <w:sz w:val="21"/>
          <w:szCs w:val="21"/>
        </w:rPr>
        <w:t>ないところから観察した様子もうかがい知ることができる．</w:t>
      </w: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8108B7" w:rsidRPr="008108B7" w:rsidRDefault="008108B7" w:rsidP="008108B7">
      <w:pPr>
        <w:spacing w:line="400" w:lineRule="exact"/>
        <w:rPr>
          <w:rFonts w:ascii="メイリオ" w:eastAsia="メイリオ" w:hAnsi="メイリオ"/>
          <w:sz w:val="21"/>
          <w:szCs w:val="21"/>
        </w:rPr>
      </w:pPr>
      <w:r w:rsidRPr="008108B7">
        <w:rPr>
          <w:rFonts w:ascii="メイリオ" w:eastAsia="メイリオ" w:hAnsi="メイリオ" w:hint="eastAsia"/>
          <w:sz w:val="21"/>
          <w:szCs w:val="21"/>
        </w:rPr>
        <w:lastRenderedPageBreak/>
        <w:t>教室後方から教室全体の様子と教師の様子，教室前方から児童・生徒の表情を撮影することで，教師と児童・生徒との両方を記録できるし，個々の児童・生徒の様子とその児童・生徒がおかれている全体の状況とを記録することができる．記録映像を見る際，観察・記録時とは異なった点を分析したいときに，有効なデータを与えてくれる．</w:t>
      </w:r>
    </w:p>
    <w:p w:rsidR="008108B7" w:rsidRPr="008108B7" w:rsidRDefault="00106AD3" w:rsidP="008108B7">
      <w:pPr>
        <w:spacing w:line="400" w:lineRule="exact"/>
        <w:rPr>
          <w:rFonts w:ascii="メイリオ" w:eastAsia="メイリオ" w:hAnsi="メイリオ"/>
          <w:sz w:val="21"/>
          <w:szCs w:val="21"/>
        </w:rPr>
      </w:pPr>
      <w:r>
        <w:rPr>
          <w:rFonts w:ascii="メイリオ" w:eastAsia="メイリオ" w:hAnsi="メイリオ"/>
          <w:noProof/>
          <w:sz w:val="21"/>
          <w:szCs w:val="21"/>
        </w:rPr>
        <w:object w:dxaOrig="1440" w:dyaOrig="1440">
          <v:shape id="_x0000_s1034" type="#_x0000_t75" style="position:absolute;margin-left:163.7pt;margin-top:174.25pt;width:3in;height:162pt;z-index:251603968">
            <v:imagedata r:id="rId32" o:title=""/>
            <w10:wrap type="square"/>
          </v:shape>
          <o:OLEObject Type="Embed" ProgID="PowerPoint.Slide.12" ShapeID="_x0000_s1034" DrawAspect="Content" ObjectID="_1701601245" r:id="rId33"/>
        </w:object>
      </w:r>
      <w:r w:rsidR="008108B7" w:rsidRPr="008108B7">
        <w:rPr>
          <w:rFonts w:ascii="メイリオ" w:eastAsia="メイリオ" w:hAnsi="メイリオ" w:hint="eastAsia"/>
          <w:sz w:val="21"/>
          <w:szCs w:val="21"/>
        </w:rPr>
        <w:t xml:space="preserve">　ただし，複数台のカメラを使って撮影した場合，記録を見る際の手間が増大する．４台のカメラを使って撮影した場合には，映像再生時にも４つのテープを操作しなくてはならない．それぞれを個々に扱わなければならないため，あるシーンについて分析したい場合には，４本のテープを早送り・巻き戻しして当該シーンを探して分析することになる．このようなわずらわしさは，単なる手間の問題というだけではない．映像を見て授業を分析したり，教師を目指す大学生が学習したりする際の大きな障壁となる．例えば，大学生がベテラン教師の授業の風景をある角度から撮影した映像を見て，ふと別の角度からの映像で子どもの様子を確認したくなった時，テープを取替えて当該場面を検索するなどにより映像をすぐに取り出すことが出来なければ，大学生の作業が一時的に妨げられるというだけでなく，思考の流れが妨げられてしまう．</w:t>
      </w:r>
      <w:r w:rsidR="00210E56">
        <w:rPr>
          <w:rFonts w:ascii="メイリオ" w:eastAsia="メイリオ" w:hAnsi="メイリオ"/>
          <w:sz w:val="21"/>
          <w:szCs w:val="21"/>
        </w:rPr>
        <w:br/>
      </w:r>
      <w:r w:rsidR="008108B7" w:rsidRPr="008108B7">
        <w:rPr>
          <w:rFonts w:ascii="メイリオ" w:eastAsia="メイリオ" w:hAnsi="メイリオ" w:hint="eastAsia"/>
          <w:sz w:val="21"/>
          <w:szCs w:val="21"/>
        </w:rPr>
        <w:t xml:space="preserve">　そこで，特に教員を目指す大学生が授業実践について学ぶ際に複数台のカメラで撮影した映像をより簡便に扱うことができるよう，</w:t>
      </w:r>
      <w:r w:rsidR="0023617C">
        <w:rPr>
          <w:rFonts w:ascii="メイリオ" w:eastAsia="メイリオ" w:hAnsi="メイリオ" w:hint="eastAsia"/>
          <w:sz w:val="21"/>
          <w:szCs w:val="21"/>
        </w:rPr>
        <w:t>DVD</w:t>
      </w:r>
      <w:r w:rsidR="008108B7" w:rsidRPr="008108B7">
        <w:rPr>
          <w:rFonts w:ascii="メイリオ" w:eastAsia="メイリオ" w:hAnsi="メイリオ" w:hint="eastAsia"/>
          <w:sz w:val="21"/>
          <w:szCs w:val="21"/>
        </w:rPr>
        <w:t>のマルチアングル機能を利用したデジタルコンテンツを開発することが必要となる．このようなコンテンツを利用することにより，学習者は思考の流れを妨げられることなく，授業実践映像を検討することが可能となる．もちろん，複数のカメラからの記録を扱うことで，１台のカメラで撮影したときよりも授業実践についての様々な様子を見ることができるようになる．学生が授業実践について学ぶ上で非常に有用である．</w:t>
      </w:r>
      <w:r w:rsidR="00210E56">
        <w:rPr>
          <w:rFonts w:ascii="メイリオ" w:eastAsia="メイリオ" w:hAnsi="メイリオ"/>
          <w:sz w:val="21"/>
          <w:szCs w:val="21"/>
        </w:rPr>
        <w:br/>
      </w:r>
      <w:r w:rsidR="008108B7" w:rsidRPr="008108B7">
        <w:rPr>
          <w:rFonts w:ascii="メイリオ" w:eastAsia="メイリオ" w:hAnsi="メイリオ" w:hint="eastAsia"/>
          <w:sz w:val="21"/>
          <w:szCs w:val="21"/>
        </w:rPr>
        <w:t xml:space="preserve">　今後，「教職実践演習」や「教育実習」の履修を通じて，教員として必要な資質能力の確実な確認をするためにも，多視点で授業実践を記録することが必要となる．</w:t>
      </w:r>
    </w:p>
    <w:p w:rsidR="00143BCE" w:rsidRDefault="00143BCE" w:rsidP="008108B7">
      <w:pPr>
        <w:spacing w:line="400" w:lineRule="exact"/>
        <w:rPr>
          <w:rFonts w:ascii="メイリオ" w:eastAsia="メイリオ" w:hAnsi="メイリオ"/>
          <w:sz w:val="21"/>
          <w:szCs w:val="21"/>
        </w:rPr>
      </w:pPr>
    </w:p>
    <w:p w:rsidR="00143BCE" w:rsidRDefault="00143BCE" w:rsidP="008108B7">
      <w:pPr>
        <w:spacing w:line="400" w:lineRule="exact"/>
        <w:rPr>
          <w:rFonts w:ascii="メイリオ" w:eastAsia="メイリオ" w:hAnsi="メイリオ"/>
          <w:sz w:val="21"/>
          <w:szCs w:val="21"/>
        </w:rPr>
      </w:pPr>
    </w:p>
    <w:p w:rsidR="00143BCE" w:rsidRDefault="00143BCE" w:rsidP="008108B7">
      <w:pPr>
        <w:spacing w:line="400" w:lineRule="exact"/>
        <w:rPr>
          <w:rFonts w:ascii="メイリオ" w:eastAsia="メイリオ" w:hAnsi="メイリオ"/>
          <w:sz w:val="21"/>
          <w:szCs w:val="21"/>
        </w:rPr>
      </w:pPr>
    </w:p>
    <w:p w:rsidR="00143BCE" w:rsidRDefault="00143BCE" w:rsidP="008108B7">
      <w:pPr>
        <w:spacing w:line="400" w:lineRule="exact"/>
        <w:rPr>
          <w:rFonts w:ascii="メイリオ" w:eastAsia="メイリオ" w:hAnsi="メイリオ"/>
          <w:sz w:val="21"/>
          <w:szCs w:val="21"/>
        </w:rPr>
      </w:pPr>
    </w:p>
    <w:p w:rsidR="00143BCE" w:rsidRDefault="00143BCE" w:rsidP="008108B7">
      <w:pPr>
        <w:spacing w:line="400" w:lineRule="exact"/>
        <w:rPr>
          <w:rFonts w:ascii="メイリオ" w:eastAsia="メイリオ" w:hAnsi="メイリオ"/>
          <w:sz w:val="21"/>
          <w:szCs w:val="21"/>
        </w:rPr>
      </w:pPr>
    </w:p>
    <w:p w:rsidR="00143BCE" w:rsidRDefault="00143BCE" w:rsidP="008108B7">
      <w:pPr>
        <w:spacing w:line="400" w:lineRule="exact"/>
        <w:rPr>
          <w:rFonts w:ascii="メイリオ" w:eastAsia="メイリオ" w:hAnsi="メイリオ"/>
          <w:sz w:val="21"/>
          <w:szCs w:val="21"/>
        </w:rPr>
      </w:pPr>
    </w:p>
    <w:p w:rsidR="008108B7" w:rsidRDefault="008108B7" w:rsidP="003366C3">
      <w:pPr>
        <w:rPr>
          <w:rFonts w:ascii="メイリオ" w:eastAsia="メイリオ" w:hAnsi="メイリオ"/>
          <w:b/>
        </w:rPr>
      </w:pPr>
    </w:p>
    <w:p w:rsidR="008108B7" w:rsidRDefault="008108B7" w:rsidP="003366C3">
      <w:pPr>
        <w:rPr>
          <w:rFonts w:ascii="メイリオ" w:eastAsia="メイリオ" w:hAnsi="メイリオ"/>
          <w:b/>
        </w:rPr>
      </w:pPr>
    </w:p>
    <w:p w:rsidR="008108B7" w:rsidRDefault="008108B7" w:rsidP="003366C3">
      <w:pPr>
        <w:rPr>
          <w:rFonts w:ascii="メイリオ" w:eastAsia="メイリオ" w:hAnsi="メイリオ"/>
          <w:b/>
        </w:rPr>
      </w:pPr>
    </w:p>
    <w:p w:rsidR="008108B7" w:rsidRDefault="008108B7" w:rsidP="003366C3">
      <w:pPr>
        <w:rPr>
          <w:rFonts w:ascii="メイリオ" w:eastAsia="メイリオ" w:hAnsi="メイリオ"/>
          <w:b/>
        </w:rPr>
      </w:pPr>
    </w:p>
    <w:p w:rsidR="008108B7" w:rsidRDefault="008108B7" w:rsidP="003366C3">
      <w:pPr>
        <w:rPr>
          <w:rFonts w:ascii="メイリオ" w:eastAsia="メイリオ" w:hAnsi="メイリオ"/>
          <w:b/>
        </w:rPr>
      </w:pPr>
    </w:p>
    <w:p w:rsidR="008108B7" w:rsidRDefault="008108B7" w:rsidP="003366C3">
      <w:pPr>
        <w:rPr>
          <w:rFonts w:ascii="メイリオ" w:eastAsia="メイリオ" w:hAnsi="メイリオ"/>
          <w:b/>
        </w:rPr>
      </w:pPr>
    </w:p>
    <w:p w:rsidR="008108B7" w:rsidRDefault="008108B7" w:rsidP="003366C3">
      <w:pPr>
        <w:rPr>
          <w:rFonts w:ascii="メイリオ" w:eastAsia="メイリオ" w:hAnsi="メイリオ"/>
          <w:b/>
        </w:rPr>
      </w:pPr>
    </w:p>
    <w:p w:rsidR="008108B7" w:rsidRPr="008108B7" w:rsidRDefault="00210E56" w:rsidP="003366C3">
      <w:pPr>
        <w:rPr>
          <w:rFonts w:ascii="メイリオ" w:eastAsia="メイリオ" w:hAnsi="メイリオ"/>
          <w:b/>
        </w:rPr>
      </w:pPr>
      <w:r>
        <w:rPr>
          <w:rFonts w:ascii="メイリオ" w:eastAsia="メイリオ" w:hAnsi="メイリオ" w:cs="メイリオ" w:hint="eastAsia"/>
          <w:noProof/>
          <w:sz w:val="21"/>
        </w:rPr>
        <mc:AlternateContent>
          <mc:Choice Requires="wps">
            <w:drawing>
              <wp:anchor distT="0" distB="0" distL="114300" distR="114300" simplePos="0" relativeHeight="251606016" behindDoc="0" locked="0" layoutInCell="1" allowOverlap="1" wp14:anchorId="3571F359" wp14:editId="6F915F6B">
                <wp:simplePos x="0" y="0"/>
                <wp:positionH relativeFrom="column">
                  <wp:posOffset>-3108325</wp:posOffset>
                </wp:positionH>
                <wp:positionV relativeFrom="paragraph">
                  <wp:posOffset>683260</wp:posOffset>
                </wp:positionV>
                <wp:extent cx="2787650" cy="304800"/>
                <wp:effectExtent l="0" t="0" r="0" b="0"/>
                <wp:wrapSquare wrapText="bothSides"/>
                <wp:docPr id="22" name="テキスト ボックス 22"/>
                <wp:cNvGraphicFramePr/>
                <a:graphic xmlns:a="http://schemas.openxmlformats.org/drawingml/2006/main">
                  <a:graphicData uri="http://schemas.microsoft.com/office/word/2010/wordprocessingShape">
                    <wps:wsp>
                      <wps:cNvSpPr txBox="1"/>
                      <wps:spPr>
                        <a:xfrm>
                          <a:off x="0" y="0"/>
                          <a:ext cx="2787650" cy="304800"/>
                        </a:xfrm>
                        <a:prstGeom prst="rect">
                          <a:avLst/>
                        </a:prstGeom>
                        <a:solidFill>
                          <a:sysClr val="window" lastClr="FFFFFF"/>
                        </a:solidFill>
                        <a:ln w="6350">
                          <a:noFill/>
                        </a:ln>
                      </wps:spPr>
                      <wps:txbx>
                        <w:txbxContent>
                          <w:p w:rsidR="001339A9" w:rsidRPr="00106B04" w:rsidRDefault="001339A9" w:rsidP="00E42886">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sz w:val="21"/>
                              </w:rPr>
                              <w:t>10</w:t>
                            </w:r>
                            <w:r w:rsidRPr="00106B04">
                              <w:rPr>
                                <w:rFonts w:ascii="メイリオ" w:eastAsia="メイリオ" w:hAnsi="メイリオ"/>
                                <w:sz w:val="21"/>
                              </w:rPr>
                              <w:t xml:space="preserve">　</w:t>
                            </w:r>
                            <w:r w:rsidRPr="00E42886">
                              <w:rPr>
                                <w:rFonts w:ascii="メイリオ" w:eastAsia="メイリオ" w:hAnsi="メイリオ" w:hint="eastAsia"/>
                                <w:sz w:val="21"/>
                              </w:rPr>
                              <w:t>授業実践の多視点撮影</w:t>
                            </w:r>
                            <w:r>
                              <w:rPr>
                                <w:rFonts w:ascii="メイリオ" w:eastAsia="メイリオ" w:hAnsi="メイリオ" w:hint="eastAsia"/>
                                <w:sz w:val="21"/>
                              </w:rPr>
                              <w:t>の可能性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71F359" id="テキスト ボックス 22" o:spid="_x0000_s1046" type="#_x0000_t202" style="position:absolute;margin-left:-244.75pt;margin-top:53.8pt;width:219.5pt;height:24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bbwIAAKUEAAAOAAAAZHJzL2Uyb0RvYy54bWysVMtuEzEU3SPxD5b3dJI0fRB1UoVWQUhV&#10;W6lFXTseTzOSx9fYTmbCspEQH8EvINZ8T36EY0/SlsIKkYXj+/B9nHPvnJy2tWZL5XxFJuf9vR5n&#10;ykgqKnOf84+30zfHnPkgTCE0GZXzlfL8dPz61UljR2pAc9KFcgxBjB81NufzEOwoy7ycq1r4PbLK&#10;wFiSq0WA6O6zwokG0WudDXq9w6whV1hHUnkP7Xln5OMUvyyVDFdl6VVgOueoLaTTpXMWz2x8Ikb3&#10;Tth5JbdliH+oohaVQdLHUOciCLZw1R+h6ko68lSGPUl1RmVZSZV6QDf93otububCqtQLwPH2ESb/&#10;/8LKy+W1Y1WR88GAMyNqcLRZf9k8fN88/Nysv7LN+ttmvd48/IDM4APAGutHeHdj8TK076gF8Tu9&#10;hzLi0Jaujv/okMEO6FePcKs2MAnl4Oj46PAAJgnbfm943Et8ZE+vrfPhvaKaxUvOHehMKIvlhQ+o&#10;BK47l5jMk66KaaV1Elb+TDu2FGAeA1NQw5kWPkCZ82n6xaIR4rdn2rAm54f7qCtGMRTjdX7awD02&#10;3zUZb6GdtQk9uG+RmVGxAjCOulnzVk4rVH+B1NfCYbjQMBYmXOEoNSEZbW+czcl9/ps++oNzWDlr&#10;MKw5958Wwil09MFgGt72h8M43UkYHhwNILjnltlzi1nUZwRU+lhNK9M1+ge9u5aO6jvs1SRmhUkY&#10;idw5D7vrWehWCHsp1WSSnDDPVoQLc2NlDB3Bi9zctnfC2S2BAdRf0m6sxegFj51vB/tkEaisEskR&#10;6A7VLf7YhUTcdm/jsj2Xk9fT12X8CwAA//8DAFBLAwQUAAYACAAAACEAX5vCF+IAAAAMAQAADwAA&#10;AGRycy9kb3ducmV2LnhtbEyPwU7DMBBE70j8g7VI3FIbREIJcSqEQFCJqBCQuLrxkgRiO7LdJvTr&#10;WU5w3Jmn2ZliNZuB7dGH3lkJZwsBDG3jdG9bCW+v98kSWIjKajU4ixK+McCqPD4qVK7dZF9wX8eW&#10;UYgNuZLQxTjmnIemQ6PCwo1oyftw3qhIp2+59mqicDPwcyEyblRv6UOnRrztsPmqd0bC+1Q/+M16&#10;/fk8PlaHzaGunvCukvL0ZL65BhZxjn8w/Nan6lBSp63bWR3YICG5WF6lxJIjLjNghCSpIGVLSppm&#10;wMuC/x9R/gAAAP//AwBQSwECLQAUAAYACAAAACEAtoM4kv4AAADhAQAAEwAAAAAAAAAAAAAAAAAA&#10;AAAAW0NvbnRlbnRfVHlwZXNdLnhtbFBLAQItABQABgAIAAAAIQA4/SH/1gAAAJQBAAALAAAAAAAA&#10;AAAAAAAAAC8BAABfcmVscy8ucmVsc1BLAQItABQABgAIAAAAIQD+GETbbwIAAKUEAAAOAAAAAAAA&#10;AAAAAAAAAC4CAABkcnMvZTJvRG9jLnhtbFBLAQItABQABgAIAAAAIQBfm8IX4gAAAAwBAAAPAAAA&#10;AAAAAAAAAAAAAMkEAABkcnMvZG93bnJldi54bWxQSwUGAAAAAAQABADzAAAA2AUAAAAA&#10;" fillcolor="window" stroked="f" strokeweight=".5pt">
                <v:textbox>
                  <w:txbxContent>
                    <w:p w:rsidR="001339A9" w:rsidRPr="00106B04" w:rsidRDefault="001339A9" w:rsidP="00E42886">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sz w:val="21"/>
                        </w:rPr>
                        <w:t>10</w:t>
                      </w:r>
                      <w:r w:rsidRPr="00106B04">
                        <w:rPr>
                          <w:rFonts w:ascii="メイリオ" w:eastAsia="メイリオ" w:hAnsi="メイリオ"/>
                          <w:sz w:val="21"/>
                        </w:rPr>
                        <w:t xml:space="preserve">　</w:t>
                      </w:r>
                      <w:r w:rsidRPr="00E42886">
                        <w:rPr>
                          <w:rFonts w:ascii="メイリオ" w:eastAsia="メイリオ" w:hAnsi="メイリオ" w:hint="eastAsia"/>
                          <w:sz w:val="21"/>
                        </w:rPr>
                        <w:t>授業実践の多視点撮影</w:t>
                      </w:r>
                      <w:r>
                        <w:rPr>
                          <w:rFonts w:ascii="メイリオ" w:eastAsia="メイリオ" w:hAnsi="メイリオ" w:hint="eastAsia"/>
                          <w:sz w:val="21"/>
                        </w:rPr>
                        <w:t>の可能性</w:t>
                      </w:r>
                    </w:p>
                  </w:txbxContent>
                </v:textbox>
                <w10:wrap type="square"/>
              </v:shape>
            </w:pict>
          </mc:Fallback>
        </mc:AlternateContent>
      </w:r>
    </w:p>
    <w:p w:rsidR="008108B7" w:rsidRPr="008108B7" w:rsidRDefault="008108B7" w:rsidP="003366C3">
      <w:pPr>
        <w:rPr>
          <w:rFonts w:ascii="メイリオ" w:eastAsia="メイリオ" w:hAnsi="メイリオ"/>
        </w:rPr>
      </w:pPr>
    </w:p>
    <w:p w:rsidR="004F5EC2" w:rsidRPr="008108B7" w:rsidRDefault="004F5EC2" w:rsidP="004F5EC2">
      <w:pPr>
        <w:pStyle w:val="a4"/>
        <w:rPr>
          <w:rFonts w:ascii="メイリオ" w:eastAsia="メイリオ" w:hAnsi="メイリオ" w:cs="メイリオ"/>
          <w:sz w:val="36"/>
        </w:rPr>
      </w:pPr>
    </w:p>
    <w:p w:rsidR="004B0709" w:rsidRDefault="004B0709" w:rsidP="004B0709">
      <w:pPr>
        <w:rPr>
          <w:rFonts w:ascii="メイリオ" w:eastAsia="メイリオ" w:hAnsi="メイリオ"/>
        </w:rPr>
      </w:pPr>
    </w:p>
    <w:p w:rsidR="00143BCE" w:rsidRDefault="00143BCE" w:rsidP="004B0709">
      <w:pPr>
        <w:rPr>
          <w:rFonts w:ascii="メイリオ" w:eastAsia="メイリオ" w:hAnsi="メイリオ"/>
        </w:rPr>
      </w:pPr>
    </w:p>
    <w:p w:rsidR="00143BCE" w:rsidRDefault="00143BCE" w:rsidP="004B0709">
      <w:pPr>
        <w:rPr>
          <w:rFonts w:ascii="メイリオ" w:eastAsia="メイリオ" w:hAnsi="メイリオ"/>
        </w:rPr>
      </w:pPr>
    </w:p>
    <w:p w:rsidR="004172C7" w:rsidRDefault="004172C7" w:rsidP="004B0709">
      <w:pPr>
        <w:rPr>
          <w:rFonts w:ascii="メイリオ" w:eastAsia="メイリオ" w:hAnsi="メイリオ"/>
          <w:b/>
          <w:color w:val="FFFFFF" w:themeColor="background1"/>
          <w:sz w:val="32"/>
          <w:bdr w:val="single" w:sz="4" w:space="0" w:color="auto"/>
        </w:rPr>
      </w:pPr>
    </w:p>
    <w:p w:rsidR="00143BCE" w:rsidRPr="00512225" w:rsidRDefault="00210E56" w:rsidP="004B0709">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lastRenderedPageBreak/>
        <w:t>課</w:t>
      </w:r>
      <w:r w:rsidR="00512225">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rsidR="004172C7" w:rsidRDefault="004172C7" w:rsidP="00210E56">
      <w:pPr>
        <w:ind w:firstLineChars="100" w:firstLine="200"/>
        <w:rPr>
          <w:rFonts w:ascii="メイリオ" w:eastAsia="メイリオ" w:hAnsi="メイリオ"/>
          <w:sz w:val="21"/>
        </w:rPr>
      </w:pPr>
      <w:r w:rsidRPr="00512225">
        <w:rPr>
          <w:rFonts w:ascii="メイリオ" w:eastAsia="メイリオ" w:hAnsi="メイリオ" w:cs="メイリオ" w:hint="eastAsia"/>
          <w:b/>
          <w:bCs/>
          <w:noProof/>
          <w:sz w:val="20"/>
        </w:rPr>
        <mc:AlternateContent>
          <mc:Choice Requires="wps">
            <w:drawing>
              <wp:anchor distT="0" distB="0" distL="114300" distR="114300" simplePos="0" relativeHeight="252203008" behindDoc="0" locked="0" layoutInCell="1" allowOverlap="1" wp14:anchorId="5DB44CB6" wp14:editId="68EFC76B">
                <wp:simplePos x="0" y="0"/>
                <wp:positionH relativeFrom="column">
                  <wp:posOffset>-31750</wp:posOffset>
                </wp:positionH>
                <wp:positionV relativeFrom="paragraph">
                  <wp:posOffset>335915</wp:posOffset>
                </wp:positionV>
                <wp:extent cx="4819650" cy="2082800"/>
                <wp:effectExtent l="0" t="0" r="19050" b="12700"/>
                <wp:wrapNone/>
                <wp:docPr id="593" name="正方形/長方形 593"/>
                <wp:cNvGraphicFramePr/>
                <a:graphic xmlns:a="http://schemas.openxmlformats.org/drawingml/2006/main">
                  <a:graphicData uri="http://schemas.microsoft.com/office/word/2010/wordprocessingShape">
                    <wps:wsp>
                      <wps:cNvSpPr/>
                      <wps:spPr>
                        <a:xfrm>
                          <a:off x="0" y="0"/>
                          <a:ext cx="4819650" cy="208280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A60CB" id="正方形/長方形 593" o:spid="_x0000_s1026" style="position:absolute;left:0;text-align:left;margin-left:-2.5pt;margin-top:26.45pt;width:379.5pt;height:164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OkhgIAANUEAAAOAAAAZHJzL2Uyb0RvYy54bWysVM1uEzEQviPxDpbvdJOQtmnUTRU1KkKq&#10;2kot6tn1erMreT3GdrIJ7wEPQM+cEQceh0q8BZ+92x8KJ0QP7szO+PPMN9/k8GjTaLZWztdkcj7c&#10;GXCmjKSiNsucv7s6eTXhzAdhCqHJqJxvledHs5cvDls7VSOqSBfKMYAYP21tzqsQ7DTLvKxUI/wO&#10;WWUQLMk1IsB1y6xwogV6o7PRYLCXteQK60gq7/F10QX5LOGXpZLhvCy9CkznHLWFdLp03sQzmx2K&#10;6dIJW9WyL0P8QxWNqA0efYBaiCDYytV/QDW1dOSpDDuSmozKspYq9YBuhoNn3VxWwqrUC8jx9oEm&#10;//9g5dn6wrG6yPnuwWvOjGgwpLsvt3efvv34/jn7+fFrZ7EYBlmt9VPcubQXrvc8zNj5pnRN/I+e&#10;2CYRvH0gWG0Ck/g4ngwP9nYxB4nYaDAZTQZpBNnjdet8eKOoYdHIucMEE7FifeoDnkTqfUp8zdBJ&#10;rXWaojashQRH+8BkUkBMpRYBZmPRnjdLzoReQqUyuATpSddFvB6B/NYfa8fWAkKBvgpqr1A1Z1r4&#10;gABaSX+RA5Tw29VYz0L4qrsMoAWFPk+biK2SEPv6I4MdZ9G6oWKLATjqlOmtPKkBd4pXL4SDFNEL&#10;1iuc4yg1oUHqLc4qch/+9j3mQyGIctZC2mj+/Uo4hWbeGmjnYDgex11Iznh3fwTHPY3cPI2YVXNM&#10;IGWIRbYymTE/6HuzdNRcYwvn8VWEhJF4u6O5d45Dt3LYY6nm85QG/VsRTs2llRE88hSJvNpcC2f7&#10;6QeM4Izu10BMn4mgy+1kMF8FKuukkEdeMavoYHfS1Po9j8v51E9Zj79Gs18AAAD//wMAUEsDBBQA&#10;BgAIAAAAIQB9fm2u4gAAAAkBAAAPAAAAZHJzL2Rvd25yZXYueG1sTI/BTsMwEETvSPyDtUhcUOtQ&#10;GtqGOBUU9VIJJAr0vI1NEhGvrdht03w9ywmOs7OaeZMve9uKo+lC40jB7TgBYah0uqFKwcf7ejQH&#10;ESKSxtaRUXA2AZbF5UWOmXYnejPHbawEh1DIUEEdo8+kDGVtLIax84bY+3Kdxciyq6Tu8MThtpWT&#10;JLmXFhvihhq9WdWm/N4erAJ/89zh5nP3NPiX1/XsvBp202pQ6vqqf3wAEU0f/57hF5/RoWCmvTuQ&#10;DqJVMEp5SlSQThYg2J+lUz7sFdzNkwXIIpf/FxQ/AAAA//8DAFBLAQItABQABgAIAAAAIQC2gziS&#10;/gAAAOEBAAATAAAAAAAAAAAAAAAAAAAAAABbQ29udGVudF9UeXBlc10ueG1sUEsBAi0AFAAGAAgA&#10;AAAhADj9If/WAAAAlAEAAAsAAAAAAAAAAAAAAAAALwEAAF9yZWxzLy5yZWxzUEsBAi0AFAAGAAgA&#10;AAAhAJBZc6SGAgAA1QQAAA4AAAAAAAAAAAAAAAAALgIAAGRycy9lMm9Eb2MueG1sUEsBAi0AFAAG&#10;AAgAAAAhAH1+ba7iAAAACQEAAA8AAAAAAAAAAAAAAAAA4AQAAGRycy9kb3ducmV2LnhtbFBLBQYA&#10;AAAABAAEAPMAAADvBQAAAAA=&#10;" filled="f" strokecolor="windowText" strokeweight="1pt">
                <v:stroke dashstyle="1 1"/>
              </v:rect>
            </w:pict>
          </mc:Fallback>
        </mc:AlternateContent>
      </w:r>
    </w:p>
    <w:p w:rsidR="00143BCE" w:rsidRDefault="00210E56" w:rsidP="00210E56">
      <w:pPr>
        <w:ind w:firstLineChars="100" w:firstLine="210"/>
        <w:rPr>
          <w:rFonts w:ascii="メイリオ" w:eastAsia="メイリオ" w:hAnsi="メイリオ"/>
          <w:sz w:val="21"/>
        </w:rPr>
      </w:pPr>
      <w:r>
        <w:rPr>
          <w:rFonts w:ascii="メイリオ" w:eastAsia="メイリオ" w:hAnsi="メイリオ" w:hint="eastAsia"/>
          <w:sz w:val="21"/>
        </w:rPr>
        <w:t>１．多視点映像教材についてその効果と可能性について説明しなさい</w:t>
      </w:r>
      <w:r w:rsidR="00130F50">
        <w:rPr>
          <w:rFonts w:ascii="メイリオ" w:eastAsia="メイリオ" w:hAnsi="メイリオ" w:hint="eastAsia"/>
          <w:sz w:val="21"/>
        </w:rPr>
        <w:t>．</w:t>
      </w:r>
    </w:p>
    <w:p w:rsidR="00210E56" w:rsidRDefault="00210E56" w:rsidP="00210E56">
      <w:pPr>
        <w:ind w:firstLineChars="100" w:firstLine="210"/>
        <w:rPr>
          <w:rFonts w:ascii="メイリオ" w:eastAsia="メイリオ" w:hAnsi="メイリオ"/>
          <w:sz w:val="21"/>
        </w:rPr>
      </w:pPr>
      <w:r>
        <w:rPr>
          <w:rFonts w:ascii="メイリオ" w:eastAsia="メイリオ" w:hAnsi="メイリオ" w:hint="eastAsia"/>
          <w:sz w:val="21"/>
        </w:rPr>
        <w:t>２．多視点映像教材の教育利用について</w:t>
      </w:r>
      <w:r w:rsidR="00130F50">
        <w:rPr>
          <w:rFonts w:ascii="メイリオ" w:eastAsia="メイリオ" w:hAnsi="メイリオ" w:hint="eastAsia"/>
          <w:sz w:val="21"/>
        </w:rPr>
        <w:t>，</w:t>
      </w:r>
      <w:r>
        <w:rPr>
          <w:rFonts w:ascii="メイリオ" w:eastAsia="メイリオ" w:hAnsi="メイリオ" w:hint="eastAsia"/>
          <w:sz w:val="21"/>
        </w:rPr>
        <w:t>具体例を挙げて説明しなさい</w:t>
      </w:r>
      <w:r w:rsidR="00130F50">
        <w:rPr>
          <w:rFonts w:ascii="メイリオ" w:eastAsia="メイリオ" w:hAnsi="メイリオ" w:hint="eastAsia"/>
          <w:sz w:val="21"/>
        </w:rPr>
        <w:t>．</w:t>
      </w:r>
    </w:p>
    <w:p w:rsidR="00210E56" w:rsidRDefault="00210E56" w:rsidP="00210E56">
      <w:pPr>
        <w:ind w:firstLineChars="100" w:firstLine="210"/>
        <w:rPr>
          <w:rFonts w:ascii="メイリオ" w:eastAsia="メイリオ" w:hAnsi="メイリオ"/>
          <w:sz w:val="21"/>
        </w:rPr>
      </w:pPr>
      <w:r>
        <w:rPr>
          <w:rFonts w:ascii="メイリオ" w:eastAsia="メイリオ" w:hAnsi="メイリオ" w:hint="eastAsia"/>
          <w:sz w:val="21"/>
        </w:rPr>
        <w:t>３．多視点映像教材を具体的に企画しなさい</w:t>
      </w:r>
      <w:r w:rsidR="00130F50">
        <w:rPr>
          <w:rFonts w:ascii="メイリオ" w:eastAsia="メイリオ" w:hAnsi="メイリオ" w:hint="eastAsia"/>
          <w:sz w:val="21"/>
        </w:rPr>
        <w:t>．</w:t>
      </w:r>
    </w:p>
    <w:p w:rsidR="00874AF3" w:rsidRPr="00210E56" w:rsidRDefault="00874AF3" w:rsidP="00826826">
      <w:pPr>
        <w:ind w:leftChars="100" w:left="640" w:hangingChars="200" w:hanging="420"/>
        <w:rPr>
          <w:rFonts w:ascii="メイリオ" w:eastAsia="メイリオ" w:hAnsi="メイリオ"/>
          <w:sz w:val="21"/>
        </w:rPr>
      </w:pPr>
      <w:r>
        <w:rPr>
          <w:rFonts w:ascii="メイリオ" w:eastAsia="メイリオ" w:hAnsi="メイリオ" w:hint="eastAsia"/>
          <w:sz w:val="21"/>
        </w:rPr>
        <w:t>４．複眼的思考法と多視点映像教材の関係について</w:t>
      </w:r>
      <w:r w:rsidR="00826826">
        <w:rPr>
          <w:rFonts w:ascii="メイリオ" w:eastAsia="メイリオ" w:hAnsi="メイリオ" w:hint="eastAsia"/>
          <w:sz w:val="21"/>
        </w:rPr>
        <w:t>具体例を挙げて</w:t>
      </w:r>
      <w:r>
        <w:rPr>
          <w:rFonts w:ascii="メイリオ" w:eastAsia="メイリオ" w:hAnsi="メイリオ" w:hint="eastAsia"/>
          <w:sz w:val="21"/>
        </w:rPr>
        <w:t>説明</w:t>
      </w:r>
      <w:r w:rsidR="00826826">
        <w:rPr>
          <w:rFonts w:ascii="メイリオ" w:eastAsia="メイリオ" w:hAnsi="メイリオ"/>
          <w:sz w:val="21"/>
        </w:rPr>
        <w:br/>
      </w:r>
      <w:r>
        <w:rPr>
          <w:rFonts w:ascii="メイリオ" w:eastAsia="メイリオ" w:hAnsi="メイリオ" w:hint="eastAsia"/>
          <w:sz w:val="21"/>
        </w:rPr>
        <w:t>しなさい。</w:t>
      </w: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Default="00143BCE" w:rsidP="004B0709">
      <w:pPr>
        <w:rPr>
          <w:rFonts w:ascii="メイリオ" w:eastAsia="メイリオ" w:hAnsi="メイリオ"/>
        </w:rPr>
      </w:pPr>
    </w:p>
    <w:p w:rsidR="00143BCE" w:rsidRDefault="00143BCE" w:rsidP="004B0709">
      <w:pPr>
        <w:rPr>
          <w:rFonts w:ascii="メイリオ" w:eastAsia="メイリオ" w:hAnsi="メイリオ"/>
        </w:rPr>
      </w:pPr>
    </w:p>
    <w:p w:rsidR="004B0709" w:rsidRDefault="004B0709" w:rsidP="004B0709"/>
    <w:p w:rsidR="00BC2A33" w:rsidRDefault="00BC2A33" w:rsidP="004B0709"/>
    <w:p w:rsidR="00BC2A33" w:rsidRDefault="00BC2A33" w:rsidP="004B0709"/>
    <w:p w:rsidR="00BC2A33" w:rsidRDefault="00BC2A33" w:rsidP="004B0709"/>
    <w:p w:rsidR="00BC2A33" w:rsidRDefault="00BC2A33" w:rsidP="004B0709"/>
    <w:p w:rsidR="00BC2A33" w:rsidRDefault="00BC2A33" w:rsidP="004B0709"/>
    <w:p w:rsidR="00BC2A33" w:rsidRDefault="00BC2A33" w:rsidP="004B0709"/>
    <w:p w:rsidR="00BC2A33" w:rsidRDefault="00BC2A33" w:rsidP="004B0709"/>
    <w:p w:rsidR="00BC2A33" w:rsidRDefault="00BC2A33" w:rsidP="004B0709"/>
    <w:p w:rsidR="00BC2A33" w:rsidRDefault="00BC2A33" w:rsidP="004B0709"/>
    <w:p w:rsidR="00BC2A33" w:rsidRDefault="00BC2A33" w:rsidP="004B0709"/>
    <w:p w:rsidR="00BC2A33" w:rsidRDefault="00BC2A33" w:rsidP="004B0709"/>
    <w:p w:rsidR="00BC2A33" w:rsidRDefault="00BC2A33" w:rsidP="004B0709"/>
    <w:p w:rsidR="00BC2A33" w:rsidRDefault="00BC2A33" w:rsidP="004B0709"/>
    <w:p w:rsidR="00BC2A33" w:rsidRDefault="00BC2A33" w:rsidP="004B0709"/>
    <w:p w:rsidR="00210E56" w:rsidRDefault="00210E56">
      <w:pPr>
        <w:rPr>
          <w:rFonts w:ascii="メイリオ" w:eastAsia="メイリオ" w:hAnsi="メイリオ" w:cs="メイリオ"/>
          <w:b/>
          <w:color w:val="FFFFFF" w:themeColor="background1"/>
          <w:spacing w:val="5"/>
          <w:kern w:val="28"/>
          <w:sz w:val="32"/>
          <w:szCs w:val="60"/>
          <w:highlight w:val="darkBlue"/>
          <w14:ligatures w14:val="standardContextual"/>
          <w14:cntxtAlts/>
        </w:rPr>
      </w:pPr>
      <w:r>
        <w:rPr>
          <w:rFonts w:ascii="メイリオ" w:eastAsia="メイリオ" w:hAnsi="メイリオ" w:cs="メイリオ"/>
          <w:b/>
          <w:color w:val="FFFFFF" w:themeColor="background1"/>
          <w:sz w:val="32"/>
          <w:highlight w:val="darkBlue"/>
        </w:rPr>
        <w:br w:type="page"/>
      </w:r>
    </w:p>
    <w:p w:rsidR="004C3AD4" w:rsidRPr="00D10C9E" w:rsidRDefault="00207388" w:rsidP="00D10C9E">
      <w:pPr>
        <w:pStyle w:val="a3"/>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第２講</w:t>
      </w:r>
      <w:r w:rsidR="00D10C9E">
        <w:rPr>
          <w:rFonts w:ascii="メイリオ" w:eastAsia="メイリオ" w:hAnsi="メイリオ" w:cs="メイリオ" w:hint="eastAsia"/>
          <w:b/>
          <w:color w:val="auto"/>
          <w:sz w:val="32"/>
        </w:rPr>
        <w:t xml:space="preserve"> </w:t>
      </w:r>
      <w:r w:rsidR="00143BCE">
        <w:rPr>
          <w:rFonts w:ascii="メイリオ" w:eastAsia="メイリオ" w:hAnsi="メイリオ" w:cs="メイリオ" w:hint="eastAsia"/>
          <w:b/>
          <w:color w:val="auto"/>
          <w:sz w:val="32"/>
        </w:rPr>
        <w:t>多視点映像</w:t>
      </w:r>
      <w:r w:rsidR="00385D66">
        <w:rPr>
          <w:rFonts w:ascii="メイリオ" w:eastAsia="メイリオ" w:hAnsi="メイリオ" w:cs="メイリオ" w:hint="eastAsia"/>
          <w:b/>
          <w:color w:val="auto"/>
          <w:sz w:val="32"/>
        </w:rPr>
        <w:t>教材</w:t>
      </w:r>
      <w:r w:rsidR="004172C7">
        <w:rPr>
          <w:rFonts w:ascii="メイリオ" w:eastAsia="メイリオ" w:hAnsi="メイリオ" w:cs="メイリオ" w:hint="eastAsia"/>
          <w:b/>
          <w:color w:val="auto"/>
          <w:sz w:val="32"/>
        </w:rPr>
        <w:t>と</w:t>
      </w:r>
      <w:r w:rsidR="00D10C9E">
        <w:rPr>
          <w:rFonts w:ascii="メイリオ" w:eastAsia="メイリオ" w:hAnsi="メイリオ" w:cs="メイリオ" w:hint="eastAsia"/>
          <w:b/>
          <w:color w:val="auto"/>
          <w:sz w:val="32"/>
        </w:rPr>
        <w:t>教えて考えさせる授業</w:t>
      </w:r>
    </w:p>
    <w:p w:rsidR="00207388" w:rsidRDefault="00207388" w:rsidP="00207388">
      <w:pPr>
        <w:pStyle w:val="a4"/>
        <w:spacing w:line="240" w:lineRule="exact"/>
        <w:rPr>
          <w:rFonts w:ascii="メイリオ" w:eastAsia="メイリオ" w:hAnsi="メイリオ" w:cs="メイリオ"/>
          <w:b/>
          <w:bCs/>
          <w:color w:val="auto"/>
          <w:sz w:val="22"/>
          <w:szCs w:val="22"/>
        </w:rPr>
      </w:pPr>
      <w:r w:rsidRPr="00207388">
        <w:rPr>
          <w:rFonts w:ascii="メイリオ" w:eastAsia="メイリオ" w:hAnsi="メイリオ" w:cs="メイリオ" w:hint="eastAsia"/>
          <w:b/>
          <w:bCs/>
          <w:color w:val="auto"/>
          <w:sz w:val="22"/>
          <w:szCs w:val="22"/>
        </w:rPr>
        <w:t>【学習到達目標】</w:t>
      </w:r>
    </w:p>
    <w:p w:rsidR="00385D66" w:rsidRPr="00385D66" w:rsidRDefault="00385D66" w:rsidP="00385D66">
      <w:r>
        <w:rPr>
          <w:rFonts w:ascii="メイリオ" w:eastAsia="メイリオ" w:hAnsi="メイリオ" w:cs="メイリオ" w:hint="eastAsia"/>
          <w:b/>
          <w:bCs/>
          <w:noProof/>
        </w:rPr>
        <mc:AlternateContent>
          <mc:Choice Requires="wps">
            <w:drawing>
              <wp:anchor distT="0" distB="0" distL="114300" distR="114300" simplePos="0" relativeHeight="252205056" behindDoc="0" locked="0" layoutInCell="1" allowOverlap="1" wp14:anchorId="50DB181E" wp14:editId="003910AB">
                <wp:simplePos x="0" y="0"/>
                <wp:positionH relativeFrom="column">
                  <wp:posOffset>19050</wp:posOffset>
                </wp:positionH>
                <wp:positionV relativeFrom="paragraph">
                  <wp:posOffset>219710</wp:posOffset>
                </wp:positionV>
                <wp:extent cx="4819650" cy="1282700"/>
                <wp:effectExtent l="0" t="0" r="19050" b="12700"/>
                <wp:wrapNone/>
                <wp:docPr id="594" name="正方形/長方形 594"/>
                <wp:cNvGraphicFramePr/>
                <a:graphic xmlns:a="http://schemas.openxmlformats.org/drawingml/2006/main">
                  <a:graphicData uri="http://schemas.microsoft.com/office/word/2010/wordprocessingShape">
                    <wps:wsp>
                      <wps:cNvSpPr/>
                      <wps:spPr>
                        <a:xfrm>
                          <a:off x="0" y="0"/>
                          <a:ext cx="4819650" cy="128270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25A31" id="正方形/長方形 594" o:spid="_x0000_s1026" style="position:absolute;left:0;text-align:left;margin-left:1.5pt;margin-top:17.3pt;width:379.5pt;height:101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e7gwIAANUEAAAOAAAAZHJzL2Uyb0RvYy54bWysVM1uEzEQviPxDpbvdJMo/YuyqaJGRUhV&#10;W6lFPbteb3Ylr8fYTjbhPeAB4MwZceBxqMRb8Nm7aUvhhOjBndkZf5755ptMTzaNZmvlfE0m58O9&#10;AWfKSCpqs8z525uzV0ec+SBMITQZlfOt8vxk9vLFtLUTNaKKdKEcA4jxk9bmvArBTrLMy0o1wu+R&#10;VQbBklwjAly3zAonWqA3OhsNBgdZS66wjqTyHl8XXZDPEn5ZKhkuy9KrwHTOUVtIp0vnXTyz2VRM&#10;lk7YqpZ9GeIfqmhEbfDoA9RCBMFWrv4DqqmlI09l2JPUZFSWtVSpB3QzHDzr5roSVqVeQI63DzT5&#10;/wcrL9ZXjtVFzvePx5wZ0WBI918+33/89uP7p+znh6+dxWIYZLXWT3Dn2l653vMwY+eb0jXxP3pi&#10;m0Tw9oFgtQlM4uP4aHh8sI85SMSGo6PR4SCNIHu8bp0PrxU1LBo5d5hgIlasz33Ak0jdpcTXDJ3V&#10;WqcpasPaiBoxmRQQU6lFgNlYtOfNkjOhl1CpDC5BetJ1Ea9HIL/1p9qxtYBQoK+C2htUzZkWPiCA&#10;VtJf5AAl/HY11rMQvuouA2hBoc/TJmKrJMS+/shgx1m07qjYYgCOOmV6K89qwJ3j1SvhIEX0gvUK&#10;lzhKTWiQeouzitz7v32P+VAIopy1kDaaf7cSTqGZNwbaOR6Ox3EXkjPePxzBcU8jd08jZtWcEkgZ&#10;YpGtTGbMD3pnlo6aW2zhPL6KkDASb3c0985p6FYOeyzVfJ7SoH8rwrm5tjKCR54ikTebW+FsP/2A&#10;EVzQbg3E5JkIutxOBvNVoLJOCnnkFbOKDnYnTa3f87icT/2U9fhrNPsFAAD//wMAUEsDBBQABgAI&#10;AAAAIQC4KROs4AAAAAgBAAAPAAAAZHJzL2Rvd25yZXYueG1sTI/BTsMwEETvSPyDtUhcEHVIKxeF&#10;OBUU9YJEJUrbsxubJCJeW7bbpvl6lhOcVrszmn1TLgbbs5MJsXMo4WGSATNYO91hI2H7ubp/BBaT&#10;Qq16h0bCxURYVNdXpSq0O+OHOW1SwygEY6EktCn5gvNYt8aqOHHeIGlfLliVaA0N10GdKdz2PM8y&#10;wa3qkD60yptla+rvzdFK8HevQb3t9i+jf1+v5pfluJ81o5S3N8PzE7BkhvRnhl98QoeKmA7uiDqy&#10;XsKUmiQaMwGM5LnI6XCQkE+FAF6V/H+B6gcAAP//AwBQSwECLQAUAAYACAAAACEAtoM4kv4AAADh&#10;AQAAEwAAAAAAAAAAAAAAAAAAAAAAW0NvbnRlbnRfVHlwZXNdLnhtbFBLAQItABQABgAIAAAAIQA4&#10;/SH/1gAAAJQBAAALAAAAAAAAAAAAAAAAAC8BAABfcmVscy8ucmVsc1BLAQItABQABgAIAAAAIQAD&#10;bLe7gwIAANUEAAAOAAAAAAAAAAAAAAAAAC4CAABkcnMvZTJvRG9jLnhtbFBLAQItABQABgAIAAAA&#10;IQC4KROs4AAAAAgBAAAPAAAAAAAAAAAAAAAAAN0EAABkcnMvZG93bnJldi54bWxQSwUGAAAAAAQA&#10;BADzAAAA6gUAAAAA&#10;" filled="f" strokecolor="windowText" strokeweight="1pt">
                <v:stroke dashstyle="1 1"/>
              </v:rect>
            </w:pict>
          </mc:Fallback>
        </mc:AlternateContent>
      </w:r>
    </w:p>
    <w:p w:rsidR="00207388" w:rsidRPr="00207388" w:rsidRDefault="00207388" w:rsidP="00113DD6">
      <w:pPr>
        <w:spacing w:line="240" w:lineRule="exact"/>
        <w:ind w:firstLineChars="100" w:firstLine="220"/>
        <w:rPr>
          <w:rFonts w:ascii="メイリオ" w:eastAsia="メイリオ" w:hAnsi="メイリオ" w:cs="メイリオ"/>
        </w:rPr>
      </w:pPr>
      <w:r w:rsidRPr="00207388">
        <w:rPr>
          <w:rFonts w:ascii="メイリオ" w:eastAsia="メイリオ" w:hAnsi="メイリオ" w:cs="メイリオ" w:hint="eastAsia"/>
        </w:rPr>
        <w:t>・</w:t>
      </w:r>
      <w:r w:rsidR="00385D66">
        <w:rPr>
          <w:rFonts w:ascii="メイリオ" w:eastAsia="メイリオ" w:hAnsi="メイリオ" w:cs="メイリオ" w:hint="eastAsia"/>
        </w:rPr>
        <w:t>小学校の理科</w:t>
      </w:r>
      <w:r w:rsidRPr="00207388">
        <w:rPr>
          <w:rFonts w:ascii="メイリオ" w:eastAsia="メイリオ" w:hAnsi="メイリオ" w:cs="メイリオ" w:hint="eastAsia"/>
        </w:rPr>
        <w:t>に</w:t>
      </w:r>
      <w:r w:rsidR="00385D66">
        <w:rPr>
          <w:rFonts w:ascii="メイリオ" w:eastAsia="メイリオ" w:hAnsi="メイリオ" w:cs="メイリオ" w:hint="eastAsia"/>
        </w:rPr>
        <w:t>おける多視点映像教材の活用</w:t>
      </w:r>
      <w:r w:rsidRPr="00207388">
        <w:rPr>
          <w:rFonts w:ascii="メイリオ" w:eastAsia="メイリオ" w:hAnsi="メイリオ" w:cs="メイリオ" w:hint="eastAsia"/>
        </w:rPr>
        <w:t>ついて説明できる</w:t>
      </w:r>
      <w:r w:rsidR="00130F50">
        <w:rPr>
          <w:rFonts w:ascii="メイリオ" w:eastAsia="メイリオ" w:hAnsi="メイリオ" w:cs="メイリオ" w:hint="eastAsia"/>
        </w:rPr>
        <w:t>．</w:t>
      </w:r>
    </w:p>
    <w:p w:rsidR="00207388" w:rsidRPr="00207388" w:rsidRDefault="00207388" w:rsidP="00113DD6">
      <w:pPr>
        <w:spacing w:line="240" w:lineRule="exact"/>
        <w:ind w:firstLineChars="100" w:firstLine="220"/>
        <w:rPr>
          <w:rFonts w:ascii="メイリオ" w:eastAsia="メイリオ" w:hAnsi="メイリオ" w:cs="メイリオ"/>
        </w:rPr>
      </w:pPr>
      <w:r w:rsidRPr="00207388">
        <w:rPr>
          <w:rFonts w:ascii="メイリオ" w:eastAsia="メイリオ" w:hAnsi="メイリオ" w:cs="メイリオ" w:hint="eastAsia"/>
        </w:rPr>
        <w:t>・</w:t>
      </w:r>
      <w:r w:rsidR="00385D66" w:rsidRPr="00385D66">
        <w:rPr>
          <w:rFonts w:ascii="メイリオ" w:eastAsia="メイリオ" w:hAnsi="メイリオ" w:cs="メイリオ" w:hint="eastAsia"/>
        </w:rPr>
        <w:t>理科実験の学習</w:t>
      </w:r>
      <w:r w:rsidR="00385D66">
        <w:rPr>
          <w:rFonts w:ascii="メイリオ" w:eastAsia="メイリオ" w:hAnsi="メイリオ" w:cs="メイリオ" w:hint="eastAsia"/>
        </w:rPr>
        <w:t>における</w:t>
      </w:r>
      <w:r w:rsidR="00385D66" w:rsidRPr="00385D66">
        <w:rPr>
          <w:rFonts w:ascii="メイリオ" w:eastAsia="メイリオ" w:hAnsi="メイリオ" w:cs="メイリオ" w:hint="eastAsia"/>
        </w:rPr>
        <w:t>学習展開</w:t>
      </w:r>
      <w:r w:rsidR="00385D66">
        <w:rPr>
          <w:rFonts w:ascii="メイリオ" w:eastAsia="メイリオ" w:hAnsi="メイリオ" w:cs="メイリオ" w:hint="eastAsia"/>
        </w:rPr>
        <w:t>について具体的に</w:t>
      </w:r>
      <w:r w:rsidRPr="00207388">
        <w:rPr>
          <w:rFonts w:ascii="メイリオ" w:eastAsia="メイリオ" w:hAnsi="メイリオ" w:cs="メイリオ" w:hint="eastAsia"/>
        </w:rPr>
        <w:t>説明できる</w:t>
      </w:r>
      <w:r w:rsidR="00130F50">
        <w:rPr>
          <w:rFonts w:ascii="メイリオ" w:eastAsia="メイリオ" w:hAnsi="メイリオ" w:cs="メイリオ" w:hint="eastAsia"/>
        </w:rPr>
        <w:t>．</w:t>
      </w:r>
    </w:p>
    <w:p w:rsidR="003366C3" w:rsidRPr="00512225" w:rsidRDefault="00512225" w:rsidP="00D10C9E">
      <w:pPr>
        <w:pStyle w:val="a4"/>
        <w:ind w:leftChars="86" w:left="445" w:hangingChars="100" w:hanging="256"/>
        <w:rPr>
          <w:rFonts w:ascii="メイリオ" w:eastAsia="メイリオ" w:hAnsi="メイリオ"/>
          <w:sz w:val="21"/>
        </w:rPr>
      </w:pPr>
      <w:r>
        <w:rPr>
          <w:rFonts w:hint="eastAsia"/>
          <w:b/>
        </w:rPr>
        <w:t>・</w:t>
      </w:r>
      <w:r w:rsidRPr="00512225">
        <w:rPr>
          <w:rFonts w:ascii="メイリオ" w:eastAsia="メイリオ" w:hAnsi="メイリオ" w:hint="eastAsia"/>
          <w:sz w:val="21"/>
        </w:rPr>
        <w:t>教えて考えさせる授業の</w:t>
      </w:r>
      <w:r>
        <w:rPr>
          <w:rFonts w:ascii="メイリオ" w:eastAsia="メイリオ" w:hAnsi="メイリオ" w:hint="eastAsia"/>
          <w:sz w:val="21"/>
        </w:rPr>
        <w:t>学習</w:t>
      </w:r>
      <w:r w:rsidRPr="00512225">
        <w:rPr>
          <w:rFonts w:ascii="メイリオ" w:eastAsia="メイリオ" w:hAnsi="メイリオ" w:hint="eastAsia"/>
          <w:sz w:val="21"/>
        </w:rPr>
        <w:t>展開</w:t>
      </w:r>
      <w:r>
        <w:rPr>
          <w:rFonts w:ascii="メイリオ" w:eastAsia="メイリオ" w:hAnsi="メイリオ" w:hint="eastAsia"/>
          <w:sz w:val="21"/>
        </w:rPr>
        <w:t>について</w:t>
      </w:r>
      <w:r w:rsidR="00D10C9E">
        <w:rPr>
          <w:rFonts w:ascii="メイリオ" w:eastAsia="メイリオ" w:hAnsi="メイリオ" w:hint="eastAsia"/>
          <w:sz w:val="21"/>
        </w:rPr>
        <w:t>具体例を挙げて</w:t>
      </w:r>
      <w:r>
        <w:rPr>
          <w:rFonts w:ascii="メイリオ" w:eastAsia="メイリオ" w:hAnsi="メイリオ" w:hint="eastAsia"/>
          <w:sz w:val="21"/>
        </w:rPr>
        <w:t>説明で</w:t>
      </w:r>
      <w:r w:rsidR="00D10C9E">
        <w:rPr>
          <w:rFonts w:ascii="メイリオ" w:eastAsia="メイリオ" w:hAnsi="メイリオ"/>
          <w:sz w:val="21"/>
        </w:rPr>
        <w:br/>
      </w:r>
      <w:r>
        <w:rPr>
          <w:rFonts w:ascii="メイリオ" w:eastAsia="メイリオ" w:hAnsi="メイリオ" w:hint="eastAsia"/>
          <w:sz w:val="21"/>
        </w:rPr>
        <w:t>きる</w:t>
      </w:r>
      <w:r w:rsidR="00130F50">
        <w:rPr>
          <w:rFonts w:ascii="メイリオ" w:eastAsia="メイリオ" w:hAnsi="メイリオ" w:hint="eastAsia"/>
          <w:sz w:val="21"/>
        </w:rPr>
        <w:t>．</w:t>
      </w:r>
    </w:p>
    <w:p w:rsidR="00143BCE" w:rsidRPr="004C3AD4" w:rsidRDefault="00143BCE" w:rsidP="00143BCE">
      <w:pPr>
        <w:spacing w:line="400" w:lineRule="exact"/>
        <w:rPr>
          <w:rFonts w:ascii="メイリオ" w:eastAsia="メイリオ" w:hAnsi="メイリオ" w:cs="メイリオ"/>
          <w:b/>
          <w:sz w:val="21"/>
          <w:szCs w:val="21"/>
        </w:rPr>
      </w:pPr>
      <w:r w:rsidRPr="004C3AD4">
        <w:rPr>
          <w:rFonts w:ascii="メイリオ" w:eastAsia="メイリオ" w:hAnsi="メイリオ" w:cs="メイリオ" w:hint="eastAsia"/>
          <w:b/>
          <w:sz w:val="21"/>
          <w:szCs w:val="21"/>
        </w:rPr>
        <w:t>1．</w:t>
      </w:r>
      <w:r w:rsidR="004C3AD4" w:rsidRPr="004C3AD4">
        <w:rPr>
          <w:rFonts w:ascii="メイリオ" w:eastAsia="メイリオ" w:hAnsi="メイリオ" w:cs="メイリオ" w:hint="eastAsia"/>
          <w:b/>
          <w:sz w:val="21"/>
          <w:szCs w:val="21"/>
        </w:rPr>
        <w:t>小学校の理科における多視点映像</w:t>
      </w:r>
    </w:p>
    <w:p w:rsidR="00EE47D6" w:rsidRPr="00143BCE" w:rsidRDefault="00143BCE" w:rsidP="004C3AD4">
      <w:pPr>
        <w:spacing w:line="400" w:lineRule="exact"/>
        <w:ind w:firstLineChars="100" w:firstLine="210"/>
        <w:rPr>
          <w:rFonts w:ascii="メイリオ" w:eastAsia="メイリオ" w:hAnsi="メイリオ" w:cs="メイリオ"/>
          <w:sz w:val="21"/>
          <w:szCs w:val="21"/>
        </w:rPr>
      </w:pPr>
      <w:r w:rsidRPr="00143BCE">
        <w:rPr>
          <w:rFonts w:ascii="メイリオ" w:eastAsia="メイリオ" w:hAnsi="メイリオ" w:cs="メイリオ" w:hint="eastAsia"/>
          <w:sz w:val="21"/>
          <w:szCs w:val="21"/>
        </w:rPr>
        <w:t>本研究開発では，</w:t>
      </w:r>
      <w:r w:rsidRPr="004967EB">
        <w:rPr>
          <w:rFonts w:ascii="メイリオ" w:eastAsia="メイリオ" w:hAnsi="メイリオ" w:cs="メイリオ" w:hint="eastAsia"/>
          <w:sz w:val="21"/>
          <w:szCs w:val="21"/>
          <w:u w:val="single"/>
        </w:rPr>
        <w:t>理科実験の学習で，児童が理科の実験方法を身につけるための支援として，児童・教師が簡単に操作でき，必要な部分を繰り返し見ることができる理科実験のデジタルコンテンツを</w:t>
      </w:r>
      <w:r w:rsidR="004967EB" w:rsidRPr="004967EB">
        <w:rPr>
          <w:rFonts w:ascii="メイリオ" w:eastAsia="メイリオ" w:hAnsi="メイリオ" w:cs="メイリオ" w:hint="eastAsia"/>
          <w:sz w:val="21"/>
          <w:szCs w:val="21"/>
          <w:u w:val="single"/>
        </w:rPr>
        <w:t>考える</w:t>
      </w:r>
      <w:r w:rsidRPr="00143BCE">
        <w:rPr>
          <w:rFonts w:ascii="メイリオ" w:eastAsia="メイリオ" w:hAnsi="メイリオ" w:cs="メイリオ" w:hint="eastAsia"/>
          <w:sz w:val="21"/>
          <w:szCs w:val="21"/>
        </w:rPr>
        <w:t>．</w:t>
      </w:r>
      <w:r w:rsidR="00385D66">
        <w:rPr>
          <w:rFonts w:ascii="メイリオ" w:eastAsia="メイリオ" w:hAnsi="メイリオ" w:cs="メイリオ"/>
          <w:sz w:val="21"/>
          <w:szCs w:val="21"/>
        </w:rPr>
        <w:br/>
      </w:r>
      <w:r w:rsidR="00385D66">
        <w:rPr>
          <w:rFonts w:ascii="メイリオ" w:eastAsia="メイリオ" w:hAnsi="メイリオ" w:cs="メイリオ" w:hint="eastAsia"/>
          <w:sz w:val="21"/>
          <w:szCs w:val="21"/>
        </w:rPr>
        <w:t xml:space="preserve">　</w:t>
      </w:r>
      <w:r w:rsidRPr="00143BCE">
        <w:rPr>
          <w:rFonts w:ascii="メイリオ" w:eastAsia="メイリオ" w:hAnsi="メイリオ" w:cs="メイリオ" w:hint="eastAsia"/>
          <w:sz w:val="21"/>
          <w:szCs w:val="21"/>
        </w:rPr>
        <w:t>学習指導要領では，小学校理科の目標として，「自然に親しみ，見通しをもって観察，実験などを行い，問題解決の能力と自然を愛する心情を育てるとともに，自然の事物・現象についての実感を伴った理解を図り，科学的な見方や考え方を養う．」となり，見通しをもって観察，実験などを行う学習に重点を置くようになっている．「見通しをもつ」とは，児童が自然に親しむことによって見いだした問題に対して，予想や仮説をもち，それらを基にして観察，実験などの計画や方法を工夫して考えることである．児童が「見通しをもつ」ことには，以下のような意義が考えられると述べている．</w:t>
      </w:r>
      <w:r w:rsidR="00385D66">
        <w:rPr>
          <w:rFonts w:ascii="メイリオ" w:eastAsia="メイリオ" w:hAnsi="メイリオ" w:cs="メイリオ"/>
          <w:sz w:val="21"/>
          <w:szCs w:val="21"/>
        </w:rPr>
        <w:br/>
      </w:r>
      <w:r w:rsidR="00385D66">
        <w:rPr>
          <w:rFonts w:ascii="メイリオ" w:eastAsia="メイリオ" w:hAnsi="メイリオ" w:cs="メイリオ" w:hint="eastAsia"/>
          <w:sz w:val="21"/>
          <w:szCs w:val="21"/>
        </w:rPr>
        <w:t xml:space="preserve">　</w:t>
      </w:r>
      <w:r w:rsidRPr="00143BCE">
        <w:rPr>
          <w:rFonts w:ascii="メイリオ" w:eastAsia="メイリオ" w:hAnsi="メイリオ" w:cs="メイリオ" w:hint="eastAsia"/>
          <w:sz w:val="21"/>
          <w:szCs w:val="21"/>
        </w:rPr>
        <w:t>児童は，自らの生活経験や学習経験を基にしながら，問題の解決を図るために見通しをもつことになる．ここでの「見通し」は，児童自らが発想したものであるため，観察，実験が意欲的なものになることが考えられる．このような意欲的な観察，実験の活動を行うことにより，その結果においても自らの活動の結果としての認識をもつことになる．このことにより，観察，実験は児童自らの主体的な問題解決の活動となるのである．また，児童が見通しをもつことにより，予想や仮説と観察，実験の結果の一致，不一致が明確になる．両者が一致した場合には，児童は予想や仮説を確認したことになる．一方，両者が一致しない場合には，児童は予想や仮説を振り返り，それらを見直し，再検討を加えることになる．いずれの場合でも，予想や仮説の妥当性を検討したという意味において意義があり，価値があるものである．このような過程を通して，児童は自らの考えを絶えず見直し，検討する態度を身に付けることになると考えられる．</w:t>
      </w:r>
    </w:p>
    <w:p w:rsidR="00EE47D6" w:rsidRDefault="00EE47D6" w:rsidP="00143BCE">
      <w:pPr>
        <w:spacing w:line="400" w:lineRule="exact"/>
        <w:rPr>
          <w:rFonts w:ascii="メイリオ" w:eastAsia="メイリオ" w:hAnsi="メイリオ" w:cs="メイリオ"/>
          <w:sz w:val="21"/>
          <w:szCs w:val="21"/>
        </w:rPr>
      </w:pPr>
    </w:p>
    <w:p w:rsidR="00EE47D6" w:rsidRDefault="00EE47D6" w:rsidP="00143BCE">
      <w:pPr>
        <w:spacing w:line="400" w:lineRule="exact"/>
        <w:rPr>
          <w:rFonts w:ascii="メイリオ" w:eastAsia="メイリオ" w:hAnsi="メイリオ" w:cs="メイリオ"/>
          <w:sz w:val="21"/>
          <w:szCs w:val="21"/>
        </w:rPr>
      </w:pPr>
    </w:p>
    <w:p w:rsidR="00EE47D6" w:rsidRDefault="00EE47D6" w:rsidP="00143BCE">
      <w:pPr>
        <w:spacing w:line="400" w:lineRule="exact"/>
        <w:rPr>
          <w:rFonts w:ascii="メイリオ" w:eastAsia="メイリオ" w:hAnsi="メイリオ" w:cs="メイリオ"/>
          <w:sz w:val="21"/>
          <w:szCs w:val="21"/>
        </w:rPr>
      </w:pPr>
    </w:p>
    <w:p w:rsidR="00EE47D6" w:rsidRDefault="00EE47D6" w:rsidP="00143BCE">
      <w:pPr>
        <w:spacing w:line="400" w:lineRule="exact"/>
        <w:rPr>
          <w:rFonts w:ascii="メイリオ" w:eastAsia="メイリオ" w:hAnsi="メイリオ" w:cs="メイリオ"/>
          <w:sz w:val="21"/>
          <w:szCs w:val="21"/>
        </w:rPr>
      </w:pPr>
    </w:p>
    <w:p w:rsidR="00EE47D6" w:rsidRDefault="00EE47D6" w:rsidP="00143BCE">
      <w:pPr>
        <w:spacing w:line="400" w:lineRule="exact"/>
        <w:rPr>
          <w:rFonts w:ascii="メイリオ" w:eastAsia="メイリオ" w:hAnsi="メイリオ" w:cs="メイリオ"/>
          <w:sz w:val="21"/>
          <w:szCs w:val="21"/>
        </w:rPr>
      </w:pPr>
    </w:p>
    <w:p w:rsidR="00EE47D6" w:rsidRDefault="0023617C" w:rsidP="00143BCE">
      <w:pPr>
        <w:spacing w:line="400" w:lineRule="exact"/>
        <w:rPr>
          <w:rFonts w:ascii="メイリオ" w:eastAsia="メイリオ" w:hAnsi="メイリオ" w:cs="メイリオ"/>
          <w:sz w:val="21"/>
          <w:szCs w:val="21"/>
        </w:rPr>
      </w:pPr>
      <w:r w:rsidRPr="0023617C">
        <w:rPr>
          <w:rFonts w:ascii="メイリオ" w:eastAsia="メイリオ" w:hAnsi="メイリオ" w:cs="メイリオ"/>
          <w:noProof/>
          <w:sz w:val="21"/>
          <w:szCs w:val="21"/>
        </w:rPr>
        <w:drawing>
          <wp:anchor distT="0" distB="0" distL="114300" distR="114300" simplePos="0" relativeHeight="252324864" behindDoc="0" locked="0" layoutInCell="1" allowOverlap="1" wp14:anchorId="3256DCCC" wp14:editId="49614D62">
            <wp:simplePos x="0" y="0"/>
            <wp:positionH relativeFrom="column">
              <wp:posOffset>47625</wp:posOffset>
            </wp:positionH>
            <wp:positionV relativeFrom="paragraph">
              <wp:posOffset>203200</wp:posOffset>
            </wp:positionV>
            <wp:extent cx="1137920" cy="1137920"/>
            <wp:effectExtent l="0" t="0" r="5080" b="5080"/>
            <wp:wrapNone/>
            <wp:docPr id="46" name="図 46" descr="C:\Users\admin\Desktop\qr20211019170854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qr2021101917085436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7920" cy="1137920"/>
                    </a:xfrm>
                    <a:prstGeom prst="rect">
                      <a:avLst/>
                    </a:prstGeom>
                    <a:noFill/>
                    <a:ln>
                      <a:noFill/>
                    </a:ln>
                  </pic:spPr>
                </pic:pic>
              </a:graphicData>
            </a:graphic>
          </wp:anchor>
        </w:drawing>
      </w:r>
    </w:p>
    <w:p w:rsidR="00EE47D6" w:rsidRDefault="00EE47D6" w:rsidP="00143BCE">
      <w:pPr>
        <w:spacing w:line="400" w:lineRule="exact"/>
        <w:rPr>
          <w:rFonts w:ascii="メイリオ" w:eastAsia="メイリオ" w:hAnsi="メイリオ" w:cs="メイリオ"/>
          <w:sz w:val="21"/>
          <w:szCs w:val="21"/>
        </w:rPr>
      </w:pPr>
    </w:p>
    <w:p w:rsidR="00EE47D6" w:rsidRDefault="00EE47D6" w:rsidP="00143BCE">
      <w:pPr>
        <w:spacing w:line="400" w:lineRule="exact"/>
        <w:rPr>
          <w:rFonts w:ascii="メイリオ" w:eastAsia="メイリオ" w:hAnsi="メイリオ" w:cs="メイリオ"/>
          <w:sz w:val="21"/>
          <w:szCs w:val="21"/>
        </w:rPr>
      </w:pPr>
    </w:p>
    <w:p w:rsidR="00EE47D6" w:rsidRDefault="0023617C" w:rsidP="00143BCE">
      <w:pPr>
        <w:spacing w:line="400" w:lineRule="exact"/>
        <w:rPr>
          <w:rFonts w:ascii="メイリオ" w:eastAsia="メイリオ" w:hAnsi="メイリオ" w:cs="メイリオ"/>
          <w:sz w:val="21"/>
          <w:szCs w:val="21"/>
        </w:rPr>
      </w:pPr>
      <w:r>
        <w:rPr>
          <w:rFonts w:ascii="メイリオ" w:eastAsia="メイリオ" w:hAnsi="メイリオ" w:cs="メイリオ"/>
          <w:noProof/>
          <w:sz w:val="21"/>
          <w:szCs w:val="21"/>
        </w:rPr>
        <mc:AlternateContent>
          <mc:Choice Requires="wps">
            <w:drawing>
              <wp:anchor distT="0" distB="0" distL="114300" distR="114300" simplePos="0" relativeHeight="252325888" behindDoc="0" locked="0" layoutInCell="1" allowOverlap="1" wp14:anchorId="13709D61" wp14:editId="62525CA4">
                <wp:simplePos x="0" y="0"/>
                <wp:positionH relativeFrom="column">
                  <wp:posOffset>-28575</wp:posOffset>
                </wp:positionH>
                <wp:positionV relativeFrom="paragraph">
                  <wp:posOffset>198120</wp:posOffset>
                </wp:positionV>
                <wp:extent cx="1397000" cy="59055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1397000" cy="590550"/>
                        </a:xfrm>
                        <a:prstGeom prst="rect">
                          <a:avLst/>
                        </a:prstGeom>
                        <a:solidFill>
                          <a:schemeClr val="lt1"/>
                        </a:solidFill>
                        <a:ln w="6350">
                          <a:noFill/>
                        </a:ln>
                      </wps:spPr>
                      <wps:txbx>
                        <w:txbxContent>
                          <w:p w:rsidR="001339A9" w:rsidRPr="0023617C" w:rsidRDefault="001339A9">
                            <w:pPr>
                              <w:rPr>
                                <w:rFonts w:ascii="メイリオ" w:eastAsia="メイリオ" w:hAnsi="メイリオ"/>
                                <w:sz w:val="18"/>
                              </w:rPr>
                            </w:pPr>
                            <w:r w:rsidRPr="0023617C">
                              <w:rPr>
                                <w:rFonts w:ascii="メイリオ" w:eastAsia="メイリオ" w:hAnsi="メイリオ" w:hint="eastAsia"/>
                                <w:sz w:val="18"/>
                              </w:rPr>
                              <w:t>小学校</w:t>
                            </w:r>
                            <w:r w:rsidRPr="0023617C">
                              <w:rPr>
                                <w:rFonts w:ascii="メイリオ" w:eastAsia="メイリオ" w:hAnsi="メイリオ"/>
                                <w:sz w:val="18"/>
                              </w:rPr>
                              <w:t>学習指導要領(理科</w:t>
                            </w:r>
                            <w:r w:rsidRPr="0023617C">
                              <w:rPr>
                                <w:rFonts w:ascii="メイリオ" w:eastAsia="メイリオ" w:hAnsi="メイリオ"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709D61" id="テキスト ボックス 48" o:spid="_x0000_s1047" type="#_x0000_t202" style="position:absolute;margin-left:-2.25pt;margin-top:15.6pt;width:110pt;height:46.5pt;z-index:25232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KuYwIAAJQEAAAOAAAAZHJzL2Uyb0RvYy54bWysVN1u0zAUvkfiHSzfs6Rbu9Fq6VQ2FSFN&#10;26QO7dp1nDWSYxvbbVIuVwnxELwC4prnyYvw2Wm7MrhC3Dg+Pv/fd07OL5pKkpWwrtQqo72jlBKh&#10;uM5L9ZjRj/fTN28pcZ6pnEmtREbXwtGL8etX57UZiWO90DIXliCIcqPaZHThvRklieMLUTF3pI1Q&#10;UBbaVsxDtI9JblmN6JVMjtP0NKm1zY3VXDiH16tOSccxflEI7m+LwglPZEZRm4+njec8nMn4nI0e&#10;LTOLkm/LYP9QRcVKhaT7UFfMM7K05R+hqpJb7XThj7iuEl0UJRexB3TTS190M1swI2IvAMeZPUzu&#10;/4XlN6s7S8o8o30wpVgFjtrNl/bpe/v0s918Je3mW7vZtE8/IBPYALDauBH8ZgaevnmnGxC/e3d4&#10;DDg0ha3CFx0S6AH9eg+3aDzhwelkeJamUHHoBsN0MIh8JM/exjr/XuiKhEtGLeiMKLPVtfOoBKY7&#10;k5DMaVnm01LKKIQREpfSkhUD+dLHGuHxm5VUpM7o6QlSByelg3sXWSokCL12PYWbb+ZNBGuwb3iu&#10;8zVwsLobLWf4tESx18z5O2YxS+gP++FvcRRSI5ne3ihZaPv5b+/BHhRDS0mN2cyo+7RkVlAiPyiQ&#10;P+z1+2GYo9AfnB1DsIea+aFGLatLDQR62ETD4zXYe7m7FlZXD1ijScgKFVMcuTPqd9dL320M1pCL&#10;ySQaYXwN89dqZngIHcALVNw3D8yaLV8eTN/o3RSz0QvaOtsO9snS66KMnAagO1S3+GP0I9XbNQ27&#10;dShHq+efyfgXAAAA//8DAFBLAwQUAAYACAAAACEAx/DW7OAAAAAJAQAADwAAAGRycy9kb3ducmV2&#10;LnhtbEyPy07EMAxF90j8Q2QkNmgmfUwBlaYjhHhIs2PKQ+wyjWkrGqdqMm35e8wKlvY9uj4utovt&#10;xYSj7xwpiNcRCKTamY4aBS/Vw+oahA+ajO4doYJv9LAtT08KnRs30zNO+9AILiGfawVtCEMupa9b&#10;tNqv3YDE2acbrQ48jo00o5653PYyiaJLaXVHfKHVA961WH/tj1bBx0XzvvPL4+ucZulw/zRVV2+m&#10;Uur8bLm9ARFwCX8w/OqzOpTsdHBHMl70ClabjEkFaZyA4DyJM14cGEw2CciykP8/KH8AAAD//wMA&#10;UEsBAi0AFAAGAAgAAAAhALaDOJL+AAAA4QEAABMAAAAAAAAAAAAAAAAAAAAAAFtDb250ZW50X1R5&#10;cGVzXS54bWxQSwECLQAUAAYACAAAACEAOP0h/9YAAACUAQAACwAAAAAAAAAAAAAAAAAvAQAAX3Jl&#10;bHMvLnJlbHNQSwECLQAUAAYACAAAACEAZnfSrmMCAACUBAAADgAAAAAAAAAAAAAAAAAuAgAAZHJz&#10;L2Uyb0RvYy54bWxQSwECLQAUAAYACAAAACEAx/DW7OAAAAAJAQAADwAAAAAAAAAAAAAAAAC9BAAA&#10;ZHJzL2Rvd25yZXYueG1sUEsFBgAAAAAEAAQA8wAAAMoFAAAAAA==&#10;" fillcolor="white [3201]" stroked="f" strokeweight=".5pt">
                <v:textbox>
                  <w:txbxContent>
                    <w:p w:rsidR="001339A9" w:rsidRPr="0023617C" w:rsidRDefault="001339A9">
                      <w:pPr>
                        <w:rPr>
                          <w:rFonts w:ascii="メイリオ" w:eastAsia="メイリオ" w:hAnsi="メイリオ"/>
                          <w:sz w:val="18"/>
                        </w:rPr>
                      </w:pPr>
                      <w:r w:rsidRPr="0023617C">
                        <w:rPr>
                          <w:rFonts w:ascii="メイリオ" w:eastAsia="メイリオ" w:hAnsi="メイリオ" w:hint="eastAsia"/>
                          <w:sz w:val="18"/>
                        </w:rPr>
                        <w:t>小学校</w:t>
                      </w:r>
                      <w:r w:rsidRPr="0023617C">
                        <w:rPr>
                          <w:rFonts w:ascii="メイリオ" w:eastAsia="メイリオ" w:hAnsi="メイリオ"/>
                          <w:sz w:val="18"/>
                        </w:rPr>
                        <w:t>学習指導要領(理科</w:t>
                      </w:r>
                      <w:r w:rsidRPr="0023617C">
                        <w:rPr>
                          <w:rFonts w:ascii="メイリオ" w:eastAsia="メイリオ" w:hAnsi="メイリオ" w:hint="eastAsia"/>
                          <w:sz w:val="18"/>
                        </w:rPr>
                        <w:t>)</w:t>
                      </w:r>
                    </w:p>
                  </w:txbxContent>
                </v:textbox>
              </v:shape>
            </w:pict>
          </mc:Fallback>
        </mc:AlternateContent>
      </w:r>
    </w:p>
    <w:p w:rsidR="00EE47D6" w:rsidRDefault="00EE47D6" w:rsidP="00143BCE">
      <w:pPr>
        <w:spacing w:line="400" w:lineRule="exact"/>
        <w:rPr>
          <w:rFonts w:ascii="メイリオ" w:eastAsia="メイリオ" w:hAnsi="メイリオ" w:cs="メイリオ"/>
          <w:sz w:val="21"/>
          <w:szCs w:val="21"/>
        </w:rPr>
      </w:pPr>
    </w:p>
    <w:p w:rsidR="00EE47D6" w:rsidRDefault="00EE47D6" w:rsidP="00143BCE">
      <w:pPr>
        <w:spacing w:line="400" w:lineRule="exact"/>
        <w:rPr>
          <w:rFonts w:ascii="メイリオ" w:eastAsia="メイリオ" w:hAnsi="メイリオ" w:cs="メイリオ"/>
          <w:sz w:val="21"/>
          <w:szCs w:val="21"/>
        </w:rPr>
      </w:pPr>
    </w:p>
    <w:p w:rsidR="00EE47D6" w:rsidRDefault="00EE47D6" w:rsidP="00143BCE">
      <w:pPr>
        <w:spacing w:line="400" w:lineRule="exact"/>
        <w:rPr>
          <w:rFonts w:ascii="メイリオ" w:eastAsia="メイリオ" w:hAnsi="メイリオ" w:cs="メイリオ"/>
          <w:sz w:val="21"/>
          <w:szCs w:val="21"/>
        </w:rPr>
      </w:pPr>
    </w:p>
    <w:p w:rsidR="00EE47D6" w:rsidRDefault="00EE47D6" w:rsidP="00143BCE">
      <w:pPr>
        <w:spacing w:line="400" w:lineRule="exact"/>
        <w:rPr>
          <w:rFonts w:ascii="メイリオ" w:eastAsia="メイリオ" w:hAnsi="メイリオ" w:cs="メイリオ"/>
          <w:sz w:val="21"/>
          <w:szCs w:val="21"/>
        </w:rPr>
      </w:pPr>
    </w:p>
    <w:p w:rsidR="00EE47D6" w:rsidRDefault="00EE47D6" w:rsidP="00143BCE">
      <w:pPr>
        <w:spacing w:line="400" w:lineRule="exact"/>
        <w:rPr>
          <w:rFonts w:ascii="メイリオ" w:eastAsia="メイリオ" w:hAnsi="メイリオ" w:cs="メイリオ"/>
          <w:sz w:val="21"/>
          <w:szCs w:val="21"/>
        </w:rPr>
      </w:pPr>
    </w:p>
    <w:p w:rsidR="00EE47D6" w:rsidRDefault="00EE47D6" w:rsidP="00143BCE">
      <w:pPr>
        <w:spacing w:line="400" w:lineRule="exact"/>
        <w:rPr>
          <w:rFonts w:ascii="メイリオ" w:eastAsia="メイリオ" w:hAnsi="メイリオ" w:cs="メイリオ"/>
          <w:sz w:val="21"/>
          <w:szCs w:val="21"/>
        </w:rPr>
      </w:pPr>
    </w:p>
    <w:p w:rsidR="00EE47D6" w:rsidRDefault="00EE47D6" w:rsidP="00143BCE">
      <w:pPr>
        <w:spacing w:line="400" w:lineRule="exact"/>
        <w:rPr>
          <w:rFonts w:ascii="メイリオ" w:eastAsia="メイリオ" w:hAnsi="メイリオ" w:cs="メイリオ"/>
          <w:sz w:val="21"/>
          <w:szCs w:val="21"/>
        </w:rPr>
      </w:pPr>
    </w:p>
    <w:p w:rsidR="00EE47D6" w:rsidRDefault="00EE47D6" w:rsidP="00143BCE">
      <w:pPr>
        <w:spacing w:line="400" w:lineRule="exact"/>
        <w:rPr>
          <w:rFonts w:ascii="メイリオ" w:eastAsia="メイリオ" w:hAnsi="メイリオ" w:cs="メイリオ"/>
          <w:sz w:val="21"/>
          <w:szCs w:val="21"/>
        </w:rPr>
      </w:pPr>
    </w:p>
    <w:p w:rsidR="00EE47D6" w:rsidRDefault="00EE47D6" w:rsidP="00143BCE">
      <w:pPr>
        <w:spacing w:line="400" w:lineRule="exact"/>
        <w:rPr>
          <w:rFonts w:ascii="メイリオ" w:eastAsia="メイリオ" w:hAnsi="メイリオ" w:cs="メイリオ"/>
          <w:sz w:val="21"/>
          <w:szCs w:val="21"/>
        </w:rPr>
      </w:pPr>
    </w:p>
    <w:p w:rsidR="00EE47D6" w:rsidRDefault="00EE47D6" w:rsidP="00143BCE">
      <w:pPr>
        <w:spacing w:line="400" w:lineRule="exact"/>
        <w:rPr>
          <w:rFonts w:ascii="メイリオ" w:eastAsia="メイリオ" w:hAnsi="メイリオ" w:cs="メイリオ"/>
          <w:sz w:val="21"/>
          <w:szCs w:val="21"/>
        </w:rPr>
      </w:pPr>
    </w:p>
    <w:p w:rsidR="00EE47D6" w:rsidRDefault="00EE47D6" w:rsidP="00143BCE">
      <w:pPr>
        <w:spacing w:line="400" w:lineRule="exact"/>
        <w:rPr>
          <w:rFonts w:ascii="メイリオ" w:eastAsia="メイリオ" w:hAnsi="メイリオ" w:cs="メイリオ"/>
          <w:sz w:val="21"/>
          <w:szCs w:val="21"/>
        </w:rPr>
      </w:pPr>
    </w:p>
    <w:p w:rsidR="00EE47D6" w:rsidRDefault="00EE47D6" w:rsidP="00143BCE">
      <w:pPr>
        <w:spacing w:line="400" w:lineRule="exact"/>
        <w:rPr>
          <w:rFonts w:ascii="メイリオ" w:eastAsia="メイリオ" w:hAnsi="メイリオ" w:cs="メイリオ"/>
          <w:sz w:val="21"/>
          <w:szCs w:val="21"/>
        </w:rPr>
      </w:pPr>
    </w:p>
    <w:p w:rsidR="00EE47D6" w:rsidRDefault="00EE47D6" w:rsidP="00143BCE">
      <w:pPr>
        <w:spacing w:line="400" w:lineRule="exact"/>
        <w:rPr>
          <w:rFonts w:ascii="メイリオ" w:eastAsia="メイリオ" w:hAnsi="メイリオ" w:cs="メイリオ"/>
          <w:sz w:val="21"/>
          <w:szCs w:val="21"/>
        </w:rPr>
      </w:pPr>
    </w:p>
    <w:p w:rsidR="00EE47D6" w:rsidRDefault="00EE47D6" w:rsidP="00143BCE">
      <w:pPr>
        <w:spacing w:line="400" w:lineRule="exact"/>
        <w:rPr>
          <w:rFonts w:ascii="メイリオ" w:eastAsia="メイリオ" w:hAnsi="メイリオ" w:cs="メイリオ"/>
          <w:sz w:val="21"/>
          <w:szCs w:val="21"/>
        </w:rPr>
      </w:pPr>
    </w:p>
    <w:p w:rsidR="00385D66" w:rsidRDefault="00143BCE" w:rsidP="00143BCE">
      <w:pPr>
        <w:spacing w:line="400" w:lineRule="exact"/>
        <w:rPr>
          <w:rFonts w:ascii="メイリオ" w:eastAsia="メイリオ" w:hAnsi="メイリオ" w:cs="メイリオ"/>
          <w:sz w:val="21"/>
          <w:szCs w:val="21"/>
        </w:rPr>
      </w:pPr>
      <w:r w:rsidRPr="00143BCE">
        <w:rPr>
          <w:rFonts w:ascii="メイリオ" w:eastAsia="メイリオ" w:hAnsi="メイリオ" w:cs="メイリオ" w:hint="eastAsia"/>
          <w:sz w:val="21"/>
          <w:szCs w:val="21"/>
        </w:rPr>
        <w:lastRenderedPageBreak/>
        <w:t>この</w:t>
      </w:r>
      <w:r w:rsidR="00385D66">
        <w:rPr>
          <w:rFonts w:ascii="メイリオ" w:eastAsia="メイリオ" w:hAnsi="メイリオ" w:cs="メイリオ" w:hint="eastAsia"/>
          <w:sz w:val="21"/>
          <w:szCs w:val="21"/>
        </w:rPr>
        <w:t>学習指導要領</w:t>
      </w:r>
      <w:r w:rsidRPr="00143BCE">
        <w:rPr>
          <w:rFonts w:ascii="メイリオ" w:eastAsia="メイリオ" w:hAnsi="メイリオ" w:cs="メイリオ" w:hint="eastAsia"/>
          <w:sz w:val="21"/>
          <w:szCs w:val="21"/>
        </w:rPr>
        <w:t>の意義をふまえた，理科実験の学習では，次のような学習展開が考えられる．</w:t>
      </w:r>
    </w:p>
    <w:p w:rsidR="00143BCE" w:rsidRPr="00143BCE" w:rsidRDefault="00385D66" w:rsidP="00143BCE">
      <w:pPr>
        <w:spacing w:line="40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w:t>
      </w:r>
      <w:r w:rsidR="00143BCE" w:rsidRPr="00143BCE">
        <w:rPr>
          <w:rFonts w:ascii="メイリオ" w:eastAsia="メイリオ" w:hAnsi="メイリオ" w:cs="メイリオ" w:hint="eastAsia"/>
          <w:sz w:val="21"/>
          <w:szCs w:val="21"/>
        </w:rPr>
        <w:t>①理科実験の連続写真や</w:t>
      </w:r>
      <w:r w:rsidR="0023617C">
        <w:rPr>
          <w:rFonts w:ascii="メイリオ" w:eastAsia="メイリオ" w:hAnsi="メイリオ" w:cs="メイリオ" w:hint="eastAsia"/>
          <w:sz w:val="21"/>
          <w:szCs w:val="21"/>
        </w:rPr>
        <w:t>DVD</w:t>
      </w:r>
      <w:r w:rsidR="00143BCE" w:rsidRPr="00143BCE">
        <w:rPr>
          <w:rFonts w:ascii="メイリオ" w:eastAsia="メイリオ" w:hAnsi="メイリオ" w:cs="メイリオ" w:hint="eastAsia"/>
          <w:sz w:val="21"/>
          <w:szCs w:val="21"/>
        </w:rPr>
        <w:t>などから予想や仮説を設定する．</w:t>
      </w:r>
      <w:r>
        <w:rPr>
          <w:rFonts w:ascii="メイリオ" w:eastAsia="メイリオ" w:hAnsi="メイリオ" w:cs="メイリオ"/>
          <w:sz w:val="21"/>
          <w:szCs w:val="21"/>
        </w:rPr>
        <w:br/>
      </w:r>
      <w:r>
        <w:rPr>
          <w:rFonts w:ascii="メイリオ" w:eastAsia="メイリオ" w:hAnsi="メイリオ" w:cs="メイリオ" w:hint="eastAsia"/>
          <w:sz w:val="21"/>
          <w:szCs w:val="21"/>
        </w:rPr>
        <w:t xml:space="preserve">　</w:t>
      </w:r>
      <w:r w:rsidR="00143BCE" w:rsidRPr="00143BCE">
        <w:rPr>
          <w:rFonts w:ascii="メイリオ" w:eastAsia="メイリオ" w:hAnsi="メイリオ" w:cs="メイリオ" w:hint="eastAsia"/>
          <w:sz w:val="21"/>
          <w:szCs w:val="21"/>
        </w:rPr>
        <w:t>②理科実験を行い，予想や仮説を確認する．</w:t>
      </w:r>
      <w:r>
        <w:rPr>
          <w:rFonts w:ascii="メイリオ" w:eastAsia="メイリオ" w:hAnsi="メイリオ" w:cs="メイリオ"/>
          <w:sz w:val="21"/>
          <w:szCs w:val="21"/>
        </w:rPr>
        <w:br/>
      </w:r>
      <w:r>
        <w:rPr>
          <w:rFonts w:ascii="メイリオ" w:eastAsia="メイリオ" w:hAnsi="メイリオ" w:cs="メイリオ" w:hint="eastAsia"/>
          <w:sz w:val="21"/>
          <w:szCs w:val="21"/>
        </w:rPr>
        <w:t xml:space="preserve">　</w:t>
      </w:r>
      <w:r w:rsidR="00143BCE" w:rsidRPr="00143BCE">
        <w:rPr>
          <w:rFonts w:ascii="メイリオ" w:eastAsia="メイリオ" w:hAnsi="メイリオ" w:cs="メイリオ" w:hint="eastAsia"/>
          <w:sz w:val="21"/>
          <w:szCs w:val="21"/>
        </w:rPr>
        <w:t>③児童は，予想や仮説を振り返り，それらを見直し，再検討を加える．</w:t>
      </w:r>
      <w:r>
        <w:rPr>
          <w:rFonts w:ascii="メイリオ" w:eastAsia="メイリオ" w:hAnsi="メイリオ" w:cs="メイリオ"/>
          <w:sz w:val="21"/>
          <w:szCs w:val="21"/>
        </w:rPr>
        <w:br/>
      </w:r>
      <w:r>
        <w:rPr>
          <w:rFonts w:ascii="メイリオ" w:eastAsia="メイリオ" w:hAnsi="メイリオ" w:cs="メイリオ" w:hint="eastAsia"/>
          <w:sz w:val="21"/>
          <w:szCs w:val="21"/>
        </w:rPr>
        <w:t xml:space="preserve">　</w:t>
      </w:r>
      <w:r w:rsidR="00143BCE" w:rsidRPr="00143BCE">
        <w:rPr>
          <w:rFonts w:ascii="メイリオ" w:eastAsia="メイリオ" w:hAnsi="メイリオ" w:cs="メイリオ" w:hint="eastAsia"/>
          <w:sz w:val="21"/>
          <w:szCs w:val="21"/>
        </w:rPr>
        <w:t>④</w:t>
      </w:r>
      <w:r w:rsidR="0023617C">
        <w:rPr>
          <w:rFonts w:ascii="メイリオ" w:eastAsia="メイリオ" w:hAnsi="メイリオ" w:cs="メイリオ" w:hint="eastAsia"/>
          <w:sz w:val="21"/>
          <w:szCs w:val="21"/>
        </w:rPr>
        <w:t>DVD</w:t>
      </w:r>
      <w:r w:rsidR="00143BCE" w:rsidRPr="00143BCE">
        <w:rPr>
          <w:rFonts w:ascii="メイリオ" w:eastAsia="メイリオ" w:hAnsi="メイリオ" w:cs="メイリオ" w:hint="eastAsia"/>
          <w:sz w:val="21"/>
          <w:szCs w:val="21"/>
        </w:rPr>
        <w:t>などを活用して実験のポイントをつかみ，互いに学びあう．</w:t>
      </w:r>
    </w:p>
    <w:p w:rsidR="00143BCE" w:rsidRPr="00143BCE" w:rsidRDefault="00143BCE" w:rsidP="0099008A">
      <w:pPr>
        <w:spacing w:line="400" w:lineRule="exact"/>
        <w:ind w:firstLineChars="100" w:firstLine="210"/>
        <w:rPr>
          <w:rFonts w:ascii="メイリオ" w:eastAsia="メイリオ" w:hAnsi="メイリオ" w:cs="メイリオ"/>
          <w:sz w:val="21"/>
          <w:szCs w:val="21"/>
        </w:rPr>
      </w:pPr>
      <w:r w:rsidRPr="00143BCE">
        <w:rPr>
          <w:rFonts w:ascii="メイリオ" w:eastAsia="メイリオ" w:hAnsi="メイリオ" w:cs="メイリオ" w:hint="eastAsia"/>
          <w:sz w:val="21"/>
          <w:szCs w:val="21"/>
        </w:rPr>
        <w:t>このような学習展開の中で，「①理科実験の連続写真やＤＶＤなどから予想や仮説を設定する．」ことは，児童が主体的に実験に取り組むための入り口として非常に重要である．従来この段階は，教師自身が実験を行ったり，印刷された連続写真を見て実験内容を確認したりしていたが，教師自身の実験では実験環境の問題で，必ずしも正確な実験の演示が行えていない場合が多く見受けられる．また，印刷物の連続写真を見ても，連続した動きとしての実験をイメージすることがなかなかできない現状がある．また，紙面の大きさの制限で写真が小さくなり，実験の細かいポイントが見づらいといった問題点がある．ＶＴＲを利用した場合は，これらの問題点は解決されるが，該当する試技の検索や繰り返しての再生に時間がかかり，授業時間を圧迫していた．</w:t>
      </w:r>
      <w:r w:rsidR="00385D66">
        <w:rPr>
          <w:rFonts w:ascii="メイリオ" w:eastAsia="メイリオ" w:hAnsi="メイリオ" w:cs="メイリオ"/>
          <w:sz w:val="21"/>
          <w:szCs w:val="21"/>
        </w:rPr>
        <w:br/>
      </w:r>
      <w:r w:rsidR="00385D66">
        <w:rPr>
          <w:rFonts w:ascii="メイリオ" w:eastAsia="メイリオ" w:hAnsi="メイリオ" w:cs="メイリオ" w:hint="eastAsia"/>
          <w:sz w:val="21"/>
          <w:szCs w:val="21"/>
        </w:rPr>
        <w:t xml:space="preserve">　</w:t>
      </w:r>
      <w:r w:rsidRPr="00143BCE">
        <w:rPr>
          <w:rFonts w:ascii="メイリオ" w:eastAsia="メイリオ" w:hAnsi="メイリオ" w:cs="メイリオ" w:hint="eastAsia"/>
          <w:sz w:val="21"/>
          <w:szCs w:val="21"/>
        </w:rPr>
        <w:t>これらの問題点を踏まえた上で，デジタル化された映像と連続写真を適切な検索項目を付けてコンピュータ上に記録し，必要に応じて映像や画像を画面上で確認できるようにすることにより，授業時間を圧迫せずに，児童に実験内容や実験のポイントを理解させることができる．</w:t>
      </w:r>
      <w:r w:rsidR="00385D66">
        <w:rPr>
          <w:rFonts w:ascii="メイリオ" w:eastAsia="メイリオ" w:hAnsi="メイリオ" w:cs="メイリオ"/>
          <w:sz w:val="21"/>
          <w:szCs w:val="21"/>
        </w:rPr>
        <w:br/>
      </w:r>
      <w:r w:rsidR="00385D66">
        <w:rPr>
          <w:rFonts w:ascii="メイリオ" w:eastAsia="メイリオ" w:hAnsi="メイリオ" w:cs="メイリオ" w:hint="eastAsia"/>
          <w:sz w:val="21"/>
          <w:szCs w:val="21"/>
        </w:rPr>
        <w:t xml:space="preserve">　</w:t>
      </w:r>
      <w:r w:rsidRPr="00143BCE">
        <w:rPr>
          <w:rFonts w:ascii="メイリオ" w:eastAsia="メイリオ" w:hAnsi="メイリオ" w:cs="メイリオ" w:hint="eastAsia"/>
          <w:sz w:val="21"/>
          <w:szCs w:val="21"/>
        </w:rPr>
        <w:t>また，その場で教師が録画した児童の実験とコンピュータ上の映像を対比することにより，児童が自己の実験の問題点を容易に把握することができるようになる．</w:t>
      </w:r>
      <w:r w:rsidR="00385D66">
        <w:rPr>
          <w:rFonts w:ascii="メイリオ" w:eastAsia="メイリオ" w:hAnsi="メイリオ" w:cs="メイリオ"/>
          <w:sz w:val="21"/>
          <w:szCs w:val="21"/>
        </w:rPr>
        <w:br/>
      </w:r>
      <w:r w:rsidR="00385D66">
        <w:rPr>
          <w:rFonts w:ascii="メイリオ" w:eastAsia="メイリオ" w:hAnsi="メイリオ" w:cs="メイリオ" w:hint="eastAsia"/>
          <w:sz w:val="21"/>
          <w:szCs w:val="21"/>
        </w:rPr>
        <w:t xml:space="preserve">　</w:t>
      </w:r>
      <w:r w:rsidRPr="00143BCE">
        <w:rPr>
          <w:rFonts w:ascii="メイリオ" w:eastAsia="メイリオ" w:hAnsi="メイリオ" w:cs="メイリオ" w:hint="eastAsia"/>
          <w:sz w:val="21"/>
          <w:szCs w:val="21"/>
        </w:rPr>
        <w:t>データは，</w:t>
      </w:r>
      <w:r w:rsidR="0023617C">
        <w:rPr>
          <w:rFonts w:ascii="メイリオ" w:eastAsia="メイリオ" w:hAnsi="メイリオ" w:cs="メイリオ" w:hint="eastAsia"/>
          <w:sz w:val="21"/>
          <w:szCs w:val="21"/>
        </w:rPr>
        <w:t>DVD</w:t>
      </w:r>
      <w:r w:rsidRPr="00143BCE">
        <w:rPr>
          <w:rFonts w:ascii="メイリオ" w:eastAsia="メイリオ" w:hAnsi="メイリオ" w:cs="メイリオ" w:hint="eastAsia"/>
          <w:sz w:val="21"/>
          <w:szCs w:val="21"/>
        </w:rPr>
        <w:t>での利用を想定しているが，教師がインターネット上から必要なデータをパソコンのハードディスクにダウンロードして利用できるよう配慮する．</w:t>
      </w:r>
    </w:p>
    <w:p w:rsidR="00143BCE" w:rsidRPr="004C3AD4" w:rsidRDefault="00143BCE" w:rsidP="00143BCE">
      <w:pPr>
        <w:spacing w:line="400" w:lineRule="exact"/>
        <w:rPr>
          <w:rFonts w:ascii="メイリオ" w:eastAsia="メイリオ" w:hAnsi="メイリオ" w:cs="メイリオ"/>
          <w:b/>
          <w:sz w:val="21"/>
          <w:szCs w:val="21"/>
        </w:rPr>
      </w:pPr>
      <w:r w:rsidRPr="004C3AD4">
        <w:rPr>
          <w:rFonts w:ascii="メイリオ" w:eastAsia="メイリオ" w:hAnsi="メイリオ" w:cs="メイリオ" w:hint="eastAsia"/>
          <w:b/>
          <w:sz w:val="21"/>
          <w:szCs w:val="21"/>
        </w:rPr>
        <w:t>２．理科実験映像教材の開発</w:t>
      </w:r>
    </w:p>
    <w:p w:rsidR="00143BCE" w:rsidRPr="004C3AD4" w:rsidRDefault="00143BCE" w:rsidP="00143BCE">
      <w:pPr>
        <w:spacing w:line="400" w:lineRule="exact"/>
        <w:rPr>
          <w:rFonts w:ascii="メイリオ" w:eastAsia="メイリオ" w:hAnsi="メイリオ" w:cs="メイリオ"/>
          <w:b/>
          <w:sz w:val="21"/>
          <w:szCs w:val="21"/>
        </w:rPr>
      </w:pPr>
      <w:r w:rsidRPr="004C3AD4">
        <w:rPr>
          <w:rFonts w:ascii="メイリオ" w:eastAsia="メイリオ" w:hAnsi="メイリオ" w:cs="メイリオ" w:hint="eastAsia"/>
          <w:b/>
          <w:sz w:val="21"/>
          <w:szCs w:val="21"/>
        </w:rPr>
        <w:t>(1)画像データの作成</w:t>
      </w:r>
    </w:p>
    <w:p w:rsidR="00143BCE" w:rsidRPr="00143BCE" w:rsidRDefault="00143BCE" w:rsidP="00385D66">
      <w:pPr>
        <w:spacing w:line="400" w:lineRule="exact"/>
        <w:ind w:left="210" w:hangingChars="100" w:hanging="210"/>
        <w:rPr>
          <w:rFonts w:ascii="メイリオ" w:eastAsia="メイリオ" w:hAnsi="メイリオ" w:cs="メイリオ"/>
          <w:sz w:val="21"/>
          <w:szCs w:val="21"/>
        </w:rPr>
      </w:pPr>
      <w:r w:rsidRPr="00143BCE">
        <w:rPr>
          <w:rFonts w:ascii="メイリオ" w:eastAsia="メイリオ" w:hAnsi="メイリオ" w:cs="メイリオ" w:hint="eastAsia"/>
          <w:sz w:val="21"/>
          <w:szCs w:val="21"/>
        </w:rPr>
        <w:t>一つの実験について</w:t>
      </w:r>
      <w:r w:rsidR="00385D66">
        <w:rPr>
          <w:rFonts w:ascii="メイリオ" w:eastAsia="メイリオ" w:hAnsi="メイリオ" w:cs="メイリオ"/>
          <w:sz w:val="21"/>
          <w:szCs w:val="21"/>
        </w:rPr>
        <w:br/>
      </w:r>
      <w:r w:rsidRPr="00143BCE">
        <w:rPr>
          <w:rFonts w:ascii="メイリオ" w:eastAsia="メイリオ" w:hAnsi="メイリオ" w:cs="メイリオ" w:hint="eastAsia"/>
          <w:sz w:val="21"/>
          <w:szCs w:val="21"/>
        </w:rPr>
        <w:t>①１０～３０秒程度の動画１本をＨＤ形式で作成する．</w:t>
      </w:r>
      <w:r w:rsidR="00385D66">
        <w:rPr>
          <w:rFonts w:ascii="メイリオ" w:eastAsia="メイリオ" w:hAnsi="メイリオ" w:cs="メイリオ"/>
          <w:sz w:val="21"/>
          <w:szCs w:val="21"/>
        </w:rPr>
        <w:br/>
      </w:r>
      <w:r w:rsidRPr="00143BCE">
        <w:rPr>
          <w:rFonts w:ascii="メイリオ" w:eastAsia="メイリオ" w:hAnsi="メイリオ" w:cs="メイリオ" w:hint="eastAsia"/>
          <w:sz w:val="21"/>
          <w:szCs w:val="21"/>
        </w:rPr>
        <w:t>②５～１２枚の分解写真をJPEG形式の詳細画像とサムネイルで作成する．</w:t>
      </w:r>
      <w:r w:rsidR="00385D66">
        <w:rPr>
          <w:rFonts w:ascii="メイリオ" w:eastAsia="メイリオ" w:hAnsi="メイリオ" w:cs="メイリオ"/>
          <w:sz w:val="21"/>
          <w:szCs w:val="21"/>
        </w:rPr>
        <w:br/>
      </w:r>
      <w:r w:rsidR="00385D66">
        <w:rPr>
          <w:rFonts w:ascii="メイリオ" w:eastAsia="メイリオ" w:hAnsi="メイリオ" w:cs="メイリオ" w:hint="eastAsia"/>
          <w:sz w:val="21"/>
          <w:szCs w:val="21"/>
        </w:rPr>
        <w:t xml:space="preserve">　</w:t>
      </w:r>
      <w:r w:rsidRPr="00143BCE">
        <w:rPr>
          <w:rFonts w:ascii="メイリオ" w:eastAsia="メイリオ" w:hAnsi="メイリオ" w:cs="メイリオ" w:hint="eastAsia"/>
          <w:sz w:val="21"/>
          <w:szCs w:val="21"/>
        </w:rPr>
        <w:t>サムネイルで，技の連続性を１つの画面で確認できるようにする．</w:t>
      </w:r>
    </w:p>
    <w:p w:rsidR="00385D66" w:rsidRDefault="00385D66" w:rsidP="0099008A">
      <w:pPr>
        <w:spacing w:line="400" w:lineRule="exact"/>
        <w:rPr>
          <w:rFonts w:ascii="メイリオ" w:eastAsia="メイリオ" w:hAnsi="メイリオ" w:cs="メイリオ"/>
          <w:b/>
          <w:sz w:val="21"/>
          <w:szCs w:val="21"/>
        </w:rPr>
      </w:pPr>
    </w:p>
    <w:p w:rsidR="00385D66" w:rsidRDefault="00385D66" w:rsidP="0099008A">
      <w:pPr>
        <w:spacing w:line="400" w:lineRule="exact"/>
        <w:rPr>
          <w:rFonts w:ascii="メイリオ" w:eastAsia="メイリオ" w:hAnsi="メイリオ" w:cs="メイリオ"/>
          <w:b/>
          <w:sz w:val="21"/>
          <w:szCs w:val="21"/>
        </w:rPr>
      </w:pPr>
    </w:p>
    <w:p w:rsidR="00385D66" w:rsidRDefault="00385D66" w:rsidP="0099008A">
      <w:pPr>
        <w:spacing w:line="400" w:lineRule="exact"/>
        <w:rPr>
          <w:rFonts w:ascii="メイリオ" w:eastAsia="メイリオ" w:hAnsi="メイリオ" w:cs="メイリオ"/>
          <w:b/>
          <w:sz w:val="21"/>
          <w:szCs w:val="21"/>
        </w:rPr>
      </w:pPr>
    </w:p>
    <w:p w:rsidR="00385D66" w:rsidRDefault="00385D66" w:rsidP="0099008A">
      <w:pPr>
        <w:spacing w:line="400" w:lineRule="exact"/>
        <w:rPr>
          <w:rFonts w:ascii="メイリオ" w:eastAsia="メイリオ" w:hAnsi="メイリオ" w:cs="メイリオ"/>
          <w:b/>
          <w:sz w:val="21"/>
          <w:szCs w:val="21"/>
        </w:rPr>
      </w:pPr>
    </w:p>
    <w:p w:rsidR="00385D66" w:rsidRDefault="00385D66" w:rsidP="0099008A">
      <w:pPr>
        <w:spacing w:line="400" w:lineRule="exact"/>
        <w:rPr>
          <w:rFonts w:ascii="メイリオ" w:eastAsia="メイリオ" w:hAnsi="メイリオ" w:cs="メイリオ"/>
          <w:b/>
          <w:sz w:val="21"/>
          <w:szCs w:val="21"/>
        </w:rPr>
      </w:pPr>
    </w:p>
    <w:p w:rsidR="00385D66" w:rsidRDefault="00385D66" w:rsidP="0099008A">
      <w:pPr>
        <w:spacing w:line="400" w:lineRule="exact"/>
        <w:rPr>
          <w:rFonts w:ascii="メイリオ" w:eastAsia="メイリオ" w:hAnsi="メイリオ" w:cs="メイリオ"/>
          <w:b/>
          <w:sz w:val="21"/>
          <w:szCs w:val="21"/>
        </w:rPr>
      </w:pPr>
    </w:p>
    <w:p w:rsidR="00385D66" w:rsidRDefault="00385D66" w:rsidP="0099008A">
      <w:pPr>
        <w:spacing w:line="400" w:lineRule="exact"/>
        <w:rPr>
          <w:rFonts w:ascii="メイリオ" w:eastAsia="メイリオ" w:hAnsi="メイリオ" w:cs="メイリオ"/>
          <w:b/>
          <w:sz w:val="21"/>
          <w:szCs w:val="21"/>
        </w:rPr>
      </w:pPr>
    </w:p>
    <w:p w:rsidR="00385D66" w:rsidRDefault="00385D66" w:rsidP="0099008A">
      <w:pPr>
        <w:spacing w:line="400" w:lineRule="exact"/>
        <w:rPr>
          <w:rFonts w:ascii="メイリオ" w:eastAsia="メイリオ" w:hAnsi="メイリオ" w:cs="メイリオ"/>
          <w:b/>
          <w:sz w:val="21"/>
          <w:szCs w:val="21"/>
        </w:rPr>
      </w:pPr>
    </w:p>
    <w:p w:rsidR="00385D66" w:rsidRDefault="00385D66" w:rsidP="0099008A">
      <w:pPr>
        <w:spacing w:line="400" w:lineRule="exact"/>
        <w:rPr>
          <w:rFonts w:ascii="メイリオ" w:eastAsia="メイリオ" w:hAnsi="メイリオ" w:cs="メイリオ"/>
          <w:b/>
          <w:sz w:val="21"/>
          <w:szCs w:val="21"/>
        </w:rPr>
      </w:pPr>
    </w:p>
    <w:p w:rsidR="00385D66" w:rsidRDefault="00385D66" w:rsidP="0099008A">
      <w:pPr>
        <w:spacing w:line="400" w:lineRule="exact"/>
        <w:rPr>
          <w:rFonts w:ascii="メイリオ" w:eastAsia="メイリオ" w:hAnsi="メイリオ" w:cs="メイリオ"/>
          <w:b/>
          <w:sz w:val="21"/>
          <w:szCs w:val="21"/>
        </w:rPr>
      </w:pPr>
    </w:p>
    <w:p w:rsidR="00385D66" w:rsidRDefault="00385D66" w:rsidP="0099008A">
      <w:pPr>
        <w:spacing w:line="400" w:lineRule="exact"/>
        <w:rPr>
          <w:rFonts w:ascii="メイリオ" w:eastAsia="メイリオ" w:hAnsi="メイリオ" w:cs="メイリオ"/>
          <w:b/>
          <w:sz w:val="21"/>
          <w:szCs w:val="21"/>
        </w:rPr>
      </w:pPr>
    </w:p>
    <w:p w:rsidR="00385D66" w:rsidRDefault="00385D66" w:rsidP="0099008A">
      <w:pPr>
        <w:spacing w:line="400" w:lineRule="exact"/>
        <w:rPr>
          <w:rFonts w:ascii="メイリオ" w:eastAsia="メイリオ" w:hAnsi="メイリオ" w:cs="メイリオ"/>
          <w:b/>
          <w:sz w:val="21"/>
          <w:szCs w:val="21"/>
        </w:rPr>
      </w:pPr>
    </w:p>
    <w:p w:rsidR="00385D66" w:rsidRDefault="00385D66" w:rsidP="0099008A">
      <w:pPr>
        <w:spacing w:line="400" w:lineRule="exact"/>
        <w:rPr>
          <w:rFonts w:ascii="メイリオ" w:eastAsia="メイリオ" w:hAnsi="メイリオ" w:cs="メイリオ"/>
          <w:b/>
          <w:sz w:val="21"/>
          <w:szCs w:val="21"/>
        </w:rPr>
      </w:pPr>
    </w:p>
    <w:p w:rsidR="00385D66" w:rsidRDefault="00385D66" w:rsidP="0099008A">
      <w:pPr>
        <w:spacing w:line="400" w:lineRule="exact"/>
        <w:rPr>
          <w:rFonts w:ascii="メイリオ" w:eastAsia="メイリオ" w:hAnsi="メイリオ" w:cs="メイリオ"/>
          <w:b/>
          <w:sz w:val="21"/>
          <w:szCs w:val="21"/>
        </w:rPr>
      </w:pPr>
    </w:p>
    <w:p w:rsidR="00385D66" w:rsidRDefault="00385D66" w:rsidP="0099008A">
      <w:pPr>
        <w:spacing w:line="400" w:lineRule="exact"/>
        <w:rPr>
          <w:rFonts w:ascii="メイリオ" w:eastAsia="メイリオ" w:hAnsi="メイリオ" w:cs="メイリオ"/>
          <w:b/>
          <w:sz w:val="21"/>
          <w:szCs w:val="21"/>
        </w:rPr>
      </w:pPr>
    </w:p>
    <w:p w:rsidR="00385D66" w:rsidRDefault="00385D66" w:rsidP="0099008A">
      <w:pPr>
        <w:spacing w:line="400" w:lineRule="exact"/>
        <w:rPr>
          <w:rFonts w:ascii="メイリオ" w:eastAsia="メイリオ" w:hAnsi="メイリオ" w:cs="メイリオ"/>
          <w:b/>
          <w:sz w:val="21"/>
          <w:szCs w:val="21"/>
        </w:rPr>
      </w:pPr>
    </w:p>
    <w:p w:rsidR="00385D66" w:rsidRDefault="00385D66" w:rsidP="0099008A">
      <w:pPr>
        <w:spacing w:line="400" w:lineRule="exact"/>
        <w:rPr>
          <w:rFonts w:ascii="メイリオ" w:eastAsia="メイリオ" w:hAnsi="メイリオ" w:cs="メイリオ"/>
          <w:b/>
          <w:sz w:val="21"/>
          <w:szCs w:val="21"/>
        </w:rPr>
      </w:pPr>
    </w:p>
    <w:p w:rsidR="00385D66" w:rsidRDefault="00385D66" w:rsidP="0099008A">
      <w:pPr>
        <w:spacing w:line="400" w:lineRule="exact"/>
        <w:rPr>
          <w:rFonts w:ascii="メイリオ" w:eastAsia="メイリオ" w:hAnsi="メイリオ" w:cs="メイリオ"/>
          <w:b/>
          <w:sz w:val="21"/>
          <w:szCs w:val="21"/>
        </w:rPr>
      </w:pPr>
    </w:p>
    <w:p w:rsidR="00385D66" w:rsidRDefault="00385D66" w:rsidP="0099008A">
      <w:pPr>
        <w:spacing w:line="400" w:lineRule="exact"/>
        <w:rPr>
          <w:rFonts w:ascii="メイリオ" w:eastAsia="メイリオ" w:hAnsi="メイリオ" w:cs="メイリオ"/>
          <w:b/>
          <w:sz w:val="21"/>
          <w:szCs w:val="21"/>
        </w:rPr>
      </w:pPr>
    </w:p>
    <w:p w:rsidR="00385D66" w:rsidRDefault="00385D66" w:rsidP="0099008A">
      <w:pPr>
        <w:spacing w:line="400" w:lineRule="exact"/>
        <w:rPr>
          <w:rFonts w:ascii="メイリオ" w:eastAsia="メイリオ" w:hAnsi="メイリオ" w:cs="メイリオ"/>
          <w:b/>
          <w:sz w:val="21"/>
          <w:szCs w:val="21"/>
        </w:rPr>
      </w:pPr>
    </w:p>
    <w:p w:rsidR="00385D66" w:rsidRDefault="00385D66" w:rsidP="0099008A">
      <w:pPr>
        <w:spacing w:line="400" w:lineRule="exact"/>
        <w:rPr>
          <w:rFonts w:ascii="メイリオ" w:eastAsia="メイリオ" w:hAnsi="メイリオ" w:cs="メイリオ"/>
          <w:b/>
          <w:sz w:val="21"/>
          <w:szCs w:val="21"/>
        </w:rPr>
      </w:pPr>
    </w:p>
    <w:p w:rsidR="00385D66" w:rsidRDefault="00385D66" w:rsidP="0099008A">
      <w:pPr>
        <w:spacing w:line="400" w:lineRule="exact"/>
        <w:rPr>
          <w:rFonts w:ascii="メイリオ" w:eastAsia="メイリオ" w:hAnsi="メイリオ" w:cs="メイリオ"/>
          <w:b/>
          <w:sz w:val="21"/>
          <w:szCs w:val="21"/>
        </w:rPr>
      </w:pPr>
    </w:p>
    <w:p w:rsidR="00143BCE" w:rsidRPr="004C3AD4" w:rsidRDefault="00143BCE" w:rsidP="0099008A">
      <w:pPr>
        <w:spacing w:line="400" w:lineRule="exact"/>
        <w:rPr>
          <w:rFonts w:ascii="メイリオ" w:eastAsia="メイリオ" w:hAnsi="メイリオ" w:cs="メイリオ"/>
          <w:b/>
          <w:sz w:val="21"/>
          <w:szCs w:val="21"/>
        </w:rPr>
      </w:pPr>
      <w:r w:rsidRPr="004C3AD4">
        <w:rPr>
          <w:rFonts w:ascii="メイリオ" w:eastAsia="メイリオ" w:hAnsi="メイリオ" w:cs="メイリオ" w:hint="eastAsia"/>
          <w:b/>
          <w:sz w:val="21"/>
          <w:szCs w:val="21"/>
        </w:rPr>
        <w:lastRenderedPageBreak/>
        <w:t>(2)画面インターフェースの開発</w:t>
      </w:r>
    </w:p>
    <w:p w:rsidR="00143BCE" w:rsidRPr="00143BCE" w:rsidRDefault="00143BCE" w:rsidP="0099008A">
      <w:pPr>
        <w:spacing w:line="400" w:lineRule="exact"/>
        <w:ind w:firstLineChars="100" w:firstLine="210"/>
        <w:rPr>
          <w:rFonts w:ascii="メイリオ" w:eastAsia="メイリオ" w:hAnsi="メイリオ" w:cs="メイリオ"/>
          <w:sz w:val="21"/>
          <w:szCs w:val="21"/>
        </w:rPr>
      </w:pPr>
      <w:r w:rsidRPr="00143BCE">
        <w:rPr>
          <w:rFonts w:ascii="メイリオ" w:eastAsia="メイリオ" w:hAnsi="メイリオ" w:cs="メイリオ" w:hint="eastAsia"/>
          <w:sz w:val="21"/>
          <w:szCs w:val="21"/>
        </w:rPr>
        <w:t>検索画面には，学年・領域・技別に整理された目次を用意して，教師や児童が見たい実験を画面で選んで見ることができる．また，動画か連続写真のいずれかを選択できるようにする．</w:t>
      </w:r>
      <w:r w:rsidR="00385D66">
        <w:rPr>
          <w:rFonts w:ascii="メイリオ" w:eastAsia="メイリオ" w:hAnsi="メイリオ" w:cs="メイリオ"/>
          <w:sz w:val="21"/>
          <w:szCs w:val="21"/>
        </w:rPr>
        <w:br/>
      </w:r>
      <w:r w:rsidR="00385D66">
        <w:rPr>
          <w:rFonts w:ascii="メイリオ" w:eastAsia="メイリオ" w:hAnsi="メイリオ" w:cs="メイリオ" w:hint="eastAsia"/>
          <w:sz w:val="21"/>
          <w:szCs w:val="21"/>
        </w:rPr>
        <w:t xml:space="preserve">　</w:t>
      </w:r>
      <w:r w:rsidRPr="00143BCE">
        <w:rPr>
          <w:rFonts w:ascii="メイリオ" w:eastAsia="メイリオ" w:hAnsi="メイリオ" w:cs="メイリオ" w:hint="eastAsia"/>
          <w:sz w:val="21"/>
          <w:szCs w:val="21"/>
        </w:rPr>
        <w:t>動画を選択した場合は，再生・一時停止が任意の場面でできる．また，必要な場合には実験を行っているときの音も同時に再生できる．動画の再生画面から，その実験の連続写真の画面に移動することができ，実験のポイントとなる箇所を静止画で確認することができる．</w:t>
      </w:r>
      <w:r w:rsidR="00385D66">
        <w:rPr>
          <w:rFonts w:ascii="メイリオ" w:eastAsia="メイリオ" w:hAnsi="メイリオ" w:cs="メイリオ"/>
          <w:sz w:val="21"/>
          <w:szCs w:val="21"/>
        </w:rPr>
        <w:br/>
      </w:r>
      <w:r w:rsidR="00385D66">
        <w:rPr>
          <w:rFonts w:ascii="メイリオ" w:eastAsia="メイリオ" w:hAnsi="メイリオ" w:cs="メイリオ" w:hint="eastAsia"/>
          <w:sz w:val="21"/>
          <w:szCs w:val="21"/>
        </w:rPr>
        <w:t xml:space="preserve">　</w:t>
      </w:r>
      <w:r w:rsidRPr="00143BCE">
        <w:rPr>
          <w:rFonts w:ascii="メイリオ" w:eastAsia="メイリオ" w:hAnsi="メイリオ" w:cs="メイリオ" w:hint="eastAsia"/>
          <w:sz w:val="21"/>
          <w:szCs w:val="21"/>
        </w:rPr>
        <w:t>分解写真を選択した場合には，サムネイルで一連の流れが表示され，全体の流れを掴むことができる．サムネイルをクリックするとその写真が拡大され，より詳細にその場面のポイントを理解できるようにする．場合によっては，その場面の実験のポイントを文字または音声で解説する．</w:t>
      </w:r>
    </w:p>
    <w:p w:rsidR="00143BCE" w:rsidRPr="004C3AD4" w:rsidRDefault="00143BCE" w:rsidP="0099008A">
      <w:pPr>
        <w:spacing w:line="400" w:lineRule="exact"/>
        <w:rPr>
          <w:rFonts w:ascii="メイリオ" w:eastAsia="メイリオ" w:hAnsi="メイリオ" w:cs="メイリオ"/>
          <w:b/>
          <w:sz w:val="21"/>
          <w:szCs w:val="21"/>
        </w:rPr>
      </w:pPr>
      <w:r w:rsidRPr="004C3AD4">
        <w:rPr>
          <w:rFonts w:ascii="メイリオ" w:eastAsia="メイリオ" w:hAnsi="メイリオ" w:cs="メイリオ" w:hint="eastAsia"/>
          <w:b/>
          <w:sz w:val="21"/>
          <w:szCs w:val="21"/>
        </w:rPr>
        <w:t>(3)授業実践と改善</w:t>
      </w:r>
    </w:p>
    <w:p w:rsidR="00143BCE" w:rsidRPr="00143BCE" w:rsidRDefault="00143BCE" w:rsidP="0099008A">
      <w:pPr>
        <w:spacing w:line="400" w:lineRule="exact"/>
        <w:ind w:firstLineChars="100" w:firstLine="210"/>
        <w:rPr>
          <w:rFonts w:ascii="メイリオ" w:eastAsia="メイリオ" w:hAnsi="メイリオ" w:cs="メイリオ"/>
          <w:sz w:val="21"/>
          <w:szCs w:val="21"/>
        </w:rPr>
      </w:pPr>
      <w:r w:rsidRPr="00143BCE">
        <w:rPr>
          <w:rFonts w:ascii="メイリオ" w:eastAsia="メイリオ" w:hAnsi="メイリオ" w:cs="メイリオ" w:hint="eastAsia"/>
          <w:sz w:val="21"/>
          <w:szCs w:val="21"/>
        </w:rPr>
        <w:t>カリキュラムに従い，授業実践を行い，画面インターフェースの改良，画像の改良を行う．また，改良事項の効果を検討し，必要な場合には改善を加える．</w:t>
      </w:r>
    </w:p>
    <w:p w:rsidR="00143BCE" w:rsidRPr="004C3AD4" w:rsidRDefault="00143BCE" w:rsidP="0099008A">
      <w:pPr>
        <w:spacing w:line="400" w:lineRule="exact"/>
        <w:rPr>
          <w:rFonts w:ascii="メイリオ" w:eastAsia="メイリオ" w:hAnsi="メイリオ" w:cs="メイリオ"/>
          <w:b/>
          <w:sz w:val="21"/>
          <w:szCs w:val="21"/>
        </w:rPr>
      </w:pPr>
      <w:r w:rsidRPr="004C3AD4">
        <w:rPr>
          <w:rFonts w:ascii="メイリオ" w:eastAsia="メイリオ" w:hAnsi="メイリオ" w:cs="メイリオ" w:hint="eastAsia"/>
          <w:b/>
          <w:sz w:val="21"/>
          <w:szCs w:val="21"/>
        </w:rPr>
        <w:t>(4)多視点教材化技術</w:t>
      </w:r>
    </w:p>
    <w:p w:rsidR="00143BCE" w:rsidRPr="00143BCE" w:rsidRDefault="00143BCE" w:rsidP="0099008A">
      <w:pPr>
        <w:spacing w:line="400" w:lineRule="exact"/>
        <w:ind w:firstLineChars="100" w:firstLine="210"/>
        <w:rPr>
          <w:rFonts w:ascii="メイリオ" w:eastAsia="メイリオ" w:hAnsi="メイリオ" w:cs="メイリオ"/>
          <w:sz w:val="21"/>
          <w:szCs w:val="21"/>
        </w:rPr>
      </w:pPr>
      <w:r w:rsidRPr="00143BCE">
        <w:rPr>
          <w:rFonts w:ascii="メイリオ" w:eastAsia="メイリオ" w:hAnsi="メイリオ" w:cs="メイリオ" w:hint="eastAsia"/>
          <w:sz w:val="21"/>
          <w:szCs w:val="21"/>
        </w:rPr>
        <w:t>教材資料の多視点化を目指した研究として，実験観察する対象の周囲に複数の</w:t>
      </w:r>
      <w:r w:rsidR="004D6733">
        <w:rPr>
          <w:rFonts w:ascii="メイリオ" w:eastAsia="メイリオ" w:hAnsi="メイリオ" w:cs="メイリオ" w:hint="eastAsia"/>
          <w:sz w:val="21"/>
          <w:szCs w:val="21"/>
        </w:rPr>
        <w:t>ビデオカメラ</w:t>
      </w:r>
      <w:r w:rsidRPr="00143BCE">
        <w:rPr>
          <w:rFonts w:ascii="メイリオ" w:eastAsia="メイリオ" w:hAnsi="メイリオ" w:cs="メイリオ" w:hint="eastAsia"/>
          <w:sz w:val="21"/>
          <w:szCs w:val="21"/>
        </w:rPr>
        <w:t>を配置し，それらのよって撮影された多視点動画映像と同対象の周囲に多数の</w:t>
      </w:r>
      <w:r w:rsidR="00D10C9E">
        <w:rPr>
          <w:rFonts w:ascii="メイリオ" w:eastAsia="メイリオ" w:hAnsi="メイリオ" w:cs="メイリオ" w:hint="eastAsia"/>
          <w:sz w:val="21"/>
          <w:szCs w:val="21"/>
        </w:rPr>
        <w:t>デジタルカメラ</w:t>
      </w:r>
      <w:r w:rsidRPr="00143BCE">
        <w:rPr>
          <w:rFonts w:ascii="メイリオ" w:eastAsia="メイリオ" w:hAnsi="メイリオ" w:cs="メイリオ" w:hint="eastAsia"/>
          <w:sz w:val="21"/>
          <w:szCs w:val="21"/>
        </w:rPr>
        <w:t>を配置し，それらによって撮影された多視点静止画映像により，実験観察の特徴を抽出し，総合化を実現することにより，より活用しやすい多視点映像教材化技術の開発することが必要となる．</w:t>
      </w:r>
    </w:p>
    <w:p w:rsidR="00143BCE" w:rsidRPr="004C3AD4" w:rsidRDefault="00143BCE" w:rsidP="0099008A">
      <w:pPr>
        <w:spacing w:line="400" w:lineRule="exact"/>
        <w:rPr>
          <w:rFonts w:ascii="メイリオ" w:eastAsia="メイリオ" w:hAnsi="メイリオ" w:cs="メイリオ"/>
          <w:b/>
          <w:sz w:val="21"/>
          <w:szCs w:val="21"/>
        </w:rPr>
      </w:pPr>
      <w:r w:rsidRPr="004C3AD4">
        <w:rPr>
          <w:rFonts w:ascii="メイリオ" w:eastAsia="メイリオ" w:hAnsi="メイリオ" w:cs="メイリオ" w:hint="eastAsia"/>
          <w:b/>
          <w:sz w:val="21"/>
          <w:szCs w:val="21"/>
        </w:rPr>
        <w:t>３．理科・化学実験における多視点映像教材</w:t>
      </w:r>
    </w:p>
    <w:p w:rsidR="00143BCE" w:rsidRPr="00143BCE" w:rsidRDefault="00143BCE" w:rsidP="00385D66">
      <w:pPr>
        <w:spacing w:line="400" w:lineRule="exact"/>
        <w:ind w:firstLineChars="100" w:firstLine="210"/>
        <w:rPr>
          <w:rFonts w:ascii="メイリオ" w:eastAsia="メイリオ" w:hAnsi="メイリオ" w:cs="メイリオ"/>
          <w:sz w:val="21"/>
          <w:szCs w:val="21"/>
        </w:rPr>
      </w:pPr>
      <w:r w:rsidRPr="00143BCE">
        <w:rPr>
          <w:rFonts w:ascii="メイリオ" w:eastAsia="メイリオ" w:hAnsi="メイリオ" w:cs="メイリオ" w:hint="eastAsia"/>
          <w:sz w:val="21"/>
          <w:szCs w:val="21"/>
        </w:rPr>
        <w:t>実験・観察は児童・生徒の理科への興味・関心を深めるために有効な指導方法の一つであり，担当する教員によって工夫された実験・観察が実施されてきている．しかし気体を発生させる実験での爆発事故等，新聞やニュース等で理科の実験での事故が報じられ，児童・生徒が怪我を負って教員の責任が問われる場面も少なくない．そのために，理科実験指導方法に関わる多視点動画教材を作成することが必要となる．</w:t>
      </w:r>
      <w:r w:rsidR="00385D66">
        <w:rPr>
          <w:rFonts w:ascii="メイリオ" w:eastAsia="メイリオ" w:hAnsi="メイリオ" w:cs="メイリオ"/>
          <w:sz w:val="21"/>
          <w:szCs w:val="21"/>
        </w:rPr>
        <w:br/>
      </w:r>
      <w:r w:rsidR="00D10C9E">
        <w:rPr>
          <w:rFonts w:ascii="メイリオ" w:eastAsia="メイリオ" w:hAnsi="メイリオ" w:cs="メイリオ" w:hint="eastAsia"/>
          <w:sz w:val="21"/>
          <w:szCs w:val="21"/>
        </w:rPr>
        <w:t xml:space="preserve">　</w:t>
      </w:r>
      <w:r w:rsidRPr="00143BCE">
        <w:rPr>
          <w:rFonts w:ascii="メイリオ" w:eastAsia="メイリオ" w:hAnsi="メイリオ" w:cs="メイリオ" w:hint="eastAsia"/>
          <w:sz w:val="21"/>
          <w:szCs w:val="21"/>
        </w:rPr>
        <w:t>そこで，今回試作した実験の多視点映像教材の開発とその視点について報告する．</w:t>
      </w: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143BCE" w:rsidRPr="00D10C9E" w:rsidRDefault="00143BCE" w:rsidP="00143BCE">
      <w:pPr>
        <w:spacing w:line="400" w:lineRule="exact"/>
        <w:rPr>
          <w:rFonts w:ascii="メイリオ" w:eastAsia="メイリオ" w:hAnsi="メイリオ" w:cs="メイリオ"/>
          <w:b/>
          <w:sz w:val="21"/>
          <w:szCs w:val="21"/>
        </w:rPr>
      </w:pPr>
      <w:r w:rsidRPr="00D10C9E">
        <w:rPr>
          <w:rFonts w:ascii="メイリオ" w:eastAsia="メイリオ" w:hAnsi="メイリオ" w:cs="メイリオ" w:hint="eastAsia"/>
          <w:b/>
          <w:sz w:val="21"/>
          <w:szCs w:val="21"/>
        </w:rPr>
        <w:lastRenderedPageBreak/>
        <w:t>(1)「実験用</w:t>
      </w:r>
      <w:r w:rsidR="004C3AD4" w:rsidRPr="00D10C9E">
        <w:rPr>
          <w:rFonts w:ascii="メイリオ" w:eastAsia="メイリオ" w:hAnsi="メイリオ" w:cs="メイリオ" w:hint="eastAsia"/>
          <w:b/>
          <w:sz w:val="21"/>
          <w:szCs w:val="21"/>
        </w:rPr>
        <w:t>“</w:t>
      </w:r>
      <w:r w:rsidRPr="00D10C9E">
        <w:rPr>
          <w:rFonts w:ascii="メイリオ" w:eastAsia="メイリオ" w:hAnsi="メイリオ" w:cs="メイリオ" w:hint="eastAsia"/>
          <w:b/>
          <w:sz w:val="21"/>
          <w:szCs w:val="21"/>
        </w:rPr>
        <w:t>てこ</w:t>
      </w:r>
      <w:r w:rsidR="004C3AD4" w:rsidRPr="00D10C9E">
        <w:rPr>
          <w:rFonts w:ascii="メイリオ" w:eastAsia="メイリオ" w:hAnsi="メイリオ" w:cs="メイリオ" w:hint="eastAsia"/>
          <w:b/>
          <w:sz w:val="21"/>
          <w:szCs w:val="21"/>
        </w:rPr>
        <w:t>”</w:t>
      </w:r>
      <w:r w:rsidRPr="00D10C9E">
        <w:rPr>
          <w:rFonts w:ascii="メイリオ" w:eastAsia="メイリオ" w:hAnsi="メイリオ" w:cs="メイリオ" w:hint="eastAsia"/>
          <w:b/>
          <w:sz w:val="21"/>
          <w:szCs w:val="21"/>
        </w:rPr>
        <w:t>の使い方」映像教材</w:t>
      </w:r>
    </w:p>
    <w:p w:rsidR="00143BCE" w:rsidRPr="00D10C9E" w:rsidRDefault="007D7A57" w:rsidP="004C3AD4">
      <w:pPr>
        <w:spacing w:line="400" w:lineRule="exact"/>
        <w:ind w:firstLineChars="100" w:firstLine="210"/>
        <w:rPr>
          <w:rFonts w:ascii="メイリオ" w:eastAsia="メイリオ" w:hAnsi="メイリオ" w:cs="メイリオ"/>
          <w:sz w:val="21"/>
          <w:szCs w:val="21"/>
        </w:rPr>
      </w:pPr>
      <w:r>
        <w:rPr>
          <w:rFonts w:ascii="メイリオ" w:eastAsia="メイリオ" w:hAnsi="メイリオ" w:cs="メイリオ" w:hint="eastAsia"/>
          <w:noProof/>
          <w:sz w:val="21"/>
          <w:szCs w:val="21"/>
        </w:rPr>
        <mc:AlternateContent>
          <mc:Choice Requires="wps">
            <w:drawing>
              <wp:anchor distT="0" distB="0" distL="114300" distR="114300" simplePos="0" relativeHeight="252343296" behindDoc="0" locked="0" layoutInCell="1" allowOverlap="1">
                <wp:simplePos x="0" y="0"/>
                <wp:positionH relativeFrom="column">
                  <wp:posOffset>-133350</wp:posOffset>
                </wp:positionH>
                <wp:positionV relativeFrom="paragraph">
                  <wp:posOffset>482600</wp:posOffset>
                </wp:positionV>
                <wp:extent cx="4993005" cy="577850"/>
                <wp:effectExtent l="0" t="0" r="17145" b="12700"/>
                <wp:wrapNone/>
                <wp:docPr id="530" name="正方形/長方形 530"/>
                <wp:cNvGraphicFramePr/>
                <a:graphic xmlns:a="http://schemas.openxmlformats.org/drawingml/2006/main">
                  <a:graphicData uri="http://schemas.microsoft.com/office/word/2010/wordprocessingShape">
                    <wps:wsp>
                      <wps:cNvSpPr/>
                      <wps:spPr>
                        <a:xfrm>
                          <a:off x="0" y="0"/>
                          <a:ext cx="4993005" cy="577850"/>
                        </a:xfrm>
                        <a:prstGeom prst="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B7D23" id="正方形/長方形 530" o:spid="_x0000_s1026" style="position:absolute;left:0;text-align:left;margin-left:-10.5pt;margin-top:38pt;width:393.15pt;height:45.5pt;z-index:25234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s+wQIAALYFAAAOAAAAZHJzL2Uyb0RvYy54bWysVMFuEzEQvSPxD5bvdDdpQtqomypqVIRU&#10;tRUt6tn12t2VvB5jO9mE/4APgDNnxIHPoRJ/wdjeTUqpOCBycOydN288zzNzdLxuFFkJ62rQBR3s&#10;5ZQIzaGs9V1B316fvjigxHmmS6ZAi4JuhKPHs+fPjlozFUOoQJXCEiTRbtqaglbem2mWOV6Jhrk9&#10;MEKjUYJtmMejvctKy1pkb1Q2zPOXWQu2NBa4cA6/LpKRziK/lIL7Cymd8EQVFO/m42rjehvWbHbE&#10;pneWmarm3TXYP9yiYbXGoFuqBfOMLG39B1VTcwsOpN/j0GQgZc1FzAGzGeSPsrmqmBExFxTHma1M&#10;7v/R8vPVpSV1WdDxPuqjWYOPdP/l8/3Hbz++f8p+fviadiSYUazWuCn6XJlL250cbkPma2mb8I85&#10;kXUUeLMVWKw94fhxdHi4n+djSjjaxpPJwTiSZjtvY51/JaAhYVNQiw8YdWWrM+cxIkJ7SAim4bRW&#10;Kj6i0qTFChxO8jx6OFB1GawBF+tJnChLVgwrwa8HIRkk+w0VmBfMVQnkNm4BvsMpjfCQfEo37vxG&#10;iUCu9BshUUNMcJhCh+rdRWOcC+0HyVSxUiT+cY6//hq9R7xUJAzMEq+/5e4IemQi6blTNh0+uIpY&#10;/FvnTpO/OW89YmTQfuvc1BrsU5kpzKqLnPC9SEmaoNItlBusMAup9ZzhpzXKfMacv2QWew2rDueH&#10;v8BFKsAnhG5HSQX2/VPfAx5bAK2UtNi7BXXvlswKStRrjc1xOBiNQrPHw2g8GeLBPrTcPrToZXMC&#10;WBQDnFSGx23Ae9VvpYXmBsfMPERFE9McYxeUe9sfTnyaKTiouJjPIwwb3DB/pq8MD+RB1VBg1+sb&#10;Zk1X3x474xz6PmfTR2WesMFTw3zpQdaxB3a6dnrjcIiF0w2yMH0eniNqN25nvwAAAP//AwBQSwME&#10;FAAGAAgAAAAhAJHeI1XfAAAACgEAAA8AAABkcnMvZG93bnJldi54bWxMj8FKw0AQhu+C77CM4EXa&#10;TVrMlphNEVFyNhUxt212TILZ2ZDdtvHtHU96Gob5+Of7i/3iRnHGOQyeNKTrBARS6+1AnYa3w8tq&#10;ByJEQ9aMnlDDNwbYl9dXhcmtv9ArnuvYCQ6hkBsNfYxTLmVoe3QmrP2ExLdPPzsTeZ07aWdz4XA3&#10;yk2SZNKZgfhDbyZ86rH9qk9Ow7Z5fk9trZq7nfqY4iSrpakqrW9vlscHEBGX+AfDrz6rQ8lOR38i&#10;G8SoYbVJuUvUoDKeDKjsfgviyGSmEpBlIf9XKH8AAAD//wMAUEsBAi0AFAAGAAgAAAAhALaDOJL+&#10;AAAA4QEAABMAAAAAAAAAAAAAAAAAAAAAAFtDb250ZW50X1R5cGVzXS54bWxQSwECLQAUAAYACAAA&#10;ACEAOP0h/9YAAACUAQAACwAAAAAAAAAAAAAAAAAvAQAAX3JlbHMvLnJlbHNQSwECLQAUAAYACAAA&#10;ACEAyGuLPsECAAC2BQAADgAAAAAAAAAAAAAAAAAuAgAAZHJzL2Uyb0RvYy54bWxQSwECLQAUAAYA&#10;CAAAACEAkd4jVd8AAAAKAQAADwAAAAAAAAAAAAAAAAAbBQAAZHJzL2Rvd25yZXYueG1sUEsFBgAA&#10;AAAEAAQA8wAAACcGAAAAAA==&#10;" filled="f" strokecolor="black [3213]" strokeweight="1pt">
                <v:stroke dashstyle="1 1"/>
              </v:rect>
            </w:pict>
          </mc:Fallback>
        </mc:AlternateContent>
      </w:r>
      <w:r w:rsidR="00385D66">
        <w:rPr>
          <w:rFonts w:ascii="メイリオ" w:eastAsia="メイリオ" w:hAnsi="メイリオ" w:cs="メイリオ" w:hint="eastAsia"/>
          <w:sz w:val="21"/>
          <w:szCs w:val="21"/>
        </w:rPr>
        <w:t>学習指導要領</w:t>
      </w:r>
      <w:r w:rsidR="00143BCE" w:rsidRPr="00143BCE">
        <w:rPr>
          <w:rFonts w:ascii="メイリオ" w:eastAsia="メイリオ" w:hAnsi="メイリオ" w:cs="メイリオ" w:hint="eastAsia"/>
          <w:sz w:val="21"/>
          <w:szCs w:val="21"/>
        </w:rPr>
        <w:t>の小学校の第６学年の“てこの規則性”には次のように記述されている．</w:t>
      </w:r>
      <w:r w:rsidR="00385D66">
        <w:rPr>
          <w:rFonts w:ascii="メイリオ" w:eastAsia="メイリオ" w:hAnsi="メイリオ" w:cs="メイリオ"/>
          <w:sz w:val="21"/>
          <w:szCs w:val="21"/>
        </w:rPr>
        <w:br/>
      </w:r>
      <w:r w:rsidR="00385D66" w:rsidRPr="00D10C9E">
        <w:rPr>
          <w:rFonts w:ascii="メイリオ" w:eastAsia="メイリオ" w:hAnsi="メイリオ" w:cs="メイリオ" w:hint="eastAsia"/>
          <w:sz w:val="21"/>
          <w:szCs w:val="21"/>
        </w:rPr>
        <w:t xml:space="preserve">　</w:t>
      </w:r>
      <w:r w:rsidR="004C3AD4" w:rsidRPr="00D10C9E">
        <w:rPr>
          <w:rFonts w:ascii="メイリオ" w:eastAsia="メイリオ" w:hAnsi="メイリオ" w:cs="メイリオ" w:hint="eastAsia"/>
          <w:sz w:val="21"/>
          <w:szCs w:val="21"/>
        </w:rPr>
        <w:t>“</w:t>
      </w:r>
      <w:r w:rsidR="00143BCE" w:rsidRPr="00D10C9E">
        <w:rPr>
          <w:rFonts w:ascii="メイリオ" w:eastAsia="メイリオ" w:hAnsi="メイリオ" w:cs="メイリオ" w:hint="eastAsia"/>
          <w:sz w:val="21"/>
          <w:szCs w:val="21"/>
        </w:rPr>
        <w:t>てこ</w:t>
      </w:r>
      <w:r w:rsidR="004C3AD4" w:rsidRPr="00D10C9E">
        <w:rPr>
          <w:rFonts w:ascii="メイリオ" w:eastAsia="メイリオ" w:hAnsi="メイリオ" w:cs="メイリオ" w:hint="eastAsia"/>
          <w:sz w:val="21"/>
          <w:szCs w:val="21"/>
        </w:rPr>
        <w:t>”</w:t>
      </w:r>
      <w:r w:rsidR="00143BCE" w:rsidRPr="00D10C9E">
        <w:rPr>
          <w:rFonts w:ascii="メイリオ" w:eastAsia="メイリオ" w:hAnsi="メイリオ" w:cs="メイリオ" w:hint="eastAsia"/>
          <w:sz w:val="21"/>
          <w:szCs w:val="21"/>
        </w:rPr>
        <w:t>を使い，力の加わる位置や大きさを変えて，てこの仕組みや働きを調べ，てこの規則性についての考えを持つことができるようにする．</w:t>
      </w:r>
    </w:p>
    <w:p w:rsidR="007D7A57" w:rsidRDefault="00143BCE" w:rsidP="007D7A57">
      <w:pPr>
        <w:spacing w:line="400" w:lineRule="exact"/>
        <w:ind w:left="420" w:hangingChars="200" w:hanging="420"/>
        <w:rPr>
          <w:rFonts w:ascii="メイリオ" w:eastAsia="メイリオ" w:hAnsi="メイリオ" w:cs="メイリオ"/>
          <w:sz w:val="21"/>
          <w:szCs w:val="21"/>
        </w:rPr>
      </w:pPr>
      <w:r w:rsidRPr="00143BCE">
        <w:rPr>
          <w:rFonts w:ascii="メイリオ" w:eastAsia="メイリオ" w:hAnsi="メイリオ" w:cs="メイリオ" w:hint="eastAsia"/>
          <w:sz w:val="21"/>
          <w:szCs w:val="21"/>
        </w:rPr>
        <w:t>ア　水平につり合った棒の視点から等距離に物をつるして棒が水平になったと</w:t>
      </w:r>
      <w:r w:rsidR="00385D66">
        <w:rPr>
          <w:rFonts w:ascii="メイリオ" w:eastAsia="メイリオ" w:hAnsi="メイリオ" w:cs="メイリオ"/>
          <w:sz w:val="21"/>
          <w:szCs w:val="21"/>
        </w:rPr>
        <w:br/>
      </w:r>
      <w:r w:rsidRPr="00143BCE">
        <w:rPr>
          <w:rFonts w:ascii="メイリオ" w:eastAsia="メイリオ" w:hAnsi="メイリオ" w:cs="メイリオ" w:hint="eastAsia"/>
          <w:sz w:val="21"/>
          <w:szCs w:val="21"/>
        </w:rPr>
        <w:t>き，ものの重さは等しいこと．</w:t>
      </w:r>
    </w:p>
    <w:p w:rsidR="00385D66" w:rsidRDefault="00143BCE" w:rsidP="007D7A57">
      <w:pPr>
        <w:spacing w:line="400" w:lineRule="exact"/>
        <w:ind w:left="420" w:hangingChars="200" w:hanging="420"/>
        <w:rPr>
          <w:rFonts w:ascii="メイリオ" w:eastAsia="メイリオ" w:hAnsi="メイリオ" w:cs="メイリオ"/>
          <w:sz w:val="21"/>
          <w:szCs w:val="21"/>
        </w:rPr>
      </w:pPr>
      <w:r w:rsidRPr="00143BCE">
        <w:rPr>
          <w:rFonts w:ascii="メイリオ" w:eastAsia="メイリオ" w:hAnsi="メイリオ" w:cs="メイリオ" w:hint="eastAsia"/>
          <w:sz w:val="21"/>
          <w:szCs w:val="21"/>
        </w:rPr>
        <w:t>イ　力を加える位置や力の大きさを変えると，てこを傾ける働きが変わり，てこがつり合うときにはそれらの間に規則性があること．</w:t>
      </w:r>
    </w:p>
    <w:p w:rsidR="00143BCE" w:rsidRPr="00143BCE" w:rsidRDefault="00143BCE" w:rsidP="00385D66">
      <w:pPr>
        <w:spacing w:line="400" w:lineRule="exact"/>
        <w:ind w:left="420" w:hangingChars="200" w:hanging="420"/>
        <w:rPr>
          <w:rFonts w:ascii="メイリオ" w:eastAsia="メイリオ" w:hAnsi="メイリオ" w:cs="メイリオ"/>
          <w:sz w:val="21"/>
          <w:szCs w:val="21"/>
        </w:rPr>
      </w:pPr>
      <w:r w:rsidRPr="00143BCE">
        <w:rPr>
          <w:rFonts w:ascii="メイリオ" w:eastAsia="メイリオ" w:hAnsi="メイリオ" w:cs="メイリオ" w:hint="eastAsia"/>
          <w:sz w:val="21"/>
          <w:szCs w:val="21"/>
        </w:rPr>
        <w:t>ウ　身の回りには，てこの規則性を利用した道具があること．</w:t>
      </w:r>
    </w:p>
    <w:p w:rsidR="0099008A" w:rsidRDefault="004C3AD4" w:rsidP="00385D66">
      <w:pPr>
        <w:spacing w:line="400" w:lineRule="exact"/>
        <w:ind w:firstLineChars="100" w:firstLine="210"/>
        <w:rPr>
          <w:rFonts w:ascii="メイリオ" w:eastAsia="メイリオ" w:hAnsi="メイリオ" w:cs="メイリオ"/>
          <w:sz w:val="21"/>
          <w:szCs w:val="21"/>
        </w:rPr>
      </w:pPr>
      <w:r>
        <w:rPr>
          <w:rFonts w:ascii="メイリオ" w:eastAsia="メイリオ" w:hAnsi="メイリオ" w:cs="メイリオ" w:hint="eastAsia"/>
          <w:noProof/>
          <w:sz w:val="21"/>
          <w:szCs w:val="21"/>
        </w:rPr>
        <mc:AlternateContent>
          <mc:Choice Requires="wpg">
            <w:drawing>
              <wp:anchor distT="0" distB="0" distL="114300" distR="114300" simplePos="0" relativeHeight="251614208" behindDoc="1" locked="0" layoutInCell="1" allowOverlap="1" wp14:anchorId="6E801368" wp14:editId="42758022">
                <wp:simplePos x="0" y="0"/>
                <wp:positionH relativeFrom="column">
                  <wp:posOffset>2080895</wp:posOffset>
                </wp:positionH>
                <wp:positionV relativeFrom="paragraph">
                  <wp:posOffset>1035050</wp:posOffset>
                </wp:positionV>
                <wp:extent cx="2776855" cy="2012950"/>
                <wp:effectExtent l="0" t="0" r="4445" b="6350"/>
                <wp:wrapTight wrapText="bothSides">
                  <wp:wrapPolygon edited="0">
                    <wp:start x="0" y="0"/>
                    <wp:lineTo x="0" y="21464"/>
                    <wp:lineTo x="21338" y="21464"/>
                    <wp:lineTo x="21486" y="17784"/>
                    <wp:lineTo x="21486" y="0"/>
                    <wp:lineTo x="0" y="0"/>
                  </wp:wrapPolygon>
                </wp:wrapTight>
                <wp:docPr id="27" name="グループ化 27"/>
                <wp:cNvGraphicFramePr/>
                <a:graphic xmlns:a="http://schemas.openxmlformats.org/drawingml/2006/main">
                  <a:graphicData uri="http://schemas.microsoft.com/office/word/2010/wordprocessingGroup">
                    <wpg:wgp>
                      <wpg:cNvGrpSpPr/>
                      <wpg:grpSpPr>
                        <a:xfrm>
                          <a:off x="0" y="0"/>
                          <a:ext cx="2776855" cy="2012950"/>
                          <a:chOff x="0" y="0"/>
                          <a:chExt cx="2776855" cy="2012950"/>
                        </a:xfrm>
                      </wpg:grpSpPr>
                      <pic:pic xmlns:pic="http://schemas.openxmlformats.org/drawingml/2006/picture">
                        <pic:nvPicPr>
                          <pic:cNvPr id="203" name="図 20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6855" cy="1655445"/>
                          </a:xfrm>
                          <a:prstGeom prst="rect">
                            <a:avLst/>
                          </a:prstGeom>
                          <a:noFill/>
                          <a:ln w="9525">
                            <a:noFill/>
                            <a:miter lim="800000"/>
                            <a:headEnd/>
                            <a:tailEnd/>
                          </a:ln>
                        </pic:spPr>
                      </pic:pic>
                      <wps:wsp>
                        <wps:cNvPr id="26" name="テキスト ボックス 26"/>
                        <wps:cNvSpPr txBox="1"/>
                        <wps:spPr>
                          <a:xfrm>
                            <a:off x="0" y="1733550"/>
                            <a:ext cx="2730500" cy="279400"/>
                          </a:xfrm>
                          <a:prstGeom prst="rect">
                            <a:avLst/>
                          </a:prstGeom>
                          <a:solidFill>
                            <a:schemeClr val="lt1"/>
                          </a:solidFill>
                          <a:ln w="6350">
                            <a:noFill/>
                          </a:ln>
                        </wps:spPr>
                        <wps:txbx>
                          <w:txbxContent>
                            <w:p w:rsidR="001339A9" w:rsidRPr="004C3AD4" w:rsidRDefault="001339A9" w:rsidP="004C3AD4">
                              <w:pPr>
                                <w:jc w:val="center"/>
                                <w:rPr>
                                  <w:rFonts w:ascii="メイリオ" w:eastAsia="メイリオ" w:hAnsi="メイリオ"/>
                                  <w:sz w:val="21"/>
                                </w:rPr>
                              </w:pPr>
                              <w:r w:rsidRPr="004C3AD4">
                                <w:rPr>
                                  <w:rFonts w:ascii="メイリオ" w:eastAsia="メイリオ" w:hAnsi="メイリオ" w:hint="eastAsia"/>
                                  <w:sz w:val="21"/>
                                </w:rPr>
                                <w:t>図１　てこ実験器の使い方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801368" id="グループ化 27" o:spid="_x0000_s1048" style="position:absolute;left:0;text-align:left;margin-left:163.85pt;margin-top:81.5pt;width:218.65pt;height:158.5pt;z-index:-251702272" coordsize="27768,20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BRS1DBAAAXAkAAA4AAABkcnMvZTJvRG9jLnhtbJxWzW7jNhC+F+g7&#10;ELo7lhXJjo04C6/zgwXS3aDZYs+0RFnESiRL0rGzRS8xUPTQc3to36AoWqCnAn0bYd+jHykpcX6A&#10;TdeApRlySM58M99Qhy82VUmumDZcimkw2AsDwkQqMy6W0+Cbt6e9g4AYS0VGSynYNLhmJnhx9OUX&#10;h2s1YZEsZJkxTbCJMJO1mgaFtWrS75u0YBU1e1Ixgclc6opaqHrZzzRdY/eq7EdhOOyvpc6Ulikz&#10;BqPHzWRw5PfPc5baN3lumCXlNIBv1j+1fy7cs390SCdLTVXB09YN+hleVJQLHHq71TG1lKw0f7RV&#10;xVMtjcztXiqrvsxznjIfA6IZhA+iOdNypXwsy8l6qW5hArQPcPrsbdPXVxea8GwaRKOACFohR/XN&#10;X/X293r7b7395eNPPxPMAKa1Wk5gfabVpbrQ7cCy0Vzkm1xX7o2YyMYDfH0LMNtYkmIwGo2GB0kS&#10;kBRzCDgaJ20K0gJ5erQuLU4+sbLfHdx3/t26o3g6wb9FDNIjxD5dWVhlV5oF7SbVs/aoqH6/Uj0k&#10;V1HLF7zk9toXKtLonBJXFzy90I2yA36436H/8de/SQQVCLsFzqZZQV1E5zJ9b4iQ84KKJZsZhQoH&#10;75x1/765V+8dtyi5OuVl6bLk5DYwsOFBNT2BTVOpxzJdVUzYhnqalYhRClNwZQKiJ6xaMFSSfpUN&#10;kGLQ3qKalObCem6gCs6Ndae7evDs+C46mIXhOHrZmyfhvBeHo5PebByPeqPwZBSH8cFgPph/71YP&#10;4snKMIRPy2PFW9cx+sj5J6nQNo2GZJ6s5Ir6luCA8w51b+8ihhxCzlej068BMuwgW81sWjgxB5Dt&#10;OIxvJzzqd0C7lBjQhSzWX8kMaNCVlR6M/02XwTBJ4jjxme6KHiWhjT1jsiJOAPTw1G9PrxBHE1tn&#10;4rwW0hWAj6UUZD0NxkmU+AU7MxW36Mklr6bBQeh+7kw6KRjNTkTmZUt52cgIvhRt8blIWxGBu5aB&#10;pm66OoP2vGS5lv5UO7wsqGJw1m27Q51hx5x6+0N980d980+9/ZHU29/q7ba++RM6iYYuhHada1/E&#10;bl5KNCRPHDfeuH6H670uNhjt7yddp7rrZfthAmyaXjYaxw1OwKNLbQf8M3NjZMmzjp/+AmTzUjd1&#10;WtqG4qi0Xasmh8N9+HYvu11S7iJzkt0sNr7VJ1EHx0Jm10BDS9QOQjEqPeUopHNq7AXVuAkxiNvd&#10;vsEjLyUKRrZSQAqpPzw17uyRaMwGZI2bdRqYb1fUNdLylUAJjAdx7K5ir8TJKIKid2cWuzNiVc0l&#10;mIqOAu+86Oxt2Ym5ltU7VMzMnYopKlKcPQ1sJ85tc9/jIyJls5k3avrzubhU6OoDD57L1tvNO6pV&#10;my+LTL+WXdHRyQNKNbYN7DOwOueebw7oBlUwwSkggJf8FQ7p3jfCru6t7j6Kjv4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l7n8XeIAAAALAQAADwAAAGRycy9kb3ducmV2LnhtbEyP&#10;wWrDMBBE74X+g9hAb43kuLGDYzmE0PYUCk0KpTfF2tgmlmQsxXb+vttTc9thHrMz+WYyLRuw942z&#10;EqK5AIa2dLqxlYSv49vzCpgPymrVOosSbuhhUzw+5CrTbrSfOBxCxSjE+kxJqEPoMs59WaNRfu46&#10;tOSdXW9UINlXXPdqpHDT8oUQCTeqsfShVh3uaiwvh6uR8D6qcRtHr8P+ct7dfo7Lj+99hFI+zabt&#10;GljAKfzD8FefqkNBnU7uarVnrYR4kaaEkpHENIqINFnScZLwshICeJHz+w3FLwAAAP//AwBQSwME&#10;CgAAAAAAAAAhAKgqiaHgGwAA4BsAABUAAABkcnMvbWVkaWEvaW1hZ2UxLmpwZWf/2P/gABBKRklG&#10;AAEBAQB4AHgAAP/bAEMACAYGBwYFCAcHBwkJCAoMFA0MCwsMGRITDxQdGh8eHRocHCAkLicgIiwj&#10;HBwoNyksMDE0NDQfJzk9ODI8LjM0Mv/bAEMBCQkJDAsMGA0NGDIhHCEyMjIyMjIyMjIyMjIyMjIy&#10;MjIyMjIyMjIyMjIyMjIyMjIyMjIyMjIyMjIyMjIyMjIyMv/AABEIAKoBH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b7Ub1NSu0W8uFVZ3A&#10;AlYADcfeoP7Sv/8An9uf+/rf40zUf+Qref8AXxJ/6Ear0EFv+0r/AP5/bn/v63+NH9p3/wDz+3P/&#10;AH9b/GquaTNAy1/ad/8A8/tz/wB/W/xpP7Tv/wDn+uf+/rf41VozQBaOp3//AD/XP/f1v8aadTv/&#10;APn+uf8Av63+NVqaaQy0dU1D/n+uf+/zf403+1NQ/wCf+6/7/N/jVY000AWxqmof8/8Adf8Af5v8&#10;aX+1NQ/5/rr/AL/N/jVRetKaYFn+1NQ/5/7r/v8AN/jR/amof8/91/3+b/GqtJQBa/tTUP8An/uv&#10;+/zf40n9qaj/AM/91/3+b/GqtFAFr+1NR/5/7r/v83+NJ/auo/8AP/df9/m/xqrSUAWv7V1H/n/u&#10;v+/zf40f2rqP/P8A3X/f5v8AGqtJQBb/ALV1H/n/ALr/AL/N/jR/auo/8/8Adf8Af5v8aqUtAFv+&#10;1dR/5/7r/v8AN/jR/amo/wDP/df9/m/xqrRQBcGqah/z/wB1/wB/m/xprarqOP8Aj/uv+/zf41WF&#10;I/SgZZGq6j/z/wB1/wB/m/xp41TUf+f+6/7/ADf41RHWnikBdGqah/z/AFz/AN/m/wAacNT1D/n+&#10;uf8Av83+NUhTqYFz+07/AP5/rn/v63+NO/tO/wD+f65/7+t/jVIU4GgC4NSv/wDn9uf+/rf407+0&#10;r7/n9uf+/rf41TFKKBFz+0r7/n9uP+/rf410Phe5nuPtXnTSSbdmN7E4+961yldN4R/5fP8AgH/s&#10;1AHOaj/yFbz/AK+JP/QjVfNWNS/5C17/ANfEn/oRqtQT1HZpKTNGaBhRSZooAKaTS5ppoGBpppSa&#10;SkA5eppTTU6mnGmAhpKKO3NABSUUUAJQaWkoASjFLSUAFLSU15EhQvK6og5LMcAUAPpaxZPFejJd&#10;x2qXYllkYKPLGVB9z0qzJqDnhEC+55oWuxUoyj8SsaXQZPQd6zZdc0xbhbZbyJ5mOAkZ3c/UcVw/&#10;i66u11CPzGkkglj+Vdx2hgecDp6VS0rRNbnubeeGxeKKJw4MnyD9etQ5O9rHVDDRcOeUj1JSCAR3&#10;p4qGBWSJVbGQO1TCqOQeKWmg0uaYDqcKZmlzQBJmlBpmacDQIdXT+EP+Xz/gH/s1ctmuo8H/APL5&#10;/wAA/wDZqAOd1L/kLXv/AF3k/wDQjVXNWNT/AOQte/8AXeT/ANCNVqBDs0maTNGaAFzSUlFAxaaa&#10;Wmk0AFNJpSabmgB6Hk040xO9PoASiikoAKKKYZoxJ5ZkQPjO3cM49cUAPpKjeZQp2nLY49qpWt1L&#10;JZxszHeQdxPXOadgLdxdW9pH5lxPHEnq7AVgXfjfSbeQRwtJcsWAJQYUc9cmqfi2wn1Gyga3jeaa&#10;KT7qDJIP+RWLZ+BdUuSDcGO1Q/3jub8hWcnJOyOyhSouHPUkd4945HyYA7GuK8aW1zcz2ksYll3A&#10;xlFBPPUcfnXb2unrBbxRySNKyIFLHjOBVtESMYRQv0q5JNWOelUdKfMtTy3TvBut3MiSGAWqhgQ8&#10;zYI98DmvSI9OXH72Qsf9nirtLSjFR2LrV5VmuboRJawIVZYU3DoxGSPxp8v3RmnUyX7v40zAYOtO&#10;zTBThSGSA0uaYDS0AOzSg0ynA0xD80oNMzS5oAeDXU+Dv+X3/gH/ALNXKZrqvBv/AC+/9s//AGag&#10;DnNU/wCQve/9d5P/AEI1VzVnVT/xOL3/AK7v/wChGqmaBD80mabmloAXNGabmjNAxaQmimk0AGaT&#10;NGay7zxBpVids15GXzjbH85H5Um7FRjKWiRrR9TUn0qotym0NH8wIyD2IrkvGt3eotsY55I4HyrK&#10;jbQT1GaJe6rlUoe0moXsdc+oWcdwlu91EJnOFj3ZJP0qRpkHQE/pXl+k6Rqs95Bc29nIQrh/McbQ&#10;cH1PWvSxE56kL+tEHfcvEUVSaSdzifFOsanBqklqly8UBVWVY/lJBHr161i6Nq0em6xHc3MxCHKy&#10;MTk4Peuk8fyWdhovmtGrXsxEUUjclR1bHp/9evKxclzg81PL717mqxMVS5FHoer3Hi1PNWOxtfPD&#10;EDzXmVQPfGcmq9nrtzBq7Q3cUBsmOdyuAUJ68Z5Ga5TSdL8y3juWTB3qy8dgaz/EEqprEuRlsDr9&#10;KpSucjjY9wQrsBTG0jIxTs1yngPWDqehmGRsy2pCZPde3+H4V1OaYh4paaDS0ALS03NLQA6o5vuj&#10;60/NRzH5R9aAIwacDUYPNOBpASg0ZpoNBNADs0uajzQDTAlzS5qPNKDQBLmur8FnP27/ALZ/+zVy&#10;Ga63wSf+P7/tn/7NQBzmrH/ic3v/AF3f/wBCNVM1Z1c/8Tq+/wCu7/8AoRqmDQIfmjNNzS5oGLml&#10;zTM0ZoAfmmk0ZppNAGF4sEn9kMyAsEZW2dm5xjjr1rjrTw/rF8B5dr5EZGN0nyDH8zXol204VfIW&#10;NiWAO/tUwJIG773fFQ4ps6aWJlSjypFfTbGSCxhgnlDvGgUsvfH1q59nhJUtErFTkFhnBojPWpM1&#10;dznb1uBOaQmgmmk0CPN/in5hm0wDJQq4H1yKxz4WWygQyrPK5AZvLAx9K7Tx7p4vdItptyq0Fyp3&#10;McABuDn9KS2u0e0TJV8rwQcg1lNtG1KKluUIY3WwQhGVQQvuKwtV0CTU5muYI2RlX5mJ4fFdJLcX&#10;H+oY2+wZPD/NR9pWHTWBO1VVmY+3NSm1E1lFOVn2MT4YvJFrOoW7Hgwgke4Nen1578PIopNS1i8g&#10;3NDlI43YYJHU16Bmtlscr3H5pQaYDTqYh2aXNNzS0AOBqKf7g+tPqK4PyD60ARA804GogaXdSAmB&#10;qO4laK2lkRd7ohZV9SB0o3Um7PWmBg6TcavrFqJIJog4UM/mMVAyT0wDTrhdetwc3EH4SH/4movC&#10;M5ia7ToACMfRjVvUbnOeatIRiz6vrMJ5uF/Bv/rVQl8Taun/AC8H8G/+tTr2XJPNYs79aTAvP4t1&#10;hf8Al5f/AL6H+FeqfBLWLzVjrv2uVn8r7Pt3HOM+Zn+Qrw2Vq9i/Z+OT4j/7dv8A2rUjSNXWT/xP&#10;L7/ru/8A6EaqA1Z1s412+/67v/6EapBqBEu6lzUW6l3UDJM0ZqPdS5oAfmkJpM0hNAAQCORnnNJn&#10;mjPFNpATRnrTzUUXenk4pgBOKaWphNQ3FzDaxGW4lSJB/E7YFAGR41aP/hEb/wAwgDaMZ9dwxXBe&#10;G9XV7IWcoI8nhW/2T2q5498S21/aR2NlOJU3b3ZDxx0Fc74YKi8eN+Q8fP51nPVF021I7EWtusnm&#10;CRD3A5JzWZ4h1B4NIeOP+MhGPsetXBbKhBz0ORWH4ofNrDGO53H8qiOq+ZtN6/I7L4cPGfD8yoMF&#10;bg7vfIFdhurw7RPEWpaE220kXynO54nGVau0s/iGWkUXViojI5aJ+R+Bra5z2ud+DmnVl6brdhqh&#10;dbO4EjIAWXBBAP1rTBpiH5ozTc0oNADs1Fcn92PrUgqG6OIx9aQFcHmgtimA80yVsLQApmGTTTMK&#10;qE80xnABJOAOpNAGTpU3kandoOgkkH65p97c5zzWXHcJ/at20bqyGU4KnI5FJcz5J5qxFa5lyTzW&#10;ZM1WJpOvNUJW60mBDIetey/s+nnxH/27f+1a8Wdq9o/Z76+I/wDt2/8AatSM0tdONev/APru/wDM&#10;1zM+qNlysiooOAAMk10ev6zo9pr1/b3cczzLO5bZCWH3jjmstte8Pvx/Zk7j0+y1QjAk1yZT8krE&#10;jn+8fypbTUry8vLYSs6p5gz82OPoK1zqXh/nboc4B64gxmj+0dBVhjRbrg5BWP8A+vRcZohxmnhq&#10;xZNciabcllcRxjoBGc0q69b/APPvdD/tkaQG3mkzVC21RLpsJBcAf3njKj86lkv7eIfvJAD6A5oA&#10;s5puabFKs0SyITtbpkYozSAmjOM0jPUQbBprNTAg1S7ktNKu7iIZkiiZlHvivGbq/uLyTdczySn1&#10;dicV6j4r1H7BoE5BG+X90v49f0ryKTlzgcYzUvcqJFNiUkg5AqS0upbOZZIiAw9Rmmsee1WNOsxf&#10;ajDbu5jV32s4Xdt/CgH3Ne28Q3U91DC0cYDuFJAPSqWu3Ej6lJExHlx4C+vQVpyaRaafPpkq3TyJ&#10;PGX8wKMeYP4R3+pqDXhA6K8EQDIFE0mw/M5/2vYY4p2SFzNmFnLZAzUgcKmB+NRjhfrTFbIz2pFL&#10;Q6/wHfmDX0jY8ToyH69R/KvVlbIrw3Q7oWmt2U5OAky7j7Zwa9qV6aFItZpc1ErZp+aZJIDUF0f3&#10;Y+tSA1Bdn92PrSArg4qCeXiiSTaKpXEvFADJ7oQwvI3IUZ+tee3PifU7kskkkfl7s7PLGOOx9RXY&#10;30mbKX6V5q/Dt9TQgOg0i6MvmsUjQ7gSI12j8quTSdax9FJLSKoySOg781pTK4OCjA/SqEV5XqpI&#10;1Tukh/gb8qrvHJ/cb8qQEDmvav2euviP/t2/9q14q0cn9xvyr2r9npWU+I9wI/49uo/660hjvE39&#10;unxPqAsdPtpbfz22ySThSeeeKp21l4onlVGt9HgU9XlvOB+VX/Ev/Iy6hx/y3b+ZrLH0qrisao0L&#10;W++qeHF/7buf6UHRNWXrrXh78Gc1mD6UOnmRsjZAYYOKLhY0f7I1T/oNaD+AkNRvpmpqpP8AbWiH&#10;6JIf61hSaPE0m9G2n6Zq5DAsH3dxOO5/OhsBlxZXjErd63Dj+7axH/2YmoUtbCEgiJ53H8U77v06&#10;Ut1IFfJOB71mS6rCjbUzI3oKRR01nMXV84AGMADAFWC1cxbanfRoZVt90Tnhk2n9CauprKtEzEox&#10;Xh1AKuv1U1LYGuX5pC9V4phIu4HgimzXCQRPLKwWNAWZj2AqhHF+Ob5JryG0VgREhJIP8R7fpXDS&#10;E7sDoO/tVm8uTPcyupJVnJBPfmqJJaXJqSx4OVU1e03UJNOlmliJWR49qMADg596oA9Qe1W9NR5b&#10;6OOO1+1O3Cwn+I01uJ7HT2yTf2Vay3bpOGh2wqV/1C53BgR3JGD3/OsnWbifyvs5QmD5ZA+D1I+7&#10;6dz707+3L+4njsnSJI4yV8tYQNg7j2qnqUk8kkqNKxiiC7UL8DOOgqpER3M8nC/QUwHA+XnJ4o69&#10;T1qMdh71BZZicRkc5Oc8V7H4dumutAs5ZJDI5TDMepIJrxhMA16V4Gv/ADdIa1Zhvgc7R32nn+dC&#10;3B7HZq+DU6tmqKvmp0aqJLIOKgvD+6H1qQGq2oPttgf9qkBlzzYbFUZ5TkCoLq9EbEk96hMrS4ZS&#10;CKQxLxv9Dl+lcFNbTCVwYn+8f4TXbSyo2beRvmdSdq9cVWa9mQBVt8KOBuBzVJCMbR7GYRtcLNNb&#10;TK37t14II7/nV26N00qCW4M8rcDcxzjuee3+NWBepMSLiRYCo6KefyNNlgs2UTi+ki3AKX4+alfo&#10;iuR2KphuO20/8DrPur4WkxilVww9DkVuW1tbzkhdWyB3wtY+uabZiXcl49xOfvYUBFGPUd6rUlqx&#10;WGq23O4SV7b+z/MlxH4gkjDBc24y3r+8rwM6cvJyRj3r3X9naMw2/iGPOVDW5H1PmZ/kKWokc54+&#10;1LUrfxzqsVtIFiEpwDXN/wBq60etwBXS+Pra6k8c6q0axbDMeWbmudFjed2gH4mgZGdQ1g/8vePp&#10;R9u1fH/H4amFhc957cfgTS/2fL3u4R/wA/40XAg+2asf+X1qb9p1Q9b56uDT/wC9fR/hH/8AXp4s&#10;IP4tQ/JB/jQBnB5m3NPO8hHYnrUiQvcKUGVXvjitL7LpkUTEzvK/UbmAH6VTkuwPlgAA9e1JjNOG&#10;c2NsiJJtVRgnHX6e9ZhuNlyLtG3FG+bPUg9c1WW8ExcBiyqMbj3PeqsbhW855AB2Uck+1RqtRnb6&#10;XIc3EecqjYXnPXmofEzJ/wAI/dIzhC6gLz1OelVPC9wJoro5+beMj04qn45fFlaKD8xdsD8OtUth&#10;dThpF4wPyquwZZVJB9KnEZcE5Yj19agmikTDEHGetBTExg/jipbe5ls7hLiBzHLGdysOoNMdcqGH&#10;c5pQIzIPNLCM9SoyaaEadhdRy36SebcfapmPmtxtcnr74NQ6o8Qv5ohE3mDGXLcdB0FXdEtbSS7h&#10;eNHcmYIpdsEcE5wOKPEEYivJAuN28hxjkfKMf1qiEYLHBX86RR+9xkDB70OOfpSYJlA6A1BZMQM9&#10;QfoK6fwS5/t9VyQPKbiucMUaj76k/StXw5ciz120kOfLZ9h9t3FAz1YGp0PFVc1LG9MguKaoa0+y&#10;yBHdqtK1ZfiOXy9OU/7f9KAOQvJd8jDtUdjePbygMSyZ/EVE5JbmoVP738aQy5a21293M0txb7p2&#10;z5xzt9lP938afqeh69aRGbyhLH3MeTj3+lQyXUcDASEoGGN4/kau6fqUkN0jyXDmMDgFiVNVfQFo&#10;7nLx2V1OzHIL99x5p7aXqBGOGwMAbun0r0Qa9oSnd9mgDdzux/SnjxLomMbIf+/g/wAKlRszd1U1&#10;scZoGnJvli1Bp4S2Nhj4/M10tv4asRKksdxLOqnJjZgQ3sRitH/hI9EYYKIf+2o/wp0ev6Erb0hU&#10;N6ietG0zBpdComkaU0ipNp0yuQQ7opKg9sA16R8KNGi0mXWmhdik3kfLgYXG/ofxrix4l0zII3DH&#10;pMP8K9B+GuqQaimprAWIjMROWB67/wDCpItLm8jwT4rXM8fxL1lEuHRRIMKGI7VxwuLhyB58pJ4A&#10;3HmvZfE/wwvvFXxD1bUprqO0055tqsBvkfHBwO3Pc12Ph3wHoPhtVNnZLJcDrcz/ADyZ9uw/CixR&#10;43oHw48S64EmlD2Nq3Pm3JIJHsvU/pXpel/DDQdPt9lzFJfynrJO5/QA4Fd95fejy6dhnHf8K/8A&#10;DR/5g8P/AH03+NKPh94aBDDRoMg5+83+Ndfto20aAcqvgfw+rhhpMAI6df8AGnt4G8PSY36XEcHP&#10;3m/xrpttOC0nYZzcfgLw2iYGlRAf7zf40n/Cv/DGf+QTH/323+NdSFoxS0Ec7beDNBsixt9PSMt9&#10;7DNz+tRaj4J0LUFDXOnrIyAhfmYY/WuoxTWHFPQZwTfD3w2eDpi4Hbe3+NMb4e+G266YuPTzG/xr&#10;s5I+aj2HNFkBxp+HXhnGP7MH/fxv8apTeC/B0IlMtkFEIy3zt69uea7TULuOwtGnlV2UEACMZJJ7&#10;VwuqXd5M8nl2RtI5B/GeTnvnj9KLLog0J08M+FrRy1nFtuVPmKPMY4bHGecZwTUd14a8KTzpLe2z&#10;PczsN5V24bpk46VBY2GoSIlwmoHEZ5j8vAK55Gajv4dQtp9yakSS5ZF8sAKT7ml8hXRoJ8P/AAhL&#10;cvbpa7pV+8onb8e9WF+GvhlWyNPbPr5rf41Q0S/vdOuVe6tkmjAwzRDDLnv716BE6zxJLGfkcbhn&#10;jimkgujkP+FbeGiebFv+/wA3+NWrT4beGkmSQWL5Qhh++bqDkd66oIM9atwRgLRZDMr/AIRnTf8A&#10;ngf++zTh4a00dIG/77NbYApcUaCMYeHdPHSE/wDfZqC88J6TexCOe2ZlByBvI5roMUhFGgHIn4fe&#10;HCf+PFv+/rf40n/CvfDgOfsDZ/66t/jXW4pMUrIDkJvh94blXa9gSP8Arq3+NQxeAvDtuu2OwIX0&#10;MrH+tdmVyKgaOnZAcZf/AA80a8tXitka0mIO2RfmGfcHqK8f8TeBda8Mktd2wltM/Ldw8ofr/dP1&#10;r6TVMNUrxrJGyOqsjDDKwyCPQinZAfIJjpmzFe9+KPhLpupmS50hhp903JixmFz9Oq/hx7V47rnh&#10;zVfD1z5Gp2jwk/dfqj/7rdDUvQRi7SO5r3j9m7P/ABU2ST/x6/8AtavCiK92/Zv4/wCEm/7df/a1&#10;CA9Kx/pFyf8Ap4l/9DNSqK6P7Lb5J8iLJJJ+Qck9TR9mg/54R/8AfAqgOexSEV0X2aD/AJ4x/wDf&#10;Io+zQf8APGP/AL5FIZzu0Uba6L7NB/zxj/75FH2aD/njH/3yKAOc2UoUV0X2aD/njH/3yKPs8H/P&#10;GP8A75FIZz+2jbXQ/Z4P+eMf/fIo+zw/88Y/++RSA57bQU4rofs8P/PGP/vkUfZ4f+eMf/fIpgcv&#10;LEKgMQrrvs0B6wR/98Ck+y2//PvF/wB8CgDiptPS6IDs6gHORVd/DaNgNdnZn/nmCcemT/hXe/Zb&#10;f/n3i/74FL9lt/8AnhF/3wKYHDx+G9LVcNDI5xwWlb+QOKguvCmmSfNErxPnIO8uPyau/wDs0H/P&#10;CP8A74FH2W3/AOeEX/fAoEefQeHpUP7y4iEYf5RGhHGO4Jq9FZrAnlh2cDoTXZ/Zbf8A54Rf98Ck&#10;+yW3/PvF/wB8ClqM5NYuatxpha6H7Lb/APPvF/3wKd9nh/54x/8AfIpAYG2jbW/9nh/55R/98ijy&#10;If8AnlH/AN8igRg7aQrW/wCRD/zyj/75FH2eH/nlH/3yKBnPbaCtdD9nh/54x/8AfIo+zw/88Y/+&#10;+RQBzhWmlBXSfZ4P+eMf/fIo+zQf88Y/++BQBzIXnpTivFdJ9mt/+eEX/fAo+zQf88I/++BTEcyV&#10;qpe2FrqFq9teW8VxA/DRyLuBrsfs1v8A88Iv++BR9lt/+eEX/fApgfPPij4PK2+68OzbT1NnM3H/&#10;AAFv6H863/gBpt5pV34otb61lt51+y5SRcH/AJbfnXs32S2/594v++BT44YoiTHGiE8HaoGaLCP/&#10;2VBLAQItABQABgAIAAAAIQCKFT+YDAEAABUCAAATAAAAAAAAAAAAAAAAAAAAAABbQ29udGVudF9U&#10;eXBlc10ueG1sUEsBAi0AFAAGAAgAAAAhADj9If/WAAAAlAEAAAsAAAAAAAAAAAAAAAAAPQEAAF9y&#10;ZWxzLy5yZWxzUEsBAi0AFAAGAAgAAAAhANMBRS1DBAAAXAkAAA4AAAAAAAAAAAAAAAAAPAIAAGRy&#10;cy9lMm9Eb2MueG1sUEsBAi0AFAAGAAgAAAAhAFhgsxu6AAAAIgEAABkAAAAAAAAAAAAAAAAAqwYA&#10;AGRycy9fcmVscy9lMm9Eb2MueG1sLnJlbHNQSwECLQAUAAYACAAAACEAl7n8XeIAAAALAQAADwAA&#10;AAAAAAAAAAAAAACcBwAAZHJzL2Rvd25yZXYueG1sUEsBAi0ACgAAAAAAAAAhAKgqiaHgGwAA4BsA&#10;ABUAAAAAAAAAAAAAAAAAqwgAAGRycy9tZWRpYS9pbWFnZTEuanBlZ1BLBQYAAAAABgAGAH0BAAC+&#10;JAAAAAA=&#10;">
                <v:shape id="図 203" o:spid="_x0000_s1049" type="#_x0000_t75" style="position:absolute;width:27768;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voxQAAANwAAAAPAAAAZHJzL2Rvd25yZXYueG1sRI9Bi8Iw&#10;FITvC/6H8AQvi6bWVbQaRQVBkD2sinh8Ns+22LyUJmr992ZhYY/DzHzDzBaNKcWDaldYVtDvRSCI&#10;U6sLzhQcD5vuGITzyBpLy6TgRQ4W89bHDBNtn/xDj73PRICwS1BB7n2VSOnSnAy6nq2Ig3e1tUEf&#10;ZJ1JXeMzwE0p4ygaSYMFh4UcK1rnlN72d6Pg5I7oz+np6zKMz+NV1nzvPrcTpTrtZjkF4anx/+G/&#10;9lYriKMB/J4JR0DO3wAAAP//AwBQSwECLQAUAAYACAAAACEA2+H2y+4AAACFAQAAEwAAAAAAAAAA&#10;AAAAAAAAAAAAW0NvbnRlbnRfVHlwZXNdLnhtbFBLAQItABQABgAIAAAAIQBa9CxbvwAAABUBAAAL&#10;AAAAAAAAAAAAAAAAAB8BAABfcmVscy8ucmVsc1BLAQItABQABgAIAAAAIQBtwMvoxQAAANwAAAAP&#10;AAAAAAAAAAAAAAAAAAcCAABkcnMvZG93bnJldi54bWxQSwUGAAAAAAMAAwC3AAAA+QIAAAAA&#10;">
                  <v:imagedata r:id="rId36" o:title=""/>
                  <v:path arrowok="t"/>
                </v:shape>
                <v:shape id="テキスト ボックス 26" o:spid="_x0000_s1050" type="#_x0000_t202" style="position:absolute;top:17335;width:2730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rsidR="001339A9" w:rsidRPr="004C3AD4" w:rsidRDefault="001339A9" w:rsidP="004C3AD4">
                        <w:pPr>
                          <w:jc w:val="center"/>
                          <w:rPr>
                            <w:rFonts w:ascii="メイリオ" w:eastAsia="メイリオ" w:hAnsi="メイリオ"/>
                            <w:sz w:val="21"/>
                          </w:rPr>
                        </w:pPr>
                        <w:r w:rsidRPr="004C3AD4">
                          <w:rPr>
                            <w:rFonts w:ascii="メイリオ" w:eastAsia="メイリオ" w:hAnsi="メイリオ" w:hint="eastAsia"/>
                            <w:sz w:val="21"/>
                          </w:rPr>
                          <w:t>図１　てこ実験器の使い方</w:t>
                        </w:r>
                      </w:p>
                    </w:txbxContent>
                  </v:textbox>
                </v:shape>
                <w10:wrap type="tight"/>
              </v:group>
            </w:pict>
          </mc:Fallback>
        </mc:AlternateContent>
      </w:r>
      <w:r w:rsidR="00143BCE" w:rsidRPr="00143BCE">
        <w:rPr>
          <w:rFonts w:ascii="メイリオ" w:eastAsia="メイリオ" w:hAnsi="メイリオ" w:cs="メイリオ" w:hint="eastAsia"/>
          <w:sz w:val="21"/>
          <w:szCs w:val="21"/>
        </w:rPr>
        <w:t>ここでの指導に当たっては，てこ実験器を使って行った実験の結果について，支点からの距離とおもりの重さの関係を表などに整理することを通して，てこの規則性をとらえるようにする．と述べている．つまり，この実験を通じて，てこの規則性を推察させることが重要となる．</w:t>
      </w:r>
      <w:r w:rsidR="00385D66">
        <w:rPr>
          <w:rFonts w:ascii="メイリオ" w:eastAsia="メイリオ" w:hAnsi="メイリオ" w:cs="メイリオ"/>
          <w:sz w:val="21"/>
          <w:szCs w:val="21"/>
        </w:rPr>
        <w:br/>
      </w:r>
      <w:r w:rsidR="00385D66">
        <w:rPr>
          <w:rFonts w:ascii="メイリオ" w:eastAsia="メイリオ" w:hAnsi="メイリオ" w:cs="メイリオ" w:hint="eastAsia"/>
          <w:sz w:val="21"/>
          <w:szCs w:val="21"/>
        </w:rPr>
        <w:t xml:space="preserve">　</w:t>
      </w:r>
      <w:r w:rsidR="00143BCE" w:rsidRPr="00143BCE">
        <w:rPr>
          <w:rFonts w:ascii="メイリオ" w:eastAsia="メイリオ" w:hAnsi="メイリオ" w:cs="メイリオ" w:hint="eastAsia"/>
          <w:sz w:val="21"/>
          <w:szCs w:val="21"/>
        </w:rPr>
        <w:t>ここで開発した映像は，導入的映像．「てこの原理」の発見に導くための映像．「てこが水平につりあう時は，どんな場合だろう？」という問いのもとに，いろいろにおもりを下げてみる様子を映像で見せる教材である．</w:t>
      </w:r>
    </w:p>
    <w:p w:rsidR="00143BCE" w:rsidRPr="004C3AD4" w:rsidRDefault="00143BCE" w:rsidP="00143BCE">
      <w:pPr>
        <w:spacing w:line="400" w:lineRule="exact"/>
        <w:rPr>
          <w:rFonts w:ascii="メイリオ" w:eastAsia="メイリオ" w:hAnsi="メイリオ" w:cs="メイリオ"/>
          <w:b/>
          <w:sz w:val="21"/>
          <w:szCs w:val="21"/>
        </w:rPr>
      </w:pPr>
      <w:r w:rsidRPr="004C3AD4">
        <w:rPr>
          <w:rFonts w:ascii="メイリオ" w:eastAsia="メイリオ" w:hAnsi="メイリオ" w:cs="メイリオ" w:hint="eastAsia"/>
          <w:b/>
          <w:sz w:val="21"/>
          <w:szCs w:val="21"/>
        </w:rPr>
        <w:t>(2)「顕微鏡の基本操作」映像教材</w:t>
      </w:r>
    </w:p>
    <w:p w:rsidR="00385D66" w:rsidRPr="00143BCE" w:rsidRDefault="00143BCE" w:rsidP="00385D66">
      <w:pPr>
        <w:spacing w:line="400" w:lineRule="exact"/>
        <w:rPr>
          <w:rFonts w:ascii="メイリオ" w:eastAsia="メイリオ" w:hAnsi="メイリオ" w:cs="メイリオ"/>
          <w:sz w:val="21"/>
          <w:szCs w:val="21"/>
        </w:rPr>
      </w:pPr>
      <w:r w:rsidRPr="00143BCE">
        <w:rPr>
          <w:rFonts w:ascii="メイリオ" w:eastAsia="メイリオ" w:hAnsi="メイリオ" w:cs="メイリオ" w:hint="eastAsia"/>
          <w:sz w:val="21"/>
          <w:szCs w:val="21"/>
        </w:rPr>
        <w:t xml:space="preserve">　顕微鏡の操作については，第３学年の｢身近な自然の観察｣において，｢身の回りの生物の様子を調べ，生物とその周辺の環境との関係についての考えを持つことができるようにする．｣という記述がされている．このように，理科全般で利用される顕微鏡の基本操作は，小学校の理科の授業では重要である．この顕微鏡の操作の映像の場合には，顕微鏡の操作全体の映像の他に，顕微鏡の操作の</w:t>
      </w:r>
      <w:r w:rsidR="00385D66" w:rsidRPr="00143BCE">
        <w:rPr>
          <w:rFonts w:ascii="メイリオ" w:eastAsia="メイリオ" w:hAnsi="メイリオ" w:cs="メイリオ" w:hint="eastAsia"/>
          <w:sz w:val="21"/>
          <w:szCs w:val="21"/>
        </w:rPr>
        <w:t>ポイントを拡大して提示する必要がある．そこで，正面と左右の側面からの撮影のほかに，顕微鏡の中心部を拡大して撮影した．</w:t>
      </w: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Default="00385D66" w:rsidP="00143BCE">
      <w:pPr>
        <w:spacing w:line="400" w:lineRule="exact"/>
        <w:rPr>
          <w:rFonts w:ascii="メイリオ" w:eastAsia="メイリオ" w:hAnsi="メイリオ" w:cs="メイリオ"/>
          <w:sz w:val="21"/>
          <w:szCs w:val="21"/>
        </w:rPr>
      </w:pPr>
    </w:p>
    <w:p w:rsidR="00385D66" w:rsidRPr="00385D66" w:rsidRDefault="00385D66" w:rsidP="00143BCE">
      <w:pPr>
        <w:spacing w:line="400" w:lineRule="exact"/>
        <w:rPr>
          <w:rFonts w:ascii="メイリオ" w:eastAsia="メイリオ" w:hAnsi="メイリオ" w:cs="メイリオ"/>
          <w:sz w:val="21"/>
          <w:szCs w:val="21"/>
        </w:rPr>
      </w:pPr>
    </w:p>
    <w:p w:rsidR="00143BCE" w:rsidRPr="00143BCE" w:rsidRDefault="00385D66" w:rsidP="00143BCE">
      <w:pPr>
        <w:spacing w:line="400" w:lineRule="exact"/>
        <w:rPr>
          <w:rFonts w:ascii="メイリオ" w:eastAsia="メイリオ" w:hAnsi="メイリオ" w:cs="メイリオ"/>
          <w:sz w:val="21"/>
          <w:szCs w:val="21"/>
        </w:rPr>
      </w:pPr>
      <w:r>
        <w:rPr>
          <w:rFonts w:ascii="メイリオ" w:eastAsia="メイリオ" w:hAnsi="メイリオ" w:cs="メイリオ" w:hint="eastAsia"/>
          <w:noProof/>
          <w:sz w:val="21"/>
          <w:szCs w:val="21"/>
        </w:rPr>
        <w:lastRenderedPageBreak/>
        <mc:AlternateContent>
          <mc:Choice Requires="wpg">
            <w:drawing>
              <wp:anchor distT="0" distB="0" distL="114300" distR="114300" simplePos="0" relativeHeight="251617280" behindDoc="1" locked="0" layoutInCell="1" allowOverlap="1" wp14:anchorId="20A9139B" wp14:editId="1161E38C">
                <wp:simplePos x="0" y="0"/>
                <wp:positionH relativeFrom="column">
                  <wp:posOffset>2088619</wp:posOffset>
                </wp:positionH>
                <wp:positionV relativeFrom="paragraph">
                  <wp:posOffset>393700</wp:posOffset>
                </wp:positionV>
                <wp:extent cx="2755900" cy="2070100"/>
                <wp:effectExtent l="0" t="0" r="6350" b="6350"/>
                <wp:wrapTight wrapText="bothSides">
                  <wp:wrapPolygon edited="0">
                    <wp:start x="0" y="0"/>
                    <wp:lineTo x="0" y="21467"/>
                    <wp:lineTo x="21202" y="21467"/>
                    <wp:lineTo x="21500" y="17691"/>
                    <wp:lineTo x="21500" y="0"/>
                    <wp:lineTo x="0" y="0"/>
                  </wp:wrapPolygon>
                </wp:wrapTight>
                <wp:docPr id="30" name="グループ化 30"/>
                <wp:cNvGraphicFramePr/>
                <a:graphic xmlns:a="http://schemas.openxmlformats.org/drawingml/2006/main">
                  <a:graphicData uri="http://schemas.microsoft.com/office/word/2010/wordprocessingGroup">
                    <wpg:wgp>
                      <wpg:cNvGrpSpPr/>
                      <wpg:grpSpPr>
                        <a:xfrm>
                          <a:off x="0" y="0"/>
                          <a:ext cx="2755900" cy="2070100"/>
                          <a:chOff x="0" y="0"/>
                          <a:chExt cx="2641600" cy="1993900"/>
                        </a:xfrm>
                      </wpg:grpSpPr>
                      <pic:pic xmlns:pic="http://schemas.openxmlformats.org/drawingml/2006/picture">
                        <pic:nvPicPr>
                          <pic:cNvPr id="28" name="図 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1600" cy="1628775"/>
                          </a:xfrm>
                          <a:prstGeom prst="rect">
                            <a:avLst/>
                          </a:prstGeom>
                          <a:noFill/>
                          <a:ln w="9525">
                            <a:noFill/>
                            <a:miter lim="800000"/>
                            <a:headEnd/>
                            <a:tailEnd/>
                          </a:ln>
                        </pic:spPr>
                      </pic:pic>
                      <wps:wsp>
                        <wps:cNvPr id="29" name="テキスト ボックス 29"/>
                        <wps:cNvSpPr txBox="1"/>
                        <wps:spPr>
                          <a:xfrm>
                            <a:off x="31750" y="1657350"/>
                            <a:ext cx="2546350" cy="336550"/>
                          </a:xfrm>
                          <a:prstGeom prst="rect">
                            <a:avLst/>
                          </a:prstGeom>
                          <a:solidFill>
                            <a:schemeClr val="lt1"/>
                          </a:solidFill>
                          <a:ln w="6350">
                            <a:noFill/>
                          </a:ln>
                        </wps:spPr>
                        <wps:txbx>
                          <w:txbxContent>
                            <w:p w:rsidR="001339A9" w:rsidRPr="004C3AD4" w:rsidRDefault="001339A9" w:rsidP="004C3AD4">
                              <w:pPr>
                                <w:jc w:val="center"/>
                                <w:rPr>
                                  <w:rFonts w:ascii="メイリオ" w:eastAsia="メイリオ" w:hAnsi="メイリオ"/>
                                  <w:sz w:val="21"/>
                                </w:rPr>
                              </w:pPr>
                              <w:r w:rsidRPr="004C3AD4">
                                <w:rPr>
                                  <w:rFonts w:ascii="メイリオ" w:eastAsia="メイリオ" w:hAnsi="メイリオ" w:hint="eastAsia"/>
                                  <w:sz w:val="21"/>
                                </w:rPr>
                                <w:t xml:space="preserve">図２　</w:t>
                              </w:r>
                              <w:r w:rsidRPr="004C3AD4">
                                <w:rPr>
                                  <w:rFonts w:ascii="メイリオ" w:eastAsia="メイリオ" w:hAnsi="メイリオ" w:hint="eastAsia"/>
                                  <w:sz w:val="21"/>
                                </w:rPr>
                                <w:t>顕微鏡の操作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A9139B" id="グループ化 30" o:spid="_x0000_s1051" style="position:absolute;margin-left:164.45pt;margin-top:31pt;width:217pt;height:163pt;z-index:-251699200;mso-width-relative:margin;mso-height-relative:margin" coordsize="26416,19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ritUgQAAF0JAAAOAAAAZHJzL2Uyb0RvYy54bWycVsFu4zYQvRfoPwi6&#10;O5Zsy4qFOAuvkywWSHeDZos90xJlESuRLEnHToteYqDooef20P5BUbRATwX6N8L+Rx8pybGTAE03&#10;QOQhOSRn3rw30smLTVV6N1RpJvjUD48C36M8FRnjy6n/1buL3rHvaUN4RkrB6dS/pdp/cfr5Zydr&#10;mdCBKESZUeXhEK6TtZz6hTEy6fd1WtCK6CMhKcdiLlRFDIZq2c8UWeP0quwPgmDcXwuVSSVSqjVm&#10;z5pF/9Sdn+c0NW/zXFPjlVMfsRn3VO65sM/+6QlJlorIgqVtGOQToqgI47h0d9QZMcRbKfboqIql&#10;SmiRm6NUVH2R5yylLgdkEwYPsnmlxEq6XJbJeil3MAHaBzh98rHpm5sr5bFs6g8BDycValTf/Vlv&#10;f6u3/9Tbnz/++JOHFcC0lssE3q+UvJZXqp1YNiOb+SZXlf1FTt7GAXy7A5hujJdichBH0STARSnW&#10;BkGMlNsSpAXq9GhfWpx3O8ejcNztDCeToT0GQfS7i/s2vl04kqUJ/lvEYD1C7L+ZhV1mpajfHlI9&#10;64yKqA8r2UNxJTFswUpmbh1RUUYbFL+5YumVagb34A8gkwb8j7/85YU2M+ttHRp3YtO5FOkH7XEx&#10;Lwhf0pmWoDdE53A4dO/b4cFdi5LJC1aWtkTWbrOCFB5Q6QlgGpqeiXRVUW4a3SlaIkHBdcGk9j2V&#10;0GpBQSP1OgtRX2jegEpSMW6cMECBS23s7ZYMThrfDo5nQTAZvOzNo2DeGwXxeW82GcW9ODiPR8Ho&#10;OJyH8+/s7nCUrDRF+qQ8k6wNHbOPgn9SB23HaBTmlOrdENcPGgIhIEekLkRwyiJkY9Uq/RIgww+2&#10;UdSkhTVzANnOw3m34FC/B9rWQEMr3mL9hciABlkZ4cB4llYOGD8eHMdxdMB4UEJp84qKyrMGoEek&#10;7nhyA6ib3DoXGzUXlgAul5J766k/iQaR27C3UjGDhlyyauofB/bP3kmSgpLsnGfONoSVjY3kSw7s&#10;ukxbE0PbL9DRdcczjJ5XLNvPn+qF1wWRFMHaY/d0M+l0U2+/r+9+r+/+rrc/ePX213q7re/+wNgb&#10;TGwK7T7buzyzeSnQjZxw7Lwtkk3yQVmGYRyhV6FVheMoHsJ26Vv+umYWjcZ20jWz4XAcNQ67jvS/&#10;66NFybJOo+4NSOelarhamkbmYNu+V1NHF8ZBhbvC3GdnLbNZbFyvj4YdJAuR3QIRJcAfpKJlesFA&#10;pkuizRVReBViEq938xaPvBQgjWgt3yuE+uapeeuPYmPV99Z4tU59/fWK2E5avuagwSQcjXCscYNR&#10;FA8wUPsri/0VvqrmAmpFV0F0zrT+puzMXInqPVgzs7diifAUd09905lz07zw8RWR0tnMOTUN+pJf&#10;S7T10InASuXd5j1RstWTQaXfiI54JHkgq8a3gX0GZefMac4C3aAKNdgBROAs9w6HdfCRsD92Xvdf&#10;Raf/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e4aV+AAAAAKAQAADwAAAGRy&#10;cy9kb3ducmV2LnhtbEyPQUvDQBCF74L/YRnBm90kxRhjNqUU9VSEtoJ422anSWh2NmS3SfrvHU96&#10;nPc+3rxXrGbbiREH3zpSEC8iEEiVMy3VCj4Pbw8ZCB80Gd05QgVX9LAqb28KnRs30Q7HfagFh5DP&#10;tYImhD6X0lcNWu0Xrkdi7+QGqwOfQy3NoCcOt51MoiiVVrfEHxrd46bB6ry/WAXvk57Wy/h13J5P&#10;m+v34fHjaxujUvd38/oFRMA5/MHwW5+rQ8mdju5CxotOwTLJnhlVkCa8iYGnNGHhyE6WRSDLQv6f&#10;UP4AAAD//wMAUEsDBAoAAAAAAAAAIQBSdV1YYuMBAGLjAQAUAAAAZHJzL21lZGlhL2ltYWdlMS5w&#10;bmeJUE5HDQoaCgAAAA1JSERSAAABEgAAAKkIAgAAAR8oFeAAAAABc1JHQgCuzhzpAAAABGdBTUEA&#10;ALGPC/xhBQAAAAlwSFlzAAAh1QAAIdUBBJy0nQAA/6VJREFUeF7s/fdbW9uWJoz6eW7X3iYJiZxz&#10;ztHGmGRjjDE2yQZswJicc0aAyEFIQiChHFCWyDnnnDPONslxe+9zqk7V6a7qrqruOxe7vu/+Bf3b&#10;XUyWxUJmac53jjHeMdcYY14jkUgZGRng3NnZ2d/fj/2/dlwTiUR8MV8kFghFfG4Hm8mkUCgkOpPK&#10;oNOpVDL4mcNh9/d2Dg72j40Nzc7N7L9+9fbrz4b6alwzWgomKyUnfV1aSlpOrrS0kEBpq22qRGMb&#10;szOTOTz+1Oysrq62iZF+dnbO+w/voDvxeBwej8sFN2KxWEwamUIktrdoa2uD24CfOzisnh5RX2/n&#10;0NDg5PjI9v7Bu4vfyssKm2orZWEwBBwuJSv7i/R/q6wtayFgylDIMmRBQWHWyuryxOTY2sry7u72&#10;3t7uyckRdCcWi8pmMaDGoDJoVFI7UV1dVU1NRUtTlclicDrYXZ1CiUTY3d05NNi3srH+l3/7z8ry&#10;ksqKUrgyQh4Bvy4l/YvU9bzC7CfPQgj0zgeBASw2bXZ+em5+Zmdr42B/5/Dw4OTkGLoTmdxOYlBo&#10;FBI0cOR2AgGrpKBgZ6ItJyfHZjKYLJqQ18HjslFV1REv4vweP/r+139CVRQ3N1Yqa6m+ePEiIuo5&#10;ClXlF+BrZGbcPzRhY2/dNzzFqClfnJs7PNg9PNg7ODo4PDmE7pSRmY1paSYQCe2ktlZiC4lKBvdQ&#10;V9VURMAa61BgCOk0MhaLdrxx09jUVEdP/8sf/9TbP9TcjKmtrW/KSEY3oUkkioqmuqvnTWtHezNb&#10;S2tnu/rkF5try+BOR0d7B4d7h8d70J3UNdRfvz1FY9BghjQ01HG5HTXV5QMDPZWokhZcE5VKQjdW&#10;a6irmluYAYQ1tFR/+/u/Tc1MtmQnY7OTSyNCUfGRSX5+fvfvqmirgc+hb26ob2yYkxa/vDSzu725&#10;f7Czd7BzcLgF3UlFRcXphvPT8PDg4OBHAYHgBq2tzb4P7uXnZjU3184tzN/39mjB4LDNzZUp98vT&#10;H1fVVYjE/PrkyOqkl7nPg3OfBjy/5/7Iz0tRVUHbQPdpwANUURGXSZudHF1bW9zeWt/b29g/2IDu&#10;BEfIS8vKSktdl4fBZmbnTU20mxurLS0tYXA5DLpmbm7W3c0ZoQBXUIDZODrZ2Nlp62glxz9HFudU&#10;Jb7MCfLPTXwR9NC7tKSooDBP21CvsrKUhMf1dArHRvtWVxd3dta291b3D9agOykoKWxuLIJ5srq0&#10;zKZRMHXl+ZHBVpZWUZ6uyOio6ZGRw92d4739T+9Ps1PiHG/eUlRUKspOa8c3UYn48oKc0Ic+VaiS&#10;ZlxTGxGnaaBForVxxR0To/1zs2OLy9ObO8s7eyv7h1d32gajube7v7e5v7P2+mh3Yqh3sEfcwSVz&#10;uOS5sb53r3bfHm2+Pdn98Prg4vTt568XDk5W/d2dA12iwR5Jl4BLb2/DoZso9HYak4onYMg0Aq+T&#10;Q6bhV9cX1jfnN7eXd/ZXDw7XoTtpaCorKyBg8rKyMtdhCnJwOAwOk9FRVx6bXZiYWx2b3xYPzVC4&#10;XRRWZ0V5WUfnHFU0zeay1g8OLr7/4+nlP72//OP029+2D04JrTgSri7pxSNsAwpdUxrh4VL04tF9&#10;Z7PrcjIm5vrQnZRUFGDyMkAGtTRVtLRUlFXkYfLXa7LCORxeJ+jewGRn/6Sga6R7dAlMaNHgWs/M&#10;SWZKTE5abF5KfH56XE5aTHbqy+y0uGZ0Pb6hQkdLq7EyD1WS9cDP28pY+6alNkxBSltHGbqTrY0Z&#10;AgZTVpLzdbLwc7GJ8rqR8cL/jqdHcNCz8bn18fn9ofnD/qldYd9yM65dNHEonjphM8lcNhU0DpPG&#10;ZlLZTBKTCuSQqKWn9TL0blVJJvgEDpbGLBZDQU4GLifX0yeB7lSYn2NuoQdGTAEhlxzsdV9bG5Uc&#10;oKyiVFxRy+se7Z7anj/4srR13j29RxMMCoa3OYNrnRJJV7ekWyLuFAlEQgGP18HsoM4vT9aUZd/3&#10;sr3r5WRqpOftdksoYGmrq5GphLKyHOhOTeiajNRYZRV4ZVmRLLifPFxTXc3Z1kgkYbW1Y4iczmZK&#10;dx1F9Ns//r2jc6Bz4oQ1uCkvi5CHw8oT79Wm+1LpFBqNlpaVjcHWVNWUGOqrPA26d8vZFtiHgf4e&#10;uIJiX38XuAV0JwIR04pr0FBVio+OGB3pVVBE3LbRrUIVxcc+y8jNs7U15/GZ1lam5mZAsekaG+mi&#10;W1r8XYyfeFqF3bEMuW3x+Kbho5sG//G//09ZWWGQq+HAkCTk0X33Ww5A17AZFHl5ub6BLgIJf3Wn&#10;Nmx7a5O8EkJTTbW+tiL8vj2upSYo8EFqWnz/0EhBUU47Eaeqruhy097MzNDQWNXLVllDEa6tgVBW&#10;kFNESJuZGuloK6ZlJofGRnp63u7r5S0tLRAJLc3oKg8XNwRCViLgkMhtV6NXX0VorZWBSWOaqpIS&#10;o0ZHBvAtdcamJg+ePcoqSK+uKq6tKVNRU7zhbBP20NnAQM3K1sRUR0tXXUZLXU5DQ9ZAW9HT/Zb3&#10;nTumFhY4THVDVgI5N2UYh3rg456RmeTh5sjnMmtrSqE71deUY+qrVNWU0lPiU5MisGV5zekxsXFP&#10;gBL74/cfP3//zhdSdHTVHZ3Mba1N/R562zmYfvn85eu3y69fLj9/vry8OD07O3v/4bW1g31pXHRz&#10;E4pQmCCsKtrbmn/z5ujk1RFQsutbV5ILNBuwV0AZba6vUApT8dkJeWH+89NDxpbGZ2evT09PTk9f&#10;nV+8vbx4f/rp1cX5+/Pz91++fv7+7fPnz6dnn969fXd8eLQ9OTvU2SOk0FoxmOrhvu7F2am5yYnd&#10;3fXFhcmlxenpmXHoToAmTIwNTIwPzk2P1iRGNCRHVCaEAai4AjqbR/zwYf/D+8OL8zdfv3y4PH/7&#10;9fOny8v3f/zx21//8sdf//Lb73/5+ccf389OPxQVouztTbHNQL02D3V38pgUGrGlFV2BqausqShp&#10;b0ND3OjPA3CjP0nM/43jWoe4g98pEIv4fB6ng8MEdIgNZiaDzqBT6XQai83o75X09/eMDA9OTU0s&#10;rawMTc9WV1WgSosrKpDXZWVl5eSk5WSkZKTr0DXN+Ka6xqr7927X1NW0k8mT0xPmxgZmxgYnr15f&#10;Y/GYfD4gCBzASVgswLnawW3MLUzbCa3gHoAV9XeL+7rF/X2946Mjs3OzvSOj5ci8gtw0bUMdafh1&#10;OQW4LAJm63wrIjq0rqmmoCjP0dqib6BvZX1tZWF+a2Nzb2fn+OjoGo1B6mAy2GwGkwn6QKaTSYCl&#10;qKqoKyoosJhU0LHOLlFnp6hLIurr6xkHVG9qrqKsqKQoy+P2rV/kAe36h3+4Ln3L7dbL+OgiZMOL&#10;+Beff//b/ML07PT0BsS8dvb3946Oj661kfCAD1GoJBqdDDgRgdAmJwcz1FKVV5DLy80CrE8o6OAL&#10;2DQ6PTYhJSjkyfjMVGVFcX19pZSMjJa2dmxcfE5OXlNjk4aBdm5Bvu/DewVFxUXPgydGh9ZXlw73&#10;tw/2dw+P969p6+k0NNa3tuGJxFYSidjWirGztUp67JUbEehkZ81gUJl0Cr4F6+buYWFlaWio2zs2&#10;0TswSGey6uubasqQTSVF+JZWU109U1sLA0uDG563LO1t7Fzs4AiZ/d3tw8NdwISOjg6uGZoYn7z5&#10;0NTUiMHi0NimmvqaxvpGT1eHnYNtTGMdX8BtaWlGFhdYWVkYmxjraGpramh2d/dxOUxMRiImI7U6&#10;5nnqY78X9z3VNNXUdDQNTAz1DYzMTUyEXObm2tLe3tb+wfbB4TbUGyVlpWfPIoKehAQGBwFW3NRQ&#10;VVGWz+aK8dj6hrqq6sqy+toaPBYT8sQflfKgLj+8p6crN8y/JjWqKDK0JOpZSuCjR66Onnc9DA1M&#10;7e0d0+OjCBhMX5doaWFmY2Npd3dj72D9mjxCVh4uLyUrIycno6xoOjk1WVqU62Bno6uni8pLw2Fq&#10;l5dWPDzc4IpyDg6ONg62tva2FEr7y+dPSrNTyp49zYwI93VzjHwempWdZGhoamvniMU0iLkdIwNd&#10;s7NjW9ur23tru4AAAZqgrq68swn0zer89Exfl6A5NcbP0TorI7064fnS/NTWyvLJzt7bV69PP3xy&#10;vuVqZ64ZFx2Krq2iteHxjXURwf4P799taG5oamoIeHw/KCiAzWF0DXRPTQzOz4+vbyzs7KzsHqxe&#10;29ja3N7e2t/ZPNzbPAQd3Fwd7BaxOAQWmzA3Mfj6cPv9m723x9vvT3Y+vT8C6vJFxKOxoV5AfcCw&#10;9IiFQg6bhMdSKXgak9LahhN1iciMNhq9bWFxcn1jfmtraXdneW9/7drE4pSasiICLo1AAA9ETh4h&#10;D0PIq6go4XDowfHZsbmNgak1tniQwRmgs/s7xBOcvpV6dB0w3W/fvf35x99ff/j2+ee/nnz8trr7&#10;ViIRtWMrszNjm+tLGyryssL90oN9EHDAdKSvqaggZOGySiqKuppKasowBSW4g6VhdeLj4uIiLl/S&#10;1T/aMzTF7x7jikfBWdi/2D22nZ78Iiv5ZU5KfE5qbG7qS8B7sgANSo9jMKkP/XzyMmLry3JLshPD&#10;/D1VlRUDb9tmZadeK0UWqKvC5WGyehqKrlYmuZH+2LxYbV1tY2O9zt6RiYWd0YXDwbmDnomdrold&#10;8dhm1/g+E1IcZEB3OGzaFekhM+lUGq3dwtYuJS6stDAVmZ+amRTlctOC0NISH3AH+EnXiO2t8bHP&#10;IR4Hk00Icr9105lWlxoR/MDL5147nc3tm57a/ji7+3ly5bVwfF0wtsMb3qJ30Ds7Bb1d4i6xQCLi&#10;CwVcLo/d0y8G4lRWkJ6WGO3t6uTt5ioQcJvq6/W0dIQi7jWAHqoCMA1jcBsyEQNXgsOVFVoKImuq&#10;izv4FP+gwDbOQAujlz28sfbpv09tvGcP7drZG4Lhrki8V5PiQ6dRaVQKmUa69+AenoCtryx6FhoQ&#10;GuwXFRbA5bKVVFRU1ZVEQs61DhaVTMJiGmvkFeGkdgygbXcdDVvb6pNS4l09b7m6OnO4lFsuTlYW&#10;RiamukbGOj7+D5942wW4mb/wc3jiZfn4pv7jG4bZObkht42Dbhs3NdU+crcNDfJtJ+Kb0Q3KqoDf&#10;XhcKmNda8WhSewuD2iYnD8vNTEx/4uZmZ1hYkBnyNKi6prQYWUKm4g0Mtf0fe9s6WBgb6rpaqyHk&#10;pTTVFFVVZZVhMBMjHR1t1aAnT5Izk+4/9La0sXr3/o1IJMBhmnIykxRUgVOiXFqSfg3TWNnW0qSm&#10;raqAQGSkRhPaMJ6OZtp62onpcVm5GcDwoKqLjU0M/B54Bd+z09ZWtbEy1deEaWvI6WjAdFTl9bSU&#10;3d3cPD3d/QMe6GjqYAkN+JTYsbYGZHaij9cNNzcHFXWVrIzoa2XFuc0NKOBbVVXkP3l8Pz05ml5b&#10;kpeXpG+gk5Od9fP3H+efz8zNDO/du+VgZ+bledPIVO/y8vLrZ8BvwOn88hLQm9OPpx+dHRzcXF3r&#10;apHtuUmCuuLexvIP71+/fg1M2sHWzva11ZXFhYW5vZ0tYO3mJnqJOUkVMaGp4UHmFsYP/bzPTiF+&#10;c37+6uLi3fnZ64vzdxdnH79+vfz29fLrt4vLz2cfPr5+8+ZkZnFkdGJAIGKjm6ob68rmJsZXF5ff&#10;vz462N9eXpobGem7NtDf2d0pAD7YzMx4v7C9MTWqPj4MVZZPZxA6u9mdnYz3Hw/Oz19//fzu8vLd&#10;18t3lxfvfv7lt7/8AZjNz9//+P6XP37+/O2LkE/V09MJeOzBaG9ta67vEnTQia0SLqkFXdNQXd2C&#10;a4A4FE/CB/MfSIG4SyTqFAlFAr6Qy+Vz2BwWk82g0ylkajuDSWcAK86gU6hkKo1MoVDAdRqDwmTR&#10;2Sx2X09nT68EOOsDQxA5GR8fmZqdWFicW9xYOX7/RjLUf3jxra4G3K+5tqoMh26sq0HJygHLoHBd&#10;+ldpmNx1aSkZORlZGExWXq64OBeJLGZwAfWhTC9MTy1MNzbXxr4MfxEVXl1XTaZReUIhC+gFKkFT&#10;XUVTU1tZVUnP0NjI1MjC2tbIWA/qD0fA5gr5fD5XCAk11IBsdbA5HDa0OEOnkQC9Y4EDcB8mnUmn&#10;gV4xAUeBFk7oHWwmh83q7xMDYtnf3zXY3zM02DM4MjAxMTY9PTG/tLB3fDIyNXV89rWmqrymElmQ&#10;l9VUj0KWFsjISv0iDYMpyMvB5eXkFaSA2yojLS0tU1lVFhUd1kJowrY21DVVBz99VFePsrEwyclL&#10;Jba3zc3NLK0sTExNT8/NteFat7fABNs62D84PDg4OTl8/foV1B8AQgegg6BxO4BPBkhbRwcDYm4s&#10;OqA8NEo7idSal5tibGyqpqGioARGRZ3FoLGA4uxgAQi5HG6XhN8DTFCXGLTebkkv6Ntg/8jI8PT0&#10;2Mb27uDY5Kfvfy3IyygpykOW5KOQRWoqynLA6wZWG4aQkZP6RerXX6XA+R9uud6orEKGPn8aEfXc&#10;76Gfp7ebz4P7lrZ2L+ISc/Myh0cGp2emlpaWV5aX5hdmgC3e3dnc393d2985PDoE0nP86mr1ikhr&#10;A2yWyqSy2GDgoSnEBOwQ9AUwUQrg2HhiK15VDaGAgKuqqikrKaopK6ipKbe3t7OZjA7QpQ6mRMwT&#10;CjhiEU8k4oP5K5aIe7olfb29g0MDi8sL4wuL//Pf/xOJzECVl6CQBQ11NdIyUtelrl+XBSBJ/8P1&#10;679KXZeWlQoJfZqdkVVaWpCZkwnMSWJGAb6dl5Cc8ND/UVR0bENWMqU4u6eLD2R9cnxkbXVld2dr&#10;bw+Qzp2Dg72Dw/3jo8PjP9f99A2MnWxdicQ2QAtJZCKZ0kYhA0yIQNcTgNgRWoGxV1FWtNDT9r1l&#10;dd/RzMFIR05W2uv2DSaDSmfQoCnHYXYw6CwWlUonP3kafueuj4PzDUszM2NjY21D7amFpT/+9s9P&#10;gx4+DwsKCfT1e/AwKDAo8sWLvJzC/LzC6qra0tKyurr6G5aGSipKCBUlwBgNTPRKkOUCcZ+n/92k&#10;1GhrO9uYpHRcXkpdfFSXgLO6PL+zvXl0sAvUzdEhmGwQ84Ta8QHUH0N9w8ycjPWtHSaLRSC2trTi&#10;2wDrJeBboZ7gAS0dGhksR5bYWFkqKMDv3PeVg8k89r//0PcOHo/Z3t4FOoJMbiO2t9TXV/s/emjn&#10;aG9jY2tiDpiovp6uto6utq6e1j/+r//dNzA4NjYxNjLckpmAy0pqKUjD5aRiM1KbMhJKgwMLQ0LM&#10;1NTBlDfS1tbQApKuqq6nYWBmaGptbm5vae1ka3fD1t7F4c59z7zU6NXlRYiUQUuXuwd/tsOdw8O9&#10;g6OrlcWhscHR8f6pmcnp2RmhuHNte+/9xdnuycnyygZw58anpgGpbMFhsA3AlyoqQebQKbiW5kYy&#10;CU8itACvjNLe3oxuRJYUgGkSHPo0Ni46+uVz4GulpCbgcZiw8HBHF4e//+//DfTn0EAPKjWmMfVF&#10;fWpsc0Y8JjUVlRBd/iwswstVIhQKmcJ7Do6ZqQke7jfU9VQ19XT0DPT0DHWlYNIvPG8W5WaW5uXW&#10;V1b0dYoWZqdXlubW1pY2t9b3djf39kDb3j/cPjy6Wr/MyEzHt2CoQBMTIVTApGsnknBoXGNd08jg&#10;IJnY+iTQr7K8FI9tLszLyMxKKyipsbKxBJ2sLIjJSE/E4TDlyFIvL1c319uuN28oAMqEkHe84WJl&#10;b2sFXBobGysbOy0NdT6fRSPh40J8S2PCq5NeohKjal+Gl4SHlESFZwT4Bzjb33O0iIuJDnjkk5ya&#10;lJiSYGxgpG2s5+jglJ2RVF6c31iFErCZXULeQG/n1MTI4vz08vLcxuby9vbKzu7G7t7a3v7/s0qK&#10;kJdXVoIpKcLlZaUBNZWXl0fIwWEwOUVFRF9P98jQwPzsFLU4u/zFk2hvzwB//4eP70R4uOBzkgbx&#10;6N3tzdWVhemJsVsujnc8PXTAVFFVUVNXcXG97ex60+mWq7OL641bLgrKsJGhbjsbi5SYiPpKVFNt&#10;RWlOZlFWaklKdF6If1LA/Zf33PNy0vNyMvPyspHlhbnZ6QhVVSVNVUU1DQwOSyS30pnULgl3oEc8&#10;OtQ3MTY4Mz2ytDyztb28s70KGrQQe7h6cHy1+qGurrSzs390cHCwsw2Uxu721t4WcBYAmGsbKwvd&#10;IkZiTCiltRnYQhIBK5Gw2WwSGOnclJdleRnz44NvTw4+vDl8fbj3+nAfnE8Oj969Ovn04eP5p09n&#10;pxeOZuo3HE119NXBPAGeEPApxDx2p4DTJ+FL+Jz2Fgyuqa4kNxNMp5oaJInSCjQQAWhUUhuFSWTx&#10;2L0DfR18Nk/Y0T/cPzg2OD41trAAVPb0yurs2sb8xtbixvby9u7S9s7K3v7qHvB5QH+2D7ZAVw6P&#10;905Otl8d7r4+2X1zsnt8AHlBR/vrB/srB9vLGwtTGwvTb4733r0+/PDm6AT8dmv5ZHft/evd928O&#10;zj8cn70/PP9wdAG1k/NPx5dnry/P3n65fP/l6/m337/8/NtfxkcGRwb7hnq7gE810C0e7BL1igU9&#10;Il6XgNcl5IoAM5cIiS0tNDqRxaFxeGwOn02mkQFBpTBaqQwCjtBEouDb2jGLS+PrWwubG1dta3Eb&#10;QLS7une4dnS8fni8CfVHQ11ZWUUBoSgPU5CRl5FWV1U2UFcCVhuOkFVXVlRRU1BUhiMQ8spwuIaq&#10;UnNtWXUlEjAJwCu6ejvFEglQIQKRhMeXcHldHF4XiysZHJ9m8bvrauq44iGOeITfPdk7sRH/Ijgp&#10;OiwxOjQhKjQuMiQhKiT+eUh8ZFDss8CX4f/VIp8+jHr6MDI0AIdt4PM7CM1VbeiK+Ei/rPSXmNqS&#10;hsrCmrKc6tLMh3ddS14G5Dx7EOJlH3XfxQB4OfD/pqYK19ZTgfrjessRoYgAZFseJq2gCAM0ylRH&#10;VVdD1UxfS1FR1s/ZIfCW9VNvFyN99ezczPin/kKJAKhjYWd/z8B078hi39hK38Rq7/hq9+hq1/Cq&#10;ZGiZJRwXDa/icPjOsW3x2J54cr934S2L1c5lAdpB57DpHUwqh0kF5w4GmUUl0WntdHIbmdRCIeLb&#10;iS14XBOxFQt4yW1PT1V11bjw+2XF6Q0VuVUlmaW5yc8f3vP39XG/afX8WbCWmoq6Aizs3g1ZOeky&#10;ZGFhQTrUn1Zii4+P1x2vW2rKcNApFQVZD3uj0HsOLx64poX5xPl7rnWjA27oN+SEGuvrWDvY6Bto&#10;09gibvfQwMRK/9TGyOLR6NLrsbXXYytvhhdPBuYORAPLneM7eJpQNLrDH94UDG/wB9e4vA4Bl8Pn&#10;dogEHSIuG6g7AY8NGq+DyYNIIAP4YEyIozBWNxdPv586OTjWVxRUIXP8b9uFuNgkBnimh/slh/kl&#10;Pr33xPMGmB3dPV2kthYlZSVXWxNtfVU+jyXgM6H+AMZZW1tdXJD+IiJEQwWuCJdTU5CNCn9MJeHN&#10;zS01lZTi1XVVVJVLE/yfPvaJ8nNqJ2NGJgaEnWxxT08LmY8lcbB0EZnfM7Xz9ue//8e///t/zB7+&#10;bmRmnFFc1Tt1xB854gzusod3dHRV1DQ04HB5YGokIkGniCsUdPBA412RRujoYLIB4wJEq210rFck&#10;ZjRUI0tykm86GEVGhDx57AX80BuOVqEhD8OfBvT19fR0ioC5Bq6ngjy8C0hjj6S4NAvqD7qxvAXX&#10;2ISurUYVlpXkKiEQcvKyFSXZLDrR3f0WTB4OVHCwz+07ztbq2mrtpOb6+lI6E4/D1/kHBty968Ud&#10;2W7tWceIFpk94/y+YUH/TEfPBFPUQ6B3iIZmuH2TzfR+jGRVW1tJHvA1uV/AfK7NjcYik7GoTFx1&#10;blt9aUt9SVttCa6yGFeDHJ+cDgx77vfoYRMqH5nxfGS0+6aNESBKTwN9w4Mf3HK2SU6NA1A3NNb0&#10;dgoRigrKykpyCHhXN+CMvP9agWcwCBQynkwA0xdHasXC5GWUlJSAGsA111CoxLSQ2+H37dxsdTBA&#10;OlsbgwPuR7187nXH7dmzMFxrq9ed2xQqnskmsDmU0NBg5xv2N2463nS2u3XL6dYtZ1cXcL5hZWWM&#10;w2JszdXtLTXsLbUsjZVN9VX0tOBqSkDHyCAUrmuoKagqygGBNjPRMTXTDXv+3Mrc5NHTUENdpciY&#10;yP5+UfBj38CH3pvbW2PjY62tmIb6KmRxNhZdq6AkD5QWUGbdYkF3p5DBokL9aWwA7nYD8PdQyFwW&#10;jSCvqCAjJ1uBzI9/GZqXnTw02BvmY3fLyqitteFFXOjTp4Gu7s7FJZnlyLz6hoqw8CA7O5NmTFUz&#10;uhoQNiU1+ANfz5vOVtYWBja2dmbW5lp6ynb25tb2Roa6CAtjFQcbHa/btraWmk52uj4eDoF+t7xc&#10;TJzsDG3MdG2tjF1vOQO33eeep7mlnv8j7+LiDBoFKxTQOHVlLDaZxSK14mrrUKUZ6Qk+nu4CIcfl&#10;pp2BrpqcrIxYws3PjkU3Xz31KSvJqa0qaWtprC+vlJaRV9VQNjTQq69B+vq45GXH19aUouvKkcVZ&#10;TQ3lBbnJcTEhPj63Kspyy6sLgQWMj4tCVRZWVOSgUAU3XW64u7sASuDpeSM2xLUo4bGKiryKupKp&#10;iYGtncn41Mj7tx8uL75cXHz+8vnL5VfwfXF+enF6dv7p9OLT6enHTx/fvv/09u1bJ2cXSysbaxP9&#10;xMToqIgnjenRHeUF+NwkXmVBf1PFOL52d3P108f37z+8Ob88B8fF2engUN+rd+9evXsN9YdKaqtB&#10;FbQ0V7dhak1NdawsjXDNlRVlOffcndnl2WxUDgOZg86Mj7xzIzHU/2X0EyMjXQND/ScBAZcXHz5f&#10;frz8/AG0z18+fvny6fvX0+/fz799O/3y5ePlxccvl2cXl58uoJuef/52efn14uu3z9+/X37/ev71&#10;y9nl5SloF+cfz84+fjp7f3H+Ye9gZ25hVt/YwMLKErjZJUU5SGReZU581cuw9qJUWmkGqySbXpy1&#10;vjIFOM7J8f762uL6xvLGxsrc3NTh8eHW9hV/k3QKRkcHlxbmhvo6F2YnRkf6lhdn5mbGmGQcISce&#10;lxGLzYireBleFv00Mz2mDJmbk5tiYKxraWU+OT90cLx59unk09nx2enJxfnrywvACd59vgQE/d3F&#10;p1eX528uoMdEHy7O3//4+f37928/fvv68/cfP39+//nzy/cfX799vwBd+nT64d37N2vrK1w+dXVj&#10;emVtamllfGFhZGpmoLeHx2IQ8NjayeGhpZnZpdnZpbn5pdmF2bGe9dXZrU1ARtfAR11cmOgb7Ozu&#10;Fvz/nvSAo7KyEpyBj/B/9anP/73jGkfM40mEoi6xqAuwFpFYLBCJBHxg9ngdLDaTDfxNCoXd0QFF&#10;cTCoNDqVTiNTqAQKcFyBZ8oCtg8YDFZvn6S/r7t/oHdwuG90dGhianR2YWZxZXFrf+fb3//n2vGb&#10;suLCpoa62ioUFl3fgkHLI2SkZKVgCJi0rIy0HPRU6jqwDzA5ObhsWVkRloAW93aOTo9MLUz1DIhb&#10;2nFhYUFpaUmNTY0dXD6Hz59dmDM0NVdWUlHRUFdRUdU3NjEyM3O86XKtQ9ghEPNBg9aoxDyhiCcQ&#10;CPl8Dvj8bOA9M2mgAxwOiwm+GDQGnU6jUaAu0ckMyIrT2GwGh8Pu65X09XUODPQMDfWNjA6Mj49O&#10;z0zOLc2ub298//u/H519qapAotFNDfXVmMZaNLoG+LbSsjBZOdivMtJSMqAz0nLAM5GTc7xxs6K8&#10;tJWMayFgGjC1tY1V9eiqltbm2JiIoqL8zm7ADLmSbklvf7+RobauroaxoZ6FibG1meHMzNybt2+u&#10;8XjsDiGXJ+TyhTwACF8AnTlcFpcD3AEmg0GjUMhsDugY9ICOxaTR6VCPmEwa6BwLcDAui8fp6Ac9&#10;6evp7+sZ7OsdHRwA4ExOjc/Oza6trf72L/++evQWVY6sr6mqr62sr6+tqkTKyEtLy0oD/0oG8C1Z&#10;mJQMTE5e5lep69HR0dX1VSGhQa0EDBpTW4eurmus8va4HR8XiUbXd/Z0LyzMSTol03PTLo726+ur&#10;e5vb+7u7B3t7J8fHxyfH15gcCpPL5vE7eHw2n8cHMPJATzr+fPRHodLb6RRKB50BeuJgb6+rq21r&#10;bcFk0pkAM6iDbDZgXKAz3UJAMfp6O/t7+wf6u4cHB8bHRienx5dXVn788//aefURVVFcWY6sqCjK&#10;zU6NjYmWg0lLy1yXlpcFHqOcvJyMgsIvMv/tFympioqSmNiImKTIFgK2pr6yEJmfX5Rjb2Xu6eFW&#10;31A9Mzu9tLy0vLYyOzO1Aubw+sbO9tb27vbezu7B/j70OJHOprJ4zA5uBweQQg6bAz0lBR+TxWTT&#10;GEwKHYq5IoIPrautqaaipKKqqqyCMDU2ghax2AAaOkCPw+3o7RZ0dYt6ujp7uiS9XV0D/b3DwwOj&#10;4+PzC7Nf/vHfDt9flBTkIEvyKpCFeTnJzs72MDhcRl4WDofLgQkHZprsdXBISf2CrC4PCnv8MiH6&#10;/n0373ved+55Wts4GZmYZ2YkiCXCkfGRtfW1ubnZ4eH+jdXV7a2t3d0d0Pb29g/BcXxyjQK8JfCZ&#10;OKwOSOAZTDCjwAcFDXqgQgbiD7gmk07XVFc3MjHV0NDRMdBXU0E0NTWyQH/ZLCAwXE5Hp1jQKeZ1&#10;AsdHIu7ulPT2dPb1942ODE/NTl7+/t8/fP0LQKa2uhpVWlSQm4puqrsuI/WrjJS0zK/yivBfpH79&#10;B6lff/0VKAKZqtqK9Kw0r7uenne86pvwf/zjv/gFBDx9Ht3QVDc82Ds3MzM7Oz05NbWwMLu5vry3&#10;sw2c5529nYP9PWiN6vjwGonWRqO1U5lUgAPoA4sFAAGKC8g6jU6jksmE9vbWtNQkRQTkDSkrKijI&#10;y2lpqGuoqbIY9A6ADRSDxxADX1LIkYh4ErGgC7TOzq4eSB+Mj4+dfv3j57/+T2RZHqBC5aW5leWl&#10;VRX5YI7Jw2Suy1yXkpa6Lvvrr1K/eHjdexEVU1WDzC3KTcmIq22qr63DkbE8C3ur7Px8cc8QtjC9&#10;i0ubmR4GyKwuL26urx1A64Zggu3u7wNkDo6PD661EDFEMpFEJdGAtgX+E9QJMo1GolIBLKT2diKB&#10;gAfXEEryikoIdxtTJUUlHU0VWXkYeCebTeNA6pvJB+4KF7gZYMZxWlpbM7Kyo17EPo+M8n3oH5eV&#10;fvnzt6LC3OpK4MCWAR0AV5ABEiMtK+v/OCA+PiEiIiopMaW0tLyurt7R0Tog+KmBoZ6pleWPf/zX&#10;xMSEvNy0kLBQAonWlB6HyUzu7RQszs+urywBaTmEurF9cAitUgNkoEVDXS1daxv7VmIrsZ1IIhEB&#10;FGQqiUxuJ1PbyRAuba1EbHpKrKqSooet0VMPp0A3O1VlRSUl+abGOmjtnUEFjgmbTYE0NYvmHxT0&#10;6HGgq4eHrY2NkbmRoZGO/Q2nL7/9xdfXK+zpo8eP7vn7+QUGPA4JepKUnJqXW4xCVdZU15chy5sa&#10;0UpqKqoaqq53PXWNdAzMjP/2L//jpvtNN5/bnr5eCUnJ9XmZ+JyUeD/3hcV5MMcOoBXQ3cODg6OD&#10;PQgW6NX+NT1jPQNjk9r6GkwLpgWPIRDb2kkEIoCknQBetLZgwXVCG05fUy09zC8l6F5IUAjQqEYG&#10;enQ6fXtn60qt0ahUApnchm9pdrntccv1tr2Dg5m5hYGRoY6ujrmN1dvzzwODQz19A0KhuLUF19TY&#10;VFfbWI0sry/Kb8pMQNfWY5rBLYjlxYVq6mqq2uqubjeMrUweBvt7+HgZWZqraKhZOtnYOdsVhAYi&#10;YDAxn7W1vgwt5x7uHx1eSQsUSwC02d41Q2NDI3PDnLzs3sF+Ko2Kb2lpJbQQ2wgEYgsBdALfjMai&#10;W1paDHTVb96wTgnyjHz+UktJMTL8SUNjXQeLRmOQGQwqub21uQX97PkzWwdHO1s7c2srY2MTPUNd&#10;DT0tfX19U3Ojnr6+4eHBibFRAYvRmpPakp+Ky03HpSU2JMcXBgUUPHxcGBisoKpgb2qqqqOsYaCh&#10;oKyga6wPumRubWFhb23lZGd708HBxeHJY5+ZqdGtteWDve2jg52rhdxt6Hx0AK196htbmFiYb++9&#10;Onnz4e3786bmegwYKFwTBoNBoxvrG+vGJqaw2Oa8nMzM1ISTT6cMNt3eWAeHbQACQCER9/cPKNT2&#10;FmxTZUWpmpamha2TuZmJqZmRvqG+po6Stramupa6jq5aT3/nKDClQwPNGQktGUm47MTmjKTa+Dhk&#10;ZFhtUkxZZFjcQ++Uh74RD7zNDYzUdJTUtJXAQBgYGxqbmusaaOuaGBkZGTzwvAkcltmZsbXVxe2t&#10;1b2drb19IDnbe/vb+wfbh0e714bHBscmRwor8NPzEzNz0wvLC9uHJ+/Ozzd29oGhqKhAisViYhu2&#10;qbEG01SDbqqoqC5WUlLEYxrKkHk1VeVd3b1AR1SWlebmpAaHPoFckZeRetrawH6UlBbkZOea6Fk8&#10;CgnmA1vU282gEuvTohrSYutTY5pTE+tiY0pePCsKDgJcqr97IMzLPSU+Ojkl2tTQXENHQ89AX9fY&#10;QFFNSV1DNz8mvDg3q7K0gEpomRobWV6YWV2e39hc2t5Zh1Zx97f29jb3ATI2zo5qmpqKSorguHvv&#10;XmhY6JPQp4FBTwKCggKCAgQiYTOmEY9rASBx2LQWfPODx48VlRXaWtCo8uKCgixgjkjE1pgXz0Of&#10;BAI4W3FYLBpdW1UdEXKvKu0hKtW3Mju4oSyqb3BgoL+f3IapjI9CJURWJ0IRuTnPAwqeh5S+fJrz&#10;JDDsjkeI+60QN5fEhEh7JxsVFQUdI309Y6Ogh/eSXkYWZadjGxvoRGInjzM+MrwwO7m8srC6tri5&#10;tbK9vQp6sr2/CS1JPwjwq0SVA9vYDsSkjQj0Gamd3ApkpQnD5wlEYlFtNaqoML++rprchiNThMVl&#10;JYrK8OaGKmwzuqEGBX7b1St56HfHw/1W6NMnyorAGsHlYfI2dnY2drbW9nZW9jaWjlZiPlcoYAN3&#10;N+N5YAXoT3xkfVI0Miq0IPxJXnhwou89X0e76Kjwl9GRkVHhWTmZ6moq2kYGfg8fpmck5+dk1FaU&#10;UVpbJFfLouOj/bMzoysr8+vrS5tbq7u7azt76/v761AEDgwuLY+QQyjAlJQRstLAiskgIP4nBSjT&#10;2PjEwsKCkM9sa2srLsiqKs3X0dc2tzLT1FJvqEZmZyS0tuIWoGiejXtebjdvOikpwhEK4E/BnZxv&#10;Wjk4gJ6AZuNgb+tg39RUyWKSfH080xIiSwuzSxOjauKickIC4u554Jsb458E3HO/8TTQrwB6IJGS&#10;kZ324PF9LQN9Vy+PyJfPGhqq8W1YDpMq4XMGe0Sjw70TY4NLS9Ob64vb22vAP9vdW9vdX4MiY+Tg&#10;0nAFGBhQNVUVeTgMMFk1NWVpmBR43S0Sjoz0j40Ot5cX4DKTY+57PfH3y03Peu7pgXzxpDktZnS4&#10;b3tzfWpixP22M/jkmhoq6mpKGhoK2loaN13dnG+5ON90dbx148bt211dYlUleJCfd3lxHrahtqIo&#10;ryg7rSQrvSgyJD3YL83fNzHEPy83Mzcnvag4r6GxVhomraalraypAT4MoQ1Po7cDdt/fJRwa6B4d&#10;7Z+cGJ6bHV/fXADTbGd7ZXdndfdgbedg7RpcQVoZoaCqpiDgsbfAr9dXNtc2NpZXlxbm5yYnceh6&#10;kYBuY2iS5OMe5e2GKim77X47/K5LvNetxvToW072+3sbE0P9+8AeQ8FIOyf7Rx/fffj0/tOHdx8d&#10;nW+Bztg5OKurKSbGhKYlvawsLWpuqCYRsHRSG7UFW1dekp4Y/eSht7+3W052amNjHbq5vhnfhMY1&#10;4VoagQHUM9BrJbbQmdQOAUvcLRwG3RgfmJ0anZsBFHZsbQ2KVtrZWd7ZXd7ZX9k7WLmmqqSkraMG&#10;XAJwAI6wu7W1v7m1v725s7m2tb6ytjSTlfQkLz2hobKYQSa0tmHJpGYiAVtRlFWDLGhrrj7e33xz&#10;cvDqaO8N9MBj/9XB3pvjw09v3p6fnp1++pQV/cDR2dnAUGugR9It4ou4DAm3A8wWMPUBMeFQKW3N&#10;TeVFOYXZ6enJiXh8I5GIb2vHEUhtuDZsG6lF0gt4q5gj6BB08fpHBofGBxYWJhcXp5aXZ1dW5zY3&#10;Fza2FrZ2l7dBZ/ZWd/dXrm1sbm1ub+ztXj3v3d0+2N3c39083Fs/2Nl4fbh7fLC1ND8+3CUa7utk&#10;Mok0eiuXR+FwSRODXbNj/UuTQ29Pdt++2n19uPXmePvd8c7bk713r/ZP3x6efXz1+fzj58uzr9+/&#10;ON20HR/pHRro6usS9XWKBjqFQ4BWd4q6xXwxj82itJNaMeRWbF19FY3WRmVQgGdOZVBJ1HbgmLB4&#10;4GcChUGgschkWiuJ0baxsbC+Pr+xAVTz4vrW/PbO8vYO9PRm/3D12tYusChbR0fbx0e7r453Tw53&#10;3x7vvj7eOt7bfHUAfPjV/d2VnZW5zcWZ3c2VN0eHH9++enWwebC5fLy1+np/7cObw0/vji4+Hp19&#10;ODz/cHL+/vj0w+HF6avzT6/+XKz59v3y+1+/TU2Mjg33DfV2DnZLBrvFoFe9XUKAT5dI0Cngdgp4&#10;nUKumM+h0FqZHTQ2l87hMVlc4NCSyIw2Ch16gEOitrZTW7q6+Ftbi6AnQGA2Nhe2tpe2t5f39lcP&#10;jzaOTjau/Z//838crE01NFWVEHKgAa0KR0jD5KSB5wRXhCsgYFffcgqA+yvAAfkntRMkvX1TC8sT&#10;8yujM2tj85uj85t9E0uS3ik6p5vB6aZ1dNHYXSzBIEs8zhJNd3QvsntXkNWoNkKbsFM8Nj3+5s2b&#10;s8vzV68vf/71X19/+PHmw7fz7//y+effP17+ZfvkYu3g/dDkolDAxaPLSZgaAqYqOyEY31iOaUA2&#10;15SC2Z4VFhRxB8o3KHjuH+RlrasmLwuTAWpYDiF9zcxUV0ERDog95K8owMA38AK1VBAIOExFCQ4I&#10;8lVOAgz0SENF0VhPlUImAgcBaKfubuC0dEk6u4SSLi5PyON3cnndbK6QxRGxuV08ySBPPMiRDPO7&#10;xyXD8/EvQ+JeBMVHPU2ICo6LepIAXkQExT8Ljo8KinsWFAO8yzD/6NDAF08fRYYFxEeHdXSwsQ1I&#10;AhplYGKQFvMIW1uKriqor8itLs154Oma+/xxcdzj2Mee4d4OXrYGsnJScnJS3nfdrymBTwuXRyiB&#10;4ZeWhUkrIuAIebieupKyMkJbHbhksooqilpqSjZm+upK8OrMMDKZgm9rE4s7u7p7unoHuwbGO/vH&#10;uvqnxL0T/O5RjmiwQzzMl0zyusb5ffPCgRXxyFbPzGFqUkRG8ovslOjslJic1NictJe5aeBFTE56&#10;TG5qfE7qC3AxO+VldkpsdlpMcUFGOxGPri0NehZia26RGuvfVF1Yj8oDPSkrSPFwtnFzsnZzsjDQ&#10;VtfWUr9lZYCAS6mryCfEv7gW+NhHVU0RDDzwtwAaCHk5dQW4pirCTFddX1NFUxkRfNsuxMNeQ0nO&#10;xtayKiccOJH2TnZIVEP3wETv8Fzf6HLv2Frv+FrP2Fo3aCPQQzXJ8Nrg1Br0RG10Rzy+1zV9wmDR&#10;2AwyYNkcNpXLAo3OBa+ZdDadxKQS6SQCjdRGIeFJ7XhCKwaPw5KIbcmZ6cYWBk2VBYnRvujKotqy&#10;TFRhRn5mgp+r3f27biH+XtUolLaOkqG6vJ6m8o0btump8deodFJCQrSFuREcAT3iVIDLmemr3nO2&#10;8LAxdDTTTwu6+8TZIvbBbUxBFJiN1g72Gckv9QwMO/tGwcyemN8aX9gZXzoYmT8cmjscnNnvndrp&#10;mdjqmtgWAd95fEsysS8Z3++a2KXT2pksEodFZjMoHBaFw6Bz2RQumwY9JGRRQT/ZjHYWncSgk+g0&#10;Eo1CAF6PqZVFZmpMaU5ifKRvTVlOeVFaSW5CVkr0bXMdWysjQMB5PK6mmuINU01HY602Aqa7S3QN&#10;OMa52dlhocE21qZgjgFKoqkkf8fRLMbfLT3UO+CmVXLQXQ4mB5P3LCbwtoKyos/DB8amFsLu4f6J&#10;pb6ptYHZvfHlVxNr78bWXo2tvBlYOO6d2uuZ2BWJ+sWj27yhDf7QBm94q4PDEPDZAkGHkN8hghpH&#10;yOcIOB3Cq2UtLpvBYUFrcSw6dXByY31nY3ZxwsnJvroivygn4fFN2zA32+SQOynPHyaG3n/ibuN3&#10;w5TDYXd3iu/cvqWppmpjpNMBdGAH9RqXT6uuQWVlJLrcdDA10tbVUNBShsHkpaMe3Ep9cjcj7L6d&#10;vXl3W0FjTlhskPtzHzt1bY2wZ5HNeGKHqJ/XOykYXhxeOpzZO53b+zyzeTa7+Wly6aRv7oTN65KM&#10;7fKHdvij2/yhdf+gR9Bah0TU3Snq6RT2d4GzSCIRiQH7hwLkeAIehyfgcDs6+CLO5Mzw4vIUqiQb&#10;tILshPueNt7uzt7uLiZ6Gg8feN9zc7l725XHYXVKBIBG2llZqigjJJ0CkYhzjc+hYrANGalxYSGP&#10;wp74melpKSLkbc2MqqtKa6qKDQ31fRVUdFSUa7IjXgZ53L3jTiGRxJ0dMwvD+wc7rWQeltSBJXOb&#10;qTze4PSnf/7Pf//3//jHf/+P6ZN/srG3H5r90Dm+zx87ZI/tJb18rKyqBpOViktMFIu5YiFPIhIK&#10;hVy+oIPPh/IZOFBoHJPJYje31HV2cweHOycmB0oLU3LSY53sjB4/8noa4Ot60+pZsH9oUODY2CgY&#10;hd7uTg1NTVVVVbiKokjE7ekRXJMIOThMM74VXVWeFxzgo6MOvFd5BQScQsQCHiUDk9HS0YTBZbV1&#10;tEtfPnzg5VpfX8vlU4RiFoWG8w/0I/BG2/nDLcyeRqoITZMQhRO7l7+tnf0PE1Pz9cOvfdPHgtF9&#10;7uDuE39nTfCn5WVgCAQqxRuV6FOZdL8y6QGuPJFOp1EYdBqNSqECPUlyvHErKS2+oR5ZXJQ+Nt6f&#10;mRanp6cQEnD/acD9m07W0eGhkeHBNDqZw2FVlddoaCmqq6nfcncGsPB5zGtRzwNYbDIO25Sfk1xe&#10;kquhpgqFlyvIMimtNEorXEFeU0Xl6QP3Zw899Q11rG2s20kYEqBn7Q11DUhjMyOX2zeoQztY0VKL&#10;aJHbPcLrn+T0TrA6B5GoasHAhGBgUjg43dq7d8tOHy4vA4yyjMwvefFP0cUJuMpMfGUWvraktaEE&#10;X1eEqSnC1RZHxSTOL204urrWVBUVJ4fW1KFGxruVlJSCHnuHBT1wc7aPCgvoG+wHFE4sFnp73pGR&#10;k1NRUsG1NkskPODJXwsOuUMh4ynk1oLctMZapK6mtpQUxP8J+AZMc1140D2YnIyqhrKvq7mPqy2R&#10;hI5PiElNexkQ+OCWh3teUa7zDTs2iwwELyw82N7WzMrK2NzMyNTMwNxY19hYy9hQV09fMzI28cld&#10;6xA3qyBX42B3y4gHN5772IZ6WT1xswh00fO/aRBwCwqvDrxlnFtU1lhfGZ+SEuxmGuxqGOxu2j8g&#10;GRqS+LnbgP64uTqJRDyRWECjUQRCbkVpsTxCGo5QFgg7Bod6ampLrzU0lNFpbW2t2MyUFzhMLQwB&#10;2VA1VSVsUzWqoujhfYeEIFcvOx0HE61WfF1zMyriWTgSmW/v4vDu48eCosL2dgyN2spiU8LDn3p7&#10;e968YXfDyf6mi9Otm06u0PNnJ0+PWzgczspM0d5Kw9FG09ZMHah+fW1FdRWYKvCj4LL6BsAPQqiq&#10;wDQ1lbU1VXW0lA0NVPMLslPSU1ISIrp6eP19woe+bmFP/Gfn5np6AJvjIItyyssLq8qRv0rJKKpq&#10;dHeLOjsF7ZS2a8S2JkIbFtNUg2uuZjOIcgqySoqqwOa0t2HLSnK4PFbmM08Pe30MtrKxsSL4oVdI&#10;cEBddanXXY+XcdEBwY+am+vJJByVhrc0NzYw0IyJDb9zF/hktjbWhsZGWkbGOne9b9+xUYPLXVdR&#10;lNXQgOtoKuioI9SV5BUVpJVg1xXhUuYmBob6OsBiGBsbp+dkpGclPgh59CD48YMH3s5Ojj19/J4e&#10;3t7BnkQkEHBZbDajrrqssrwwOeGFjq6+nJwc4GHtFAKPS8MTMNcaapF4bEMLtgkYYCaNKC13XUZO&#10;VldbvQ3bkJ4SU1OJzI/2drbQwrfUFZVkZ73wfhbxlEBsQpZmoSoK3W47Y3H1zZg6DKbW3MJYX189&#10;MiLktruDmal2wOMHDjecNbWVHz72MTXXMzKQMTGEWZtpuDmb3XQydrLRdXM2ffLI/YGXo6uTsb2V&#10;rrWlvoO9uaf7rbtebvd97kRFREZEBaOqCnk8hkTAqkuLoZMJRBwaXV8FPOuk+Cgn15tqGmqebo4K&#10;SggrWzMWs70ZXX2tvCS7qb6SSMAByelgU+URoLdS8vLwgvwk4OUXFWYDDrKwMNLaUqOvr6VtoB0Z&#10;9Tw2PTbwiX9uYXZyZqKFhVVNXUl1bYm1lameoXZk5FMvT5fUqLtPfe0yYn11jbQePrxnbm6oryWn&#10;rQazs7PW11DW0ZDRVVPQVkXoqivqaCga6MDN9FXc3Vy8PDzuernfueNhamYqKy/7ONAb01LbRkJj&#10;kqJrwoNHCZghfF0vuiI9Mc7X293V3T01OdbOzsjETEtFVYlOxkMyU5SfVoUqwjbVohsqSa1oebis&#10;LEy2srwAUMPE2PCi/Iz6GmQFMq+5sbKyIj82KuShvwelughVll9VXVJbi6ysLqysLKgoLzAw1DEw&#10;0HN3d7/tfiM1yqci82lG5F0wYR/43QHIhD8JODw8Oj07u7z48vnL+ecvXz5/vvx8cXF+cf4RfH06&#10;//Dx07sPH969e/fq9VtjSwtAfDPiXxJJ2Lh7rrTSdGphOqs0Q1RXNoatHsaiPn548/HTp4+fPkDZ&#10;je/egD/48ePH1+/eXispyKipKKmvLq6vKtLUVZRXkHW94ViYm/bQzzcx/jmYabk5cZK2eioqtzT2&#10;eVpK9KNHd2ThMoam+j9///rzDyhn87fffhwcbalrSZuZmYSGP77tau9ob25rY+Jobebn6+3n521i&#10;rPv5y7fPUA8uv4K+fDkHXQGvv3y5+Pzl4uLi9Pzy0znwss/A53vX3t5m5WSppqZ+crBfW1eeHx3a&#10;mBzVXpZJR2bxKkp66pC8irz3b49fvTo+PNw/u+rMyauDubmZ3f3da1h0dXlJFr65Lj8rzkBf/Y7n&#10;zdKCtOfPHt+760QuTmeVZ7PKc6klmfG+7j725oUFmXGPfWAwGUMzg8uLjxcXwDH+dHn56cvnT1++&#10;nn79+vHb109/hjZ8Br/6DIU2XEKjf/b16+Xnr5+/fj3/+u3i6/eLb9/Ov34++3x5en5xenr67uz0&#10;49np+5OTo63dLTe3G6aWFlY2lrW15emZCdWoggpkNjo5klKURivMYJbnteakvH11sLe7cbC3s7qy&#10;sLOzvruzsbg0MzE1dm1manJ6YnJ2Znpna3NzfW17a21jfWUDei61SitKpxen47LjGpMic54/Lnke&#10;mBIfh63IhcFhRqaG1VXIs9NXV+349PT4/PzNVRrIm8uL9+cX784+nZydv704/wDa+fmHL98/f/3y&#10;BUoP+QZ6cgl69fkzmHOnH0/fvX//+u3r49evjwaHxZOzQ+PTQwMj3SIxh82hYXF1TU2V6CYUqixn&#10;YWpsdmJ0ZX5hdWFpc23h6HAXdGNjbWl+dmJzfWl8dGBjc/3a+Ojw1PTE8FDf8EDP8vzMxFj/6Ej/&#10;8tLs3PQwPjOuJSu+JTuuKSmq7EVI3rOgosKMmjqkhraqnqFuE6ZmaXX+5M3O6aej87OT8/OT84s3&#10;UObu5/cX529BZ0DHLi7eQZ05ff/bj28/fvv+4+ePn7/9+P2377//BK+/f/vtG5ju5xcfP3x6//b9&#10;64GRrsFB8crG7PLq1OLi2Oz88Nh4t4BPpVJwDTXIucmp+dnplbn5lfnFiZHOmcmB7U1oKWNlcXZx&#10;YXJiYrC7k39NAkX+c6fGB4f7u2enRob6JGsrC4vzkxOjvVXx4Q3JEY0pkXWJ4fUJ4QURQbWVBTR6&#10;K5tDFohZ4k4Wm0vo6+d9+nj46ePB6enRxcVrAMuXz+++QP0BEL37+uXj54sPl+fvfv4BOvDbX/74&#10;7Q/Q/vLzj7+C84+//vH773/8+B3I3s8fX79+WV+effrEX1PN3MTE4PZtu8hn/mQCjg7cNWwjlYAD&#10;RFvEZbKp7eAKnYhnkJsbq4qAsm6qQdVUlNVUIKHEYij8jMdicTksLhda2uF3dIAXgI1zoSANLvRj&#10;B5vLZkGhAFc5K1cPmRl0Bo1OpdIooEEVQEgkEoVEA3QROsBF8E0FvwC/+rORKGQoRZZCvvoR/AM9&#10;ZgTk8uqAoiRAEwAPR8AV8AGV5l6lVUCxIoC8dHaKOrskPd1dPb2dPf29AwN9A4MDAyMDw2MjY1MT&#10;MwuLG4cnwq7uvonJkamZ+toaTFMjprkZg27CYZoIeBy4OTjjcTgMGn3P29vdA2hcd0/POx6enl6e&#10;d65+9ARnN6CGoevQBU8PLy/PP9/nXl1VWd9Q24RuADyYxWHxRQK+RMjvGiprZL1IbXqegp2cmusZ&#10;7CPRSKUlhWVlxYVFOfkFuciy0gpUOQaHZTCZwMPp7Orq6+/vA1xGJAoIDnkcGHjf1/fO3bve97x9&#10;/R74PX706FGA/+PHjwODA0OCn4SH+fn5+Pr6QNiwRVxeJ4/fyRd0iYSdwOUVgrOwU8yXgKHhC8QC&#10;oZgPvA+BgMPjQ8BxeNAD844OOpNFYzGpdDoAoh3Kr2azwEwAnIMOHEcGHYKPQQOAUejQ8186aAzo&#10;zTRooY9+lWtFZ7PoUDI2lBzS0dvX2dfb1dfb3dPXNTDQ3TfQPTjUOzzYPzLUPzoxNDY+Mj45OjU9&#10;PjM/PbswM7+0sLKxsrGzffjm9bf//h+Ds7OH51+//P4HsrS0rhp6OtFQX9NQV4OuryERW/F4LAa8&#10;qkLCYDBpOWlpWRkpmesyMjLSstAzfDmYnLSstJS07HVZQIBk5AC5h0lLy8nKweVl4fIlxfnAjqIq&#10;S3GEZgK5pY2MZwvYjZi62qaqusaqWtCaqtGYegIJHxLiHx8XlZaSCBCqrUPVNQJE0VQGdWpmun9w&#10;YHp2HijagcEhbS1NTS0NNXUlNQ0VNVUVDXU1TVUVHQ01PUMTfRNTI1NzUytLG0eHvNxcCBuOkMsR&#10;sjkiDk/E44t4V7FBPKFEIAQOoYgvAFeEHNCgVHroMXlHBweI/1UELBtgAMU+0KgkKoUEhTp0MJmQ&#10;08hkMukANihJ7L+S7qEEHSBO0ON5ABv0eBq4luCPdLDZzI4OJoC8p1fS39fV39cJzoP9PUA++gd7&#10;Bgf6h4f7RoaHRkeBghsCuml6emx2dmpufnZxZWF9a33/+NX3f/5fYwsLP/7yj//493+tQpVXolA1&#10;lajG+tqGhtqCrLQWLLYVj8Y211eiyuQRMFk5WWkZmevy0jIwOVmAioy0PAIhJS8LoPlVDroiB5MH&#10;rA6qNSMtE/YstAxZUFlfUVNXjmttAsC0tGPwJGwzvrEBU9+EbcC2Njc016Cb69pJBDsLk4SE6Iys&#10;+Iqq8qrqChKZAjrYwWLPzM0Ojo6MTo4vLq2MToxamBoaGeubGhuZGes52lumJiVsr28f7O0fQZEm&#10;ByfHJyevXoPjzdu3V3LDYzF5TC7QYwIOh8/iAd0C+ehASjhcHhc6A20HVBwUXwLFpnRwGFA2Hpj4&#10;DOD2Uhn0qzg0MhE49GCgr4IDaFfpbkC5EcDbaAwqC3ozFQg4i8lgQ2UGwHsYUJofmw3cYOhvd7D/&#10;LO10lRsG4Onu7wMKrGegv6e/r3dgqHcIWNSRgdHx0fGJ0alJAM/03Pz8yurazuHh97/9r/GF+VeX&#10;P95/+b0UWYhClTbUVdXVVJaXFRXm55QW59ZXl1dVIdPTkxCqCpCIyMrKyMnLyMHgCAVAA+Tl5WQA&#10;RjAon+VqkRp+HUqhu66ho4GsKEbVIKvrK8Iin0RGPGlrb0GWF2XmJOcXZ2blJqZkxCanxRaUZDc0&#10;VDnYmNpamni63QI6Dd+C6eqVDA71Q/IN2vzM6srSwuLC7PzM9NQEeLmyvLy5tr61tbF9laO+s729&#10;d1UgAbTDg4Pjo8OTk+PXr67SCekcOotDZ3NZHC4bUll8KNIJGBse709UWHxwncMCg3g1oCxmBx3I&#10;BgNM/6toOgqVSCG3UykEABhoxYWZ+nr6SooKerraqhrqiooITU11cxPDstJiKAORCcEGNSaUV8np&#10;YAF4oNAqLqe3W9TXJe7pFvf2SHq7Jd29nb3AxvSIgaIDUPX19Q729w8PDY6MDo6OjU5OjAECs7C0&#10;uLWz9+Wv/9Y/Or578u7d599QJcXlyOKSohxUWRGyOLekKC8zM7m2AnnHyw1oD2mYDNBpsjBpAAyA&#10;QQ4GudcysjApSKddl5L6//wi9cs/XL9+XfrXX6WvW9nZVlQjq2rKQ8ODQkIDnoQHBUJaK6K6HoW8&#10;WgxLyYx7Hh3q98BTRV3J3snGwdoqLTWhuDAbhSofGhmanp1aWVlZWl2eX5xbWFicm5saGOhdWlpY&#10;W15cW17Z2trc2YHaLgBmb+eq7ULwQIEn+4dHV2F0ABsaG6gaKhOay5C1gNQMtJ4FLWlBZgWAAQUx&#10;sTpYYMrToDguFmQ5oDxCGoVGbSdRCGRKG5nUBt6mpQk8QTUTU1MoAkpDWU1dWVFJGa6ipKWlraej&#10;ZWduAuwQBA8QnSsFCBoED4fB4XG6JcLuTmGXRNApEXV1CTvBi05Bl0TY1SkCgAEZAggNDPQPDfYN&#10;DQ+OjQyPj0/Mzc2tbW1+/st/H5mYeX3x9es//ktuTmpRQVZ5WSEQmrLSgtLivLzslIaaypKC3Ni4&#10;SJk/K2NdGReYApAROSAlv0CPRmR+kf4FytAE2EDt1+syUp4eblU1ZbkFWUmpKYmpiU8jngAVp6Gh&#10;qaqpoW9sesvDy+m2m6qGmsfdB8LeqdDIKCyupSA3m0hs6+rqnJqemgbHLGD14wsL82AOTU6NjYz0&#10;r68sbawtb22s7e1s7e9cobK7A9yYK6GBjgOg144ODo+Pjl+dQNi001rJDDKNQaIwyMCYMwAADAoQ&#10;DsDHAGBQXCY00xlQmjQTWrtjMECDMjqB/adQAUEjEEn4dlJbO7FVCSgJBPSlrqmlqqqmo6mmq62n&#10;oqKspKiorKKkq6vj6+0BmRsAM2B9YDZ0QLGrHVdnsZgrEnM7RVD6q0QsAA0KhhVCS6FiCaBqgu4u&#10;Uc8VWQAyNDTYDyzQ1MTY0srq2Y9/mlxa/e2vf/vbv/6vkuLcshIATAGqrLCsNK+oMBvotLKywqqK&#10;Ynk47FdZqV+gAD5pQAF+lf71CobrAJXrABhpIDFSED6QoZGGKyg63XSoqUUVFGanZ6fHJ8ckJsfE&#10;p8TFxMU8DQno7umMeBlz7/59F7ebN1xd/MOe1WFwJSU1LXh8G6ae1oZj09onx4eWlxaA0MzOzoyN&#10;ATM5ubIMgFnZWF3Z3tzc3fsvYICXtrcPGtBmoB0eHR1CoacnRycnVymrbaRWAqm1nUIgAe1EgzgV&#10;lQ5JEgNwKsiGXxkVQLog00IFdJdKI0O2BEgMmUgitZHa24hEXBsBh8Gg5YESl5eVlZNBKMgpwGHm&#10;umpqSorggjxCTkdD1UJHFYGQycvNvOJmjCtSB8kNFF/JZokELKGwA2LSfI5QyAP8H9g8IR/waa5I&#10;yAfERCwRiMUiCeDTUKgrFBc6MjI0Mz/z9vRyeHzi3cXnH3/9J+AZl5cWVqJKqlCFFcj8uipACqqb&#10;Gqsy0+OuA/mQuUpflvr1FykpaWDtZWBS0r8qq6p4eno/8n8UFBQUERGZkJiSm5NfVlFRU91QWYn0&#10;D7iHbmlswjVY2VsZWhib2ZjFxcV+/Py9uBLnHxCUl5+RkZ5g52ifnpmOayFMTC8W5Odic1Lqk2Io&#10;Jdk8VnuXhLM4vwCOaSgNenljdWlrc/VgDxj/nYN9SJUd7l3pMUAGQIO0GZQbfXRyePxnCUFA/vHE&#10;ltb2trZ2ArGdQCYRgMMCeBeFfOWdQPGOwKgAMKAzhQLoMuSmAB+FRCISAa4EAEwrvg1Hp5PkoDBf&#10;uJKSgqG2+n0XmwifW/63bB1MDBQUFLQ0VORgMkoKCGcbCyB2gKpd6TdA6wCNBmSaAVm1DsDZGIBr&#10;dHDoQJIA7QaDFRuTEP488uGjgDt379+4BUXqWdvYmJubm5iZGRoZ6Bvq2bu6za2u/fGPf/vn//Fv&#10;aSlxBQVZgFxVVyJrqsvBubqqtLaqDFgaI0Nj4FLcv+8b8iT8ZUzcy+iXqekZuXl5BUUlmWlZaalp&#10;+Xn5SGQ5qrrOyshQQVkJMFwNHTVTK8M7D+6ERYZrGxromRnoW5gWFJf8/Kd/E3cPOTtZaxnopKcn&#10;hEUF292wzS/MbURjgemuQKJQ8S/QOSmErOSsl0FCPmNmZhr4+0CbbWys7u1uHe3vHVzlQu9Dbe9g&#10;f/cAgmcXWJqDo6vAwJP945N9CBs9fR1tfV1tfb3n4THYFgwOj8W3tbS24oiE1jZia1t7W3t7G4nU&#10;Dnw4EpkApbdTCO1Xue3gt60EfGsbEGUoSLKlBaOjqa6honjbzjLSxyPUyznygZu9mfGjO3eifDx1&#10;tdSAyTU3NXwW/mRqchJQ5NHREcDioMhPYIGgklOQLv0v4kcmkslEIhF/FzhpDx7duefretvD8aaz&#10;tZ2dpbWFmbmFkYmRvoGegZGurr6ulYPN0NTC+Y8//vjnf8vNz8nKTKupqgBkuq6qorGutqa6sqys&#10;oqSoLC+vsKCgKCc7t6SkrKKsClVZg6qsra2Djtr6hqb6psb6JnRTMxbb0orFm+vrKQAfRFNZWV0R&#10;oaJ02935lsdNS2cbIDehoaGfvvxMTc/xCbzrcd/DxfOmvYt9fkGqtZODnrGRs9tN+5v2jRmxtakx&#10;tWkv3O3Mop4FT44Nrq8ubq6v7O9uHR/uHUMxs+D8Z6Dm/sH+PqTQoFjaPyM29w9PruI2ATagk3oG&#10;BsZmlsWlpWVlJeUV5VdVodAYXDO+FQcEorUNTyDgARIEIh44WYR2IgCsFQKmBd+KBVhicU1TM1M1&#10;NbVPgx/paKmoKMLVlBHRfree37nl4OwcFRlrqa+rKC+vqqr0wOeurY15Q0MdqqJkfHwMmDAqg0Jj&#10;Ql4qGWhUUhuZjG9twaAbaxob6urrKh0dbzm63LS/4QzcMRsrawtzC2MTIwMTwARB09PR19fU0dE3&#10;0RuYnL348Ze//Mu/DQGuPQTcifHR0dHJqWngindJRAVJL7GNjU35GdicRHRWQkNWckNGQk1SbFNK&#10;PCYjGZ2a1JyWiE2ORyfG16cm1Odm16Sl5j57GhEUZKqnDzxDVU0VdT0taydrJxcHV3cX21v22sZ6&#10;hmamJtYWpuAT2Zlb2FpYOthaOVrZOtrbOdvb3bC3u2nvcNuxNumFgoL8LUdrGrllbWVxa2Nlb3/z&#10;8ACqGHD0ZyzwwT54DdXk2gOis3NwVZwLunL0/5QUMDA0MDQ2NjU31zcyMDWzPHn74fjth4O3749f&#10;f1hYXkRj0C04IBNY4F23tWDAyAE8WlpxLXhcM64Zg21sbq4HfGBudgaNbiorRz7w9nSytQh7GqCl&#10;pmKgpQIGBd/WjoDLOZhq52QklRbmNDbU1NRVNjc3tuJxgGvRaSQ6jUynkokEPKENzAYscBtR5UgN&#10;wPk01a3tnCxtrK2srE2tTEwtoFKIRoaG+vr6ujqa2jpaGtpqGlCYq7aGtqquvsbmwXFf38DAwHBP&#10;b8/g0MDgYB+TTsDkpOAyk/A5aS05KfiCVGxuCi47DZuZgklObkqKbUxLaEpJaEpPqo6PKgoLynoa&#10;HOnl8dTvoZOtQ0Dw45cxsWb6Bjramiraaupaaup6wH3X1NbT0NDT0THWMTQ3MbKC3HhjS1MjSzNj&#10;cxNTBytLRysjUwNDQwNjUz0HB7vclBhKW/P87Pjq0hwQne3tdaiMyN4WFHS+fxVHf7AD1XMFVO1g&#10;e/9wa/9oB6ByeLQDVByEDU/I6+wRd3YKe/s6B4d7R8YGx8b6R6HcpcGx0UFUJQoS9+bGBnBGo+ub&#10;0fXo5qLSImRFeV1TU01dc1V1fXdvL4EA3G/wprqGxtpmdA2qLD/25VNA8EjUVhaH2tUtVFJCYNB1&#10;7cSWdkBl6ipJ7fjmpjrgJs0vLgOmBzQYthncoboShSwuysrNTdfU0VLV0LK1szG3tbawsTGzsrWw&#10;tTWzsbG2d7CwtjWxtjQyszAGys3cxMDYSElFRUtH+X/+x390cDoGBvt7AZEDXLu3k0zA1idGN6TE&#10;NGXENmbENWclNGUmNKXFYbLT6tPiiqPCY+65R3nezgsPLo8JKwwNTH50P9b3bpzf3Rf3PIJvOYW5&#10;OKenJEbHPDU3NNLQVlfT0tDQ1VDTUNfQ19U1NNTW09XR0wHiq2+kD7n5FkYuDjYxfl7I+MiUuMjc&#10;lMSKkgICrrELWnsdAvZmaWlubWVhfW1uY3N1ewtaOr+KmNva3dvc24fCnXcheKDSu9D5cBvCxjcg&#10;5GHA4zJUOXCagKtVXokKCAwJDHrq5x+AqixFVZRXABe7vLS8ApAX8GMZOCorqitQ5RWoUqA9AAUG&#10;qg8MNIlIAMoI3VRPxGMobfiK0jwNDVU37zs33DzMTXTgCojiwoIWTH0bHl2FKiYQWoBaa2vDj41O&#10;nZy8prS319dV5WSkvnj+JDsrKTM9IfRZeFjE8+iosNAngY8D/PW0dfR1DNzuAq/C/cZtdwdH1xsu&#10;rnbOjo5uziFh4bd87jjevvHgSYi4S9zV2SmRSHr7uhiU1tywwIakiLqEiMaU6JqEl3WpkbUpMUCD&#10;VYU/LQ4LQT57UhbxtCLqeWnUs/LoZ0XPnqY98gv3uP3MyzXI5cbjG06+9jbPnzwCTOyh/z0XVwc9&#10;I0P9qwYFYxqCT6SrZ2jg5uIUExka+zwk9vnTgoz0svx8VFFeTVlpU01VewuOx6IN9nRNjQ7MTU8u&#10;zc0sL8ytrMytLi+ury1tQggtQx7o3vr+7vru3sYVQgCnzd198PqqLIKhtYWqjuHQcO/a1uLG5vxA&#10;v7gClXX3rrWhkZ6JkcazyAh3T8+7Pve9QfP29vG9d//B/QcPH/r5P15aXunu7m1vJ9RUlefnZdbW&#10;VDXU1TQ3NbYT8VRSW3F+xqezb56eLoGBAZvbr+QQMolJcYQWNImIB9jUVpdlpScCDxHAA7z/7e1t&#10;YLMDHj24d8fd28s9MPBxVka6UMAT8aHRFgkk/A4BcIqQaYn2Tjdt7GwtAVezs7a2s7a1s7e2tbey&#10;tbSyt0dVlQNnViAS8LgdLBoZmfaiMCIYGfusKiGqOvFlTXJ0dcrL6tRYdHp8Y2J0UVhwysMHSb4+&#10;UR6uj63NQ1xsM588SA7wjX3sc/+Gpa+9dXCQ3yMf9wc+npFRoV73PF3cXG+53VRSVtA31NczNNI1&#10;1QY6zc7eMTbyaXzM84zU5KLszIqSQoAKEYNjU8g8FquTx+kRivu7xcBTnp4cnZ2dXFyYXVlZWF1Z&#10;XFlb2NhYAXx6e2dtZ2djFwp2hkDaAzgdbOwdbOz/WYLjJrC0tubGxiYGQI/rauvqaGlqADWuqaaq&#10;pqquqoRQVFSSRyDkFeHyCAUEQkFeXgEO3MvhwaHJqSmBgIssLchIiTE3M8rNziguymturEE3Vrfi&#10;Gu/ecbvn4eL7yMfT57a5hYmOnpaqmiIUfIAsyMvJGBnow+MwmanxeVlpHWzG6Njw5MSo7z1PT09X&#10;j9s3PdxclZUQqipKighZBUVFqECzgqyxvoa9g72lna2Ng52VnYMlMEUOtrZ2dhYAKns7W0dbbR1t&#10;ICtEIlYgYhPwDTCEXNSzgPjIkPKi/MKXAKHoupSX5fHPa5OigRLLCn2cFx6Q9zw493lQdlhAxuMH&#10;CX73n3q5Pr3jGh0J5DX08cN7yalxGRnJwOtMTk3MLcwpKMrX09M2MgGmRk/HRC89K83R0TE7OwN4&#10;uOXIolpgRJtqsE31DEq7sIPdyed2i/j9neLhvp7Rkf6J0cGpieH5+cnlpRlgeDY2gBgsbWyuQCH1&#10;e0BooKj6vf21/f3V/f213cO1nYOrci9yMGj5VUZeVkFBRh4ui0DAVFUVpWBQOffrUjLS0rJS0lJQ&#10;sRF5GRjwUGRlEPJyKko6/f1948CUT0ysra0srywtLS1urq1SmusIWemEwuz86EgXZxtff3dbQHod&#10;LO7ccVZWgOc8C6iJjcz29+moLh3q7Tzc3z0+gejK+sri4uLC/NyMl4eLu5uTs5ODl4e7mgpcWVlB&#10;RVFBEa6goowA5srxhovjjZuOTk4OTk5AeuydHGwcHGydHeycneycnO1uOGioq1MpRD6XKRHypWCy&#10;6WlxOZmJyMKcqtKCsuLsovz0wqyUvIzk0rR4IEwlkU/KI8MrYsJLwoMzHz2IAaTf1SnEySHC7VbU&#10;s5CE2BdpaYn5+cD/yUzPSAHcu7yqNCs7TU5BTlvfWMtAX11fJyDAIzElVV1FoQldi21pamvHtZNb&#10;KeADdFA7BZxuIa+3SzjY2zky1DM21DM+OjA1Njg9DeCZXl2bX99c3Npe2dhe2d5Y3AbY7AKE1vZA&#10;O4BSBQ4ON/aPrlLToQU/OFwJoQDGAgyBqipcXRVaZlFQUlSC4oUVlZWVAS8CHqW8PExZUQEBR6go&#10;K9y96yGRQFXWJ8ZHpqcmRgYkuJwEUm5q9cuI9OCA1Mc+ER43EdKy5hbmRhZmEc+DYu95ulmYpD7y&#10;qk950Zj2klONjLt/a2NtaWVhen15YWZiNCcz3cPN1t3FxtZM29/n5n1vq5ioRznZUdlpMaXZ2Rwa&#10;cn6263Bvzc3Dw9Xd/aar583bt2643L7levuGq9sNt9vG5qYKSvDCwuQ7Hs6BD33jokIzk2PLivKw&#10;DXXtLRhSK7q9pRnwD0x9VXVpQXl+ZllBLjI3szgzLTsxNuyht/8d15u2FlHhgdkZ8SVF+aXIQmRZ&#10;cWVFWXVtRU1ddVVNRX1TPXAVdPR0YTBIcwCQZBVgcFWEoZEJDo+h0kk0JpnOonTwGHwhVMJ7uF8y&#10;MtA1BhVC6pucGJyaGp6eHpmbHZ+fn1hanlhbn9vYWtjcWtrZXtnZWd7eXd3ehR7i7gCFBqTnaO3g&#10;T2wU5GEqCnLKKgg1dcVbrs4nR8dH+4fHh0fAad3d2tne3Nhe39xaW91aX9tchwpJr2+sbayurC8t&#10;z89NiXisxrpSdEOVsb4mQLgN29RamZ/75GH8Pe+kl8/yctNMTM2NTc2ePXuRkhAdH/WEDSY2rhlZ&#10;lB/z7MmTB55CFp1BbNldX3pztP/26PDN0SE4vzrcf3V88Prw8PXB0avDo9dHJ+9evfn07t3Zh08X&#10;Hz+dfTg9/XD26f1HQx1lTVUFfRWYrYO9j6Ohk42+spZMG7auBVPb0lSHARqmphLbWEfANJLxLQxq&#10;O5dB5XcwJLwOPpNOI+DIwL9ubGisqEiNjngRGhAZ6B/xxB8o4NxcYDjL2giY/yq0Bny4NgzwxPHE&#10;lpZWTDuNgG/BECkENpcl7pHwhVwKcJw7GGwumyvgAsvY2SvsGezpG+4dmOifmh6dmxmbnhmbnR1b&#10;mJ9YXAIKbWp1dWZtdW59bWFzY2Vze3l7awkI0A5kdVYBSLt7K3t7QK0tQxkDABs1NcXp2YmtnZ2t&#10;na3dne19aJuL7f2D3SuGt723u7G3vbm7vbG/s7m3tQox9M3V3a31va21/Y2l3c3l1YWpuYnBXhGv&#10;my8Y7enuFrBaGipEAjZodAahg0PmcEl8Ab27R9DbIyDiGsQcxoBE0Cfij/R2720uvD7afn2y/+7V&#10;/oc3h68Otl8d7Lw53H0DZS3svT7YfX24Df14cvDu1dGH1ydnb9+efXx3fvbp4uz08uL8/PL87OLc&#10;ycnZytbc2tbU0spkbKRvZLB7oFvS3yXukwh6wY0kov5O0IQDPZ194CJ0HQqK7RUJhVw2i0IgYtCY&#10;RiAYpY2VZQ21gMMXZmem41ubSSQMiQKtgxAobWQakUIlkWkEKoPc1g4tUDGYNFG3uHegv29wQNQp&#10;hJ46CjkUBr5/tGdwbHBkcnh4anR4eqSzjw/AWAfcbH1mdX1+Y21hbQNw6MWNrcX1zT9LcC1uQbk1&#10;K9s7Kzt7SxA2B1A2x8GfGzCsb25s7m6CIb/afAT4RFADfO4QqsgFpU0e7W+dHOyeHGwcA7d2b+No&#10;fx3olqODDTCOB7urB9urAKH11eml2dHl2bGV6dHJkZ687ERrMwsLE2NVRXsjPXNbK+u77jahQTdW&#10;F0a2VmY3l6d3l+d31+bfHG+/Odl6c7L94c322bvDj2/3Pr7ZA+fTt/uf3u6BK2fvjj69O/r49uAM&#10;qvh1fPbx5Ozj8dnZq0soRuQ9FMbz7ezb9y9ff377+vOroaHmJOST9Y8O9Q31dQ/2SPqgXSJA6xzs&#10;ukqM6RL394gHujuBJegVC3sEPGAYxHxuJ58j4XOEHSw+i8rnsvgdzLZWLIncQqO2M1hAU1GZHVQ2&#10;h8XmMDs4TCAxBBKOzqS2U1vI9FYqnUChtVEYRAoDSqFpI+HAxauGJzNaydSWqakByPJvLKxvzG8A&#10;eDav9qXYWNzcXNjamt/aXr7CZnl3dwVKSjtYOTzaODzaPDy+0mn/+Z//+bf/+T8ILY03nS20NNQA&#10;QYIryCmowmXlZZQUlKCHHAh5GVlpYJXk5GSvy0jJyskoKMOVlJRkFaBSm4qq4B9ZOKBxMFl5WRko&#10;cU9RGaEgo6KI0NHV0FBRbG3B1teVM5lMsRhQ7gGOoLsHDN3gaE//WM/gTN/IfP/Y/MDY4tD4ev/I&#10;6vD07ujc/sTyq+n1j7Mbp4u7n5cP/7Jy/Pv8/tn6+7/Mn3zrWzoqyM9Bk7tbWH2tzL4WWi+e2o2j&#10;dhNZQxT+1NbbH5Hl3V7R9Xdf1HpF196Jalze/rTz5uvu6+87r7+sHXxa232/vPN+4/Bs5/B85+Rs&#10;e//Nxta7tZ03u0dn+68vD1+fHr+9PHp9vnP8cXX31dLOq6XNo4W1vdnlnc7BsVY8WsDniURCPBrV&#10;3lxLaK5tw1bh0ZUpMYEZCY+zU1+0NJXj68uwtajmmmJcXSG6uqCuoqAwPT4z5EFOuF9OxMPi6MCS&#10;l8HlcWHFL4LSnvq98LvlZWeopiqtqALVLf1VVhaqKisvragAU1OTh7C5c8fJ0dFMXUtNRUVRRVNR&#10;QVlWURFgI4tQgiPkACRyaqpKyipwXU1lRRgMLgeVLIfJXIcersMAtYMpqShe1YWDwxRg4D8rKsgh&#10;4LKAQWioKeloqT30vkOmECvKS2g0ikgs6unp4oh4g339Pb39EEIDQ/0DwwOD4/1Dk/3DE/1DU31D&#10;k4Mjs0Ojs0Mjc4Pjc8NTy0NTK0OTi+LeocGJxe6hSbZkAFVdgycxMAQ6jsBsxlMbsO31aEJtY0td&#10;E/5p4L3QQO+nj73DAu4+D74fEXzvWdC954+8nwV4Pw+8H/7Y53mAd3jA/cigO+FB98Ie3w19dDfs&#10;0d0nj+6Eg+vgnUH3ngXfexHuFxcVnBgXlp4QlZoUkZoWmZ4ZX4zMKCnM4nP4YiEf34QiYmsIuGpC&#10;c2UruiIxyi89PjAvMxZTj8TVlGJqS5pqSxqqgZIsqq/IbajIbyjLzwp+mBX+oDDSt+jl48Kohzmh&#10;vlEPXIPdLILdLWz0AOWCGPKvMGkZaSALUurqyuaWBhA2qupKkAuhhFBRgWQD0BCoqpgcVNsDNDU1&#10;BbiCPHAyDNWVTLSBvwOuKGmrAx4nr6WqoqGhDofLg/8P/rQ8AFwZonbqqghVRXkDLZXihJDm0lSg&#10;sasrkR1sVl//wOjYRN/I+MT0zNTc0tT82vzS1szy1vza3uLa/sL64fz64cLGyeLWK9CWtl4vbb9e&#10;2Xm/uP1uYetV/+TC+NLu4MxGz8h8MxrL6hxndo6zuibY3TOs7mmSYIQmGsExupMSIlISnqcmRqbF&#10;vUhLjEhPepGRFJ2ZFJ2d9CIr6WVWUnROcmxuckxmwouslJeZSTEZyVFZKVGZieA9LzISIsH1jMQX&#10;6YngRVR6UlRaQkRa0ov0pJeZyS9y0pNasA1Ay/E4HZi6MgIa1dZQaWtt4mhvaWVqlB4TmJMRh6kp&#10;bq4qaqjKra/MrynLqkFmlZdkIQsy3G44uLvfLogJQsY+znvhlxRy994tW5iinJGhesxj14Dbdi5W&#10;umD0ZGWlYLBfn4Y9uuFsqaGlAGHzyM/b1tYCzH2AEBhoGFwWJi8LVBQc4opg3KFLQBRMtFX1tYGQ&#10;yOtpK2mpK+lpqqgBMVFRAO6htpqqo4nWTTP9p3eBHyOvrgy3NNJtyg6tzAyrzHhOIlEqUOVoTDOV&#10;yRb19veNTI5OLYxNL0/ObUwsbE0u7kwuH0ytHk+vHk2vnkyvvZpeez21cjIO2tLR6OLh4Pze4Nxu&#10;h2SsZ2qzd3qnc3QZi8V1T+90Tx90Tx11zxx2zRyPbLwSTewxB1aKClJL8lOQeenFOanFuelFOalF&#10;2cBjTy7ITCzITMrPjCvISAQtPyMxLyOhMDMhPyM2PyMhLyM+Lz0evAYXczPis9NjczNiAZnOSY/L&#10;ha5AF8tK8oBP3YbHkkitDZUF0fHxHt7eRsb6Zoam8REPUl/6F+clNVUVNVXl1Zbn1iAzUcWZZYXg&#10;YyTkpLx0tLXwsDW9d8PS097KydqsIC/TztJSU13BUE9XT10h0Ms23NtFRUFeWUFOV0cFCeh7ScHt&#10;2w4QNsXFORkZKeHPnmhqqOrpAt8GqCdIxOAIWRhACCYNh8GNNBB2xlpG2mr2Rrp37I1NdNUNNBRN&#10;dJXv21vF+nnG+rkFu9q+8LkV4GGfEOyFAIiqq95298zLTQ17fJ9OIzE66Lc83FxcXOuwhN7h8fGF&#10;1emVvZn1o5mNN/NbH2e33k/vfJjd/jC19X5q68Ps1unUxoeJjfcTax/HV96OrbwZXXndNboxtPx+&#10;eOXdytoeBtc2snE2sXk2f3g6vn06tH5+8P5i7/35yttzFpvMZJJZbAqXRe9gUKHcsavXPDaUF8dj&#10;UbkddHCRy2Zw2eAilGUGfgRnKL+MBe0SwGZQWHQKi0Fm0khMOpkJ5Zq106BgRyKdSgRyU1tXbe/s&#10;bGpmqqGt7n/PpaIgNTbcJznKr7wko74irw6ZDZzU8qKM8vy0wuykvLSYrOToe05mLo62Thb6Xrec&#10;a6uQHVxOawvGysxECS6jiJCx1lWK8nU11VGTlZXOKcjEoOs5HdSqqnIIGzqDimtBRzx/4nLTwfvO&#10;7asFVg0lBUVlFZgSIAXycioKcDsjdTMDjQe3rEPvOPvdtnvoZht290baE++cCL/UQO8oL+fU4Lu5&#10;YQ8jPK2b85+hcyMCHngiFGE6JsaWdjbJidGGBrrGJuYNTS14IgVPpLVT2e0MLokpIrEl7ewuKr+f&#10;2z0JBGJgZmts7WR68/3s3qe5w/OF4y8LJ1+XTr4sHH4dWnq9cPL7wvFPPlvUSmbvnP7ceP9z5vD3&#10;ycPf33z9uXzy/f3XnyffftIYRDqzncUgsQBCVwPdwQTjTgaDzmFRISRYVBZAgknlAIRY1A7oPWRA&#10;pZkMgAT4FQmKlWAQGRSACplBIwJIgKsPlVLiCQ9ODv187tva2ejp64U+Cagty8tPjynNTXoW4hUd&#10;5pWXnVBekl5WkFmSm1SYk5ifFZeVEg20a2pshIOhmo2esr2Vkf9jT7FELBIJOjvFbc1NzraWCLjM&#10;gxumUQ9u25npIhAyUIWZDjpPQBvs74Kw6eBQGQwq8ITjYl88Cw/087tjbWmqqQJsjDxARUlJRlle&#10;2kRHzQBcgsk887mZFOSWHOSZGnIn9YlXnL9bhI9HfIDbtw2BuK3A/6YeOjesNuNJbLDny6eBSgpw&#10;VTUlV0/3l0lJJmYWLXgqid5BZXA7hN0cfg+b39sh7GOJBlniQaZoiC7sowr7GYJBCm+QKhikikbZ&#10;vfPC0bXBpePpo9Pts9/FM/u9S286+F09o0uHX//+7tvfty/+/u1vf/8r1P7lH//297/87e8SKEBX&#10;2AV8QImkt0sM5QZ3inu6RF1dnT3dnT1dgr5uCXBuurvEXdCKtaBTLOwWSzolUOV0iRBQMCh8Fcpv&#10;FHC4UBQYnUxppbEI/SPdY5MDMwvjyytTXQOCqrKc2oo8IB8VJZlF2Ql+d239fByADrzj4XbbwdrN&#10;yfq2k7WBhqqRjtodNyd3Z3t3J0c3Rzt3J0uoSju0mDIIJIPQhrO2NDfS17K1NDfV0we8NzbhOU/A&#10;4gvYXB6LzSJC2HSJucDVamioq0KVlhTnxkVHPPDxehrka2VuqK2iYGOqrYSQ1QLfcrJKcPnwp/7e&#10;7i5xT33Tn3oDXhgV5GNhaQZ4nIEslFgN6Hdj9tPy5ICYYPeIwPs+d++kBbupqipp6+nQGITp2aGF&#10;lfWxqZne8aWhuR3Ilszt9c2Cdtg1tSMe3RCNrvAHF3l9cx29s5zuWXb3NKtriikZ5/TM4hm9BN6Q&#10;k8vNFjIlKPw5p39lcPl49eD99uH7raP3G0fvN48/bJy811RVNDHT0VJXBpwzJT1JLIZiqSRioQTy&#10;Q4Wgp93gNXSR1ynii4R8gZAr4vN4PC4f4MHj83kd/D+j8jhsLvjuYIGRodLxos6OgSHJ+FTvzOxw&#10;ZzerujS3qjSzvDCjNC81Pz3e/Yax2w3TZ6GPHvp6BPp6BDy8E/Dgjoujpb2NWaCfz+MHPgF+9wN8&#10;fQIe3+/skYCbcjn04ZH+4vw8awsHY30jbS11A309BQU5LpclEfN7ugV9vZLs3CQIm+GhbhodSFht&#10;Q2N1Y31VZvrLsqJsexvzF5HBRnpK5noaGsowLQ0lFQVZfW310pLsNnwDvqWutqoYoQTT1tVSglYk&#10;VWRlZBQBcVZRNtHTuulwI8Db5Yaz8527ns5WhvhWHBqNYjDbeEIKh09hc4hEcjODL6D3jHf0z/Qv&#10;7E1tnU0ffF04+jK1fT649LZr5kg4vscb3uQMrNO75pm9c9zeBbJkjCSZIotnzK0scysaO4eW+yY3&#10;BWMbA2uvNw4/rB28W90D7Y2Pp6WphamTvaEcQhahgJCRvQ6HSz/yv4svDsMUBmHzApsLgvGFIfji&#10;cELZcxatveMqepEFFdFlQeGobAYDNGhzK/B1FSpMo+QX5hLbseJOdncvly+g8HgMErkZ8M2mGmRR&#10;TnJmaoy1qbapkUb400fBj6FM1PAg36fBvred7W4524SH+UeEBkSEBsa8DOvt6+nsEnV00Ht7JUBn&#10;KgNPUk1JTV1VRl5GRVVZz1izr7cbaLHuLqGAx6ypLYOwaW9r5HEpwLHC4ZrwLRgMti4i3D8/MyUn&#10;MyE9I1pDGa6pqgK4sYKCvKoSvLG2gkrGUYgYLLoapiCtqqqmratjpaGjrq2dEHArJsA7+alfytOH&#10;j3zc4kMe+vrceezrBe6HRGa2tNbQma00RiuRhG5El0VGP9cDJMfCPDUj+e49b9bYfsf4PmNknz60&#10;L5x527v+pX/tjMDpJrC4RLaorUPcxu7C0vg+fo/NLM18HwXTJcOc3lEe0DWj06PzSyNbe8Orb+a2&#10;T3w9zVSU4MoIhLqKgpTUf4PDZMFHV1FRLo+5Wx7nVR7nXR53F5VwvyLOpyLBpyrZD1OZ29pYiakv&#10;Aw1bV46pL8fWV6DrkJg6ZHNtBRrdVFBa1EKk/NM//4u9g6OJgX5ZSU5dRX5+YngFqmR4tGtktBu4&#10;lga6qpqqcs9DA4ID7oYE+YUG3g8L9nN1snV1tosMD4wMCxRLRF29PTQaICl0oK9GR4diXsQqKykr&#10;K8mrqKsoKyuAr+jEyJ4eYIugmC8+j9lGwEDYJCaFNNRVMOnEVnwzDtvUgmvIy04i4JtqKgvrqsqU&#10;FaG1ejV1ZWtrM7g8Ii87mdKOo1JaGbT2yoIYNeBhqigDu4JQBtNUPurh7RePXJ/etVfV1gy840gg&#10;YLC4qkpUQXZOZklpWmMTsqKqIDH5BbuDcuOGfW+P8PYtZ2VVZSdn25XF4dXl0ZXFkfXVicWlMVtb&#10;GxsbKw1NdVVVRUVVJXBWUVdWBbIL7nblCCurqqhoKKmqKyurq6hqqrh6P0B3bbb2H7ja6YTcs/ay&#10;1r5jreFjp+Njq+3nqO/vqEdsLKdgUBQsioapoGOryRjQUKTmSmIz8PArCc0V4NyORhHRFaARmioI&#10;6AqeQFSHbhybWf7243NSfIynq+fTgAB0VWFzVUFJyrPi5DB0U7VAxOwfkgyOdEY9dHnm4xLsaR38&#10;+N6TAJ/QYJ9bLva3b9oT23Br65tAZ5LbiRhMQxUKyed3CPislPg4uCJMHgGDyclKS/8K5JvJovV0&#10;i/v6uoC+LS7KbCe1QtiEBj8EGpBMxJBJOCIBR8CjM9OisU3VQDKIeKy8ggxCQVFVXRWuAFdRU9bV&#10;1G7B1BDwja34JkAuI0L94/xvyMvLamioAO3nYaN300Lb0UYX11Lb2tpQU1VcVpoTGfUsJi4qMSlK&#10;XUPp3r075eVIPpcWG/uisrba08OVRMK3tNQxmSQ2m8zl0ThcGotFfhYe7OBg7Whv5ehoe8PZ3snJ&#10;zsnJ1tnJ2t7R2t7e2s7Oys7e0tbOwsHO2tnR3uWWY2hEVHJGVk52lq+Drq+Dmq+T+j07DS8bdXdr&#10;zdsWarcsNJxN1exNVGwMVS0NVCwNlM31lS31lE31VMx0Vcz0lUGzMFQxN1SxNFazMNCwMFG1NtGw&#10;MdOOSU7u6R+86Whqa64Z9TI6JzvV0ULD0VbbyUrPwUrrpqNhem5aT69wYEDc3y9+GuTv7+se5O8d&#10;/Nj3SaBvfGL05tZmX18vprmhtrqitqq8rra8DJnP7WDwO5hFeTlKSopS0jA5uPyVZ4mQdPL6eiRD&#10;A91Ap+HwjWTKFRdoxTW0E7FtrWhye2tbSyOhrbmkKBVKE6bgqeQWeYS8soqishJCWQkORENVXYnY&#10;2pSbk4qqKGontvT396SHeyQGuTy77+hlZ+Bmp9fYWI7FVOJxdXW1FUnxUUGBvk9CQ8LCQxsbKrzv&#10;eDo62cYmRPf29y6vb1ZUlgokwpLS3HYSjkLFU2gtDCaBQW83NzEwNdY1NTbQ1dV5ERX+6KG3p8dN&#10;Vzen265Orq6OrrdvuN12cnO94e5+y+22o4e7i/vtG3WoIkxDNR6HhskDb+xXJYSMkoKUClxGASYF&#10;h0kh5GXg8v+gAJdVhGrXSANnGXgVisC/Bm+DXssqKcgrKsgpK8qqQCW8ZNWVES7uLg8DHj55HhIV&#10;F5WamVZWWVnbjK5tqI1PiA4Jf1JdV5WYlpSeGpeWk9zdw+/rE/X08MDnjH4R+uo1lKOxvbvFoFHE&#10;EiGB0FpXi2psqEI3VtVWI0uLc7IykqxtbMpKC5XUVaRkfpVDwJWASoPDeTymQMzlcRk4dB26uYZK&#10;b4ewAfKBb2nE4xsAMLhmgA0ACUdqwwg5DA6bLAuTBpAogc8uJysjK52ZlkBoacpMjSsuzG5uqoay&#10;DJhtueGeYd72t6y03WxMWnC1LS31RSWZwU8fZ0XfDwl6GBT06ElIQE11SXZmclR0WE1NaXlZXmhE&#10;aFxStM+De88jgp4/CyEQsURiM4HY3NrSaGlpqG+gra+nraKq8Dwy2NfX09re3NxC38Rc38hIy8RE&#10;T1NHTVlDTRkMoQpcT0/T1/euq4uTtZ2FvYOpqtJ1NRUZVVU5bXW4roa8rhZCRx2uoQJXV5ZXUwSO&#10;mpQKAqakKKOmIKumJKOppqCjIa+vqWikiwCsx8xQxcJY1cpE3cpU3czMyMLCQkNL08jMxMjEzMjE&#10;BDibBmaGRsbG4IWZuSlgHNbW5k43bEViZlcXt7uL04mp6eXSBwBJFwkIBDCziXh8M6appqmhsrQo&#10;KznxRWF+Zlpy7I2bLnQGOTIsQk4OZu9gLi8nq6ahAVhUem58b7eYy6UXF6bisA34P7f0qkDmNdSj&#10;MM21TQ0VmMbaNjyGQmlrQTcCz8vbxwmq2QMtQsMQ8jAFBBxdi8I210AbGmcl5WYlVpQWUCltgBEm&#10;vLjnaK7pYq3Xiq9rba2vrClMSI7NyY67f98bVYN8HPq4uKJA2CsSdAtaaG3JOSkl1UVFFYWFVSUl&#10;1cjahoq62tK6+vIG0BoqbKzNTIwN9A01VNQUX7wI9/X1uu3uBBTaU1+HZ4+cn/vfeBninhzho6GO&#10;0NVT0tFR83/4wMrG1NhE38bWxEhf2cRY08xIz8bKzM7O0s7awsRMT99QB0q3NdI3MdUzNjbQ09OF&#10;w+H6uhomhloWZobW1oa2FqYONpY3XW4CEbx929nDzdX99i0vL/c7nu5eXh6eXu529g4+fv4u7q5+&#10;j3zveLs+DrxTU12AwVQRCI10WguHQ2ZTWgV1SH5tKbc8dxBbM9HS0IOvxzWiamvKiguy8nJSUhJf&#10;xL2M8HJzuXnbnUFry8tKMzbU9rztaGdrBlQRtHeWEkIkZFDaMelJ4bXVxY2NlRA2JYWZqIrCuuqy&#10;+toKXHN1G66R1IYlt7ZQ27EwaPFGTlZBDipmpYQIfPSoDVeflvwiJzU6NSkqMy0OVV4IGp1KEIs6&#10;5ufGd3fWcNgawJhz8hJ9H7ibmuro6mlpaGtq6mno6mtp6Wpp6+toG1yFdRno2tnaGhgZVlYVoSpz&#10;UagCVGVRdWVhTXWRuYWxlo6aqqqClq6ak5O1lY2ZqZXRTRen5Ajv9Bc+4f5OqZH30qPu6WorW1jo&#10;m5nr+/vfszA3MjE1sLY11VOT1lOT0VOT19eQt7O10VCF62siDHWVgGkx0lU11dcyN9IwM9K2NFIx&#10;N1I30UNYmygnxYUXFWS2YlArK8sf3n96/+7DW9Devnv75sPr129evYKas7OzERSAbYZAIIC3GBh0&#10;r7aujErFY/F1JVEhOYH32OV5HZV5AlQhszC9t6p0BFs7SqgfwFYP4ap60cj+5vKVycHj4/2T46M3&#10;b16dnJy8fvf23cc37z68e/P2HaYV1w7VGiN1d4uZLCoSmVPbUHpwdJVHkJeTVJSXVlVeUFONxDXX&#10;AlPfBLze9MycrHgZ6HkMDLAj4LvEvnhaX1v2IjzoZVRwQuyz6Mjg1JSonOx48LaS/LTC/GTA7qrK&#10;C5saUHXVyJLizMKClKSEZ1kZMQ/93U3NDA1NDIzNjM2tLJ6EBtXVldWDt9VXxMdHoFCFlaj88vL8&#10;srLcMmQOUHeenreDAv3v3fX09vLMyswqyM4nEkn+fj4vn7qhskPLM5+UpoVkRvuoaypp6apoaSv7&#10;PfQ2NdU3NtGztTe8uPh8/vnz5cXXC9AuLz9//nJ5+eXL1+9fr/Y2+Pz5AqppcHFxAe18eHF+cXZ+&#10;enp6Bm1zcPrp06fT008fP4L28dOH9x8+vH8PQHoHxhAAlJubbmNnB0iIiorqzZuOxFpkbmZyfWN5&#10;dU1pVUx4Y+KzFnTZY2dLdEpUe27KUFNlH7qypwHV01je1Vg52IzqbSjZXF989/bg3TtoT8VXr6FK&#10;Au/fgwnwCpzB7T9+eHfy6vDduzdbu1sHR0dv37998/4qpzArIw6FzEOV5ddXlTTUlmGA1aosxNRW&#10;qKirmhhowAEX0FCJj36Gb66pLCu873vv/v27sVHB0c8DUhKfV+QksisLmBV5zLI8an56Y3xUU0o0&#10;Lj2mIvJJ5tNHGWkvwsL8AwPvammqycKlgW4xMNHzvuP948eX335+++3n15+/ffv58/tvv3/7+Rs4&#10;gx+//vz55cdvl7/99u23H1/A275+//Lt+1fAYr9+u3z77nhtbakFV52eEefiYm1rZ2Zna25ra+Lv&#10;d8/E1NDITM/O3vTLVREDMO4AksvPl18uLsCV79++fP92/hWA8/Xi2/eLbwC1L2dfv5xDlRo+X3y+&#10;/ADt3nDx8eLz6dnFp1OofsDH8zMAFxSZABqACoi4pY2dtY31xvbm6+Odg92tna3V56GhdXVIVFle&#10;YWQwLiu2Lj4i2ftW5cuQ9qxEFjIbSBIXlSesKuVXlzJLs3fWF48Otvb3tg8Od/ahzJvN5eWFnZ1N&#10;ANLx4cEOtAXe1vLy7Ju3r8cnx3YPdhaXlyBslhbmZudnZ2YmxBLe3Ozk+vrS/NzMIjjNTayuLK6t&#10;LYIzFMKxvry6vLi9ubqxPt9LaeCU5bJLMzqQ2YzSLDp4XZZHy05piH2OTn3RkPqyPPJpcujj7KyE&#10;lJSohEA/YyNdebiMrom+oalRRUH++SmYLK/Pz16fnr05PX1zdvoKnP+stHB+Dq6/OYdy+6FdMS8/&#10;v/1zv4zPl6C9vzh/d3YO/tfbs4sPV1tmfAIN2lbj8vTyAozvJ2inzq+XX75dfPn25etXCJhv3y8B&#10;rp+/nn+7PP8MxOnzGXjn5eVHaGeQs/efPoGhB0Ly5v27N+8/gFkM2pvXrw+HRjrnliZmFsYnZ4fH&#10;p/uHxrsGRkS9/cLuPoGkh8sT0MnUFhy+AddS3wgUQC2yqQlFIuNZNAKHQhRx6AMSYZ+IyWpGEctz&#10;MIUpDbnxy0uj714fvD452Ice9gNsNna3Nxbmp5cWplaWZ3a21zY2l1dXFoaGejZ31pZWF1fXliFs&#10;ZiYnpqbHF+dnoR06BvumZ6bWARrz02srC2urCytLMzNTY3PTwxNjQ3MzY0uLU6uLUyODElJ+MjEn&#10;oT0nEZ8Th8uMw+bEs4szm5IigIxXxoYVRQQ+fx706PFDPou6MDV5+vG1zz1PQ1MTQxMjD3fPs9OT&#10;07M/S2AcfYJeH3/6dHL66eTs08lVEYlXFxegvT4/f3N5/hba4OMSqiAB7QN/9gp62+mr8zOoRsZV&#10;1MC7iwuA2XtwPjt//+P7l+/fgbRdfv/6GSiyLz8uf3z/CkTw64+v3398BvIHfgtk6PPns8+fTy8u&#10;P56efTg9ewewefv+9du3J6/eHp28Ojg82Rkc6hJ2MudXpmeXJqdmRkfH+wcGu3r7RCOjPZNTAzMz&#10;g1MzA8Mjnd29PC6PzGIRScRmdCOqprJoaXZ6aWZ2YXpqfWlxZ31jd3MTGva19dWFhZnxnrXl6eOj&#10;vb2d9a2N5V2orMjW+tri3Ozo4vzE6vIMwGl0BKr7PTrSMzc3BmEz0N/Z1SkcHR3s6RJNT00M9HUN&#10;9XfOTI8uzk1NTQ6PDfdOjA9OT46sLM8vLcwszE2uLE71dfHqkqOwabG4dABMPDYztjEpCpcYVR0T&#10;VvzyScbL8PjocDChgPGoripuwdeRqFgyrZlEQTOYrUw2kS+kgzk4PtU/uzDW18/9+On4w8fD009H&#10;Hz8dfvp0dHp6eHZ2cgEh9PYzaJ/ff/n8/jO0xezby4u3AB7wK3AdAAPU0eeL95+hfWchkQLtt59f&#10;fvvxHdKQv3378fMHpC1///Hbb9//+PnbH7//9vOPH3/8/uOPP77/9fefv/0Eb/txdYbajx/fvv/4&#10;+uPHd2Chdnc3k5NicvIy+gfEy+vQVi7LK1NLK5OLSxNziyOz8yPTswOTUNGATgIeW1RQ8Dz8+b27&#10;XrZWtkX52SwodpAm4bIlfG6PiNcnEQ90dQ/29Az19A72cod6eRI+rVvEmhzump4YXF6Y3tpY2txY&#10;WlqanJsbnZsdGR/rGxrqHR3t6x8QXaupqSGRSKWlpeAMjurq6j9f/L9HY2PjnxvD/HlQKJT/2nTl&#10;/3/8Xz6ukRlUJpfJ5HawoJqFoHE7eB0cHofL43O5vA4+B1oxh9KlofRpFovJYDGgVNCrBPar0igk&#10;CqWdDBVTpVFpVCgZ9KoMyp/H1b+kq5Ip4G1k0p9JihQieANUKgW8HbyfRqPTaeAvCwRQpid0/nMr&#10;WrFAJBFKoJxpcVe3pAccfX19A2BC9Q0MDQyNDI1NjE3OTC9tbHVLJD1j471j4zVVlY2N9U2NDVgM&#10;Go2uwzQ30qgUPA4DFeoH7lxdrbunm7uHu4fnHc870OF198+aKR63oS2xwRmqm+IB+TR3PD093Tzc&#10;CwvzG+vrGutrq+uq6Cxm//AQjUXrGeh9ntZc2Uh5ntwUnYnrG+jh8Bm1tajS0kIksjAzKzUvPxtV&#10;WV5RWUFsbweOvqRTAhr48F09fYHBwY8Cgx4FBN25c9f73j3ve97+jx8/Cgh+GBT4KDDwcXDwk9Cw&#10;4NBQ3/s+QJ9do3YwgZjxOgXQJj1Q9rhI1CkWd4nBj1CTCHkSgUgkFAh5PAHAi8e72pcOCtZiMaDd&#10;baAcXTKVRoTyaTugjGoGg0a72uUDStuFinAABMEB3gMVTKHSKNAbGGQGi8pgUq8y4qGNZvh8bl9P&#10;Z39/Z38vVDBlcACqyzE41D84PDA2NjI6OjwxMT4+NTozOzU/Pz+3uLi8vrS+vbF7dPDp+2/dneKJ&#10;lbWDT+e5OZlVAJ76msbG2oa66obaShz6aqPY5sam+srikgKZqyTp69LXge8pC4Nfl/5VRk5GGib1&#10;y6+/gOvSwGOQkZOVg0nJysnCZMCb4xOiy8tKUBUlecXZJDqRzWcKuyVcCXdqYWJyYXoCnGdH2ylt&#10;jZi66ipkYIBvQvzLpOS43LycmroqXGsLg80WAr8PzHGBsLu3b3B41NTCUtfISFkZoaKqrqahrqqi&#10;oqyioqWrp29kpGtiZGBmYmJpbnfD2cbeDsKGxKIKRRwAgFAiEHRCuwSKJGJJp1goEYokIjG0RS1X&#10;CKARAFy4fIDN1XOnDg4TSnRmglEGk59MoZI6OECqoM2yodIbLPqfY35VkehKoqC6NldSQr/K6IS2&#10;a4H2mwFvYnfQOWwGwKa3R9TX39MH4OmHynEMDPYCbIaGBkaHh0bHRiYmRiamxqZnJ2fnpqFqCqvL&#10;q5tQUY4P375LuruWD1+///ZbVkZKRTmypgbAUw0Qqq+twqKbSG1trTgMpqG+IC9LWu4qDAyqJyAt&#10;h5D/Req6jKyslKzMf5P+9VeZ67Jyf8Z3yUrLSl8V7pBLTUkqryiuQpWhMY1tJHwbuY1EJ7UQsXXo&#10;mrqmqpqmyrqGysbmGjSuoaQ0PyYmErhrubkZNbVVdXU1tXV1rcTW3v6ewdGRkbGxhZXl4bFRK0tT&#10;DTVlbU11DTUVdTVlLS11bSjXSlVXW1vXFFpGNDIztbC1CQwM/BMbCkfI5Yn5fBFfIBYKIJBEQrFQ&#10;3CkUiYUiEZTkz4dKqAChgep1cHnsjg761SbgAAUw5hSoUdvBFUjnddA6mFcI/VkkBSoudAUOnQLk&#10;Byo3BLAB1+nQdlJQtQnwZ4DAQQ8ZOwZ6oVpD/f3dA/3dV/D0DQ5CojM00j8yMgikZ2JidHJmYnpu&#10;em5+Zml5EWCzfbD3/stXoUS8dvTq3fc/8vNyURVlTQ3VQKUBYMBkrq+tbG6owzQBtVSZmZEC7aMF&#10;7akDJUTIwWEAIRgM4AFF7ElD245Ly8pLy8LkZOXl5RXlZWDSGRDYxTX1VTXoKiA3re04bGsTuqWx&#10;oakGAFMDFRqqamquxbVjaqqQMS/D09MSc3LS8gvzwLSFpjCH205pBx0emxzrG+gfGBq0MDfW09PW&#10;1dU2MdIzNtQ1MdQ3NTK0NAWIGLm53gQDdXR09Ob1G+DzQtiQGWSOsIMr4kL1bMQcoVjAF/O5IoFI&#10;yIMqDoEzlOfPEwCuCD2sZUMPa6FyAFA1IaDQgBwA0aBQ26FL0O5dYMQhbKDN52lUCCEmVGyIBgQF&#10;/AtV8wBajgJEC6pj20FnQTVtmWwuVGuov08MKGJ/X1dfP1BrPf39vYODvcNDA8PDA8NQJO3AODAw&#10;06NTUK2h2bnF+ZW15c3dnfeX34Td3UfnX3//278UFgBaiKpCIQEqdTVV1aiy8pLC1hZsc0NtbU11&#10;xLMn0ghpGRjsV1lIOOBwBSm5q6355eWkZKXk5AAs0gAyoNNk5OG/yFzX1dfLz0tHVZfVNlYXluQS&#10;KG2tJDyehMMSMA3Y+iZsY1NLQ219RWNzNaalye/ebUd7q7TU+OKS/KrqmlYinkxtZ7KZPb090/Oz&#10;PYODk7Mzo+NjjjbmpsZ6JiZ6JmZGNtYWAQ8fUomUvb09qLzAwdHx0RFUaugVYPNvr+SGRmbzOVwA&#10;j5ALGl/E4Yt4QH5EYg5kY/gcvhBAwwE0AWADJjgHkAYeMC1gaAE2VGBXgGRQKcSr/ZTYbDYkUoAv&#10;MOngtwwaMEhQkvqfpTwga3RVUIAJlWFhMYGJ4lyVZQNngA20TR60eRloPX/uygbJ0ED/0ADwJIBi&#10;GBwdG4NqpE1NTM9OzC7Mzy8vbe5sf7j8Lu7qXNrd3393npOdXlVZXoUqqa2uqK9DVVaUViBLMdh6&#10;DLquqqLC1FQP6DRpWSkZeSlZGAwmD5NBQKpNTgZ+/fo/AJDkZK8i8RDyv0r9+g+/Xnd1cytGFlfX&#10;VtQ2VIc9D8jNSWltx+La0GhsQyO6tq6xuqGpNikxprm5EdeCdbCxcLK3Sk9LyivIwGAa2Vx2/0AP&#10;8BrX1pd6+/vn5ueHR8fGJ6ecHOyePgmam53b2tzcAW17Z2cH2jrtCNr4AZyPjg+PT45PXp28grBp&#10;p7WzBXQOnw9xM4AEDzAlHlQECuDCZwPzwuVdbRQHqBrE1iAzA6gAJB9g5IFOo5LIUNmU9qvyGmCg&#10;GWwWDbLzDCqZRKRS2oFQQaJCpwIFCNWBglBhACYBwIVKWEFyA/4yG6Df2yvp6xH3dV/RgT4IIQie&#10;vp6hgb4hqIrawMjI0Pj4yMTk6PTU+MzszMLS/Mb21vvzb6JOyc7bj++//Z6VnVaGLKqpqqitqQTK&#10;rQJZnJGW0FhX1VBdUVZaJIeAAWyAmZcB8AAmAJdDIOBwhMJ1cAXYfgTQcgg5BfnrUlK/Sv8CzE9W&#10;TmZFZQnA5mVceHjkU3RLU31TdX5hZnZeSk5BckZWYlxqNGBlqOpyYjve2c7GztoC6LTyciSR2NY/&#10;0Ds+CTGX6ZmJ2dnplZXFkdGhmbnZ5cWF5aWl9bWVrY01CJ6tbXDsAnh2t/eB9BzsA512BBVMObrC&#10;hkoEowmsCO+qdB3Ew6AK2h1cPpAPiEVDqowPVFkHl80C8ECS0QEVC4K2D4ZKU1NoFDKNQrqCDcgE&#10;i01nvIgItbKy0NfXV1NXNdDTDQ70u2J0QNFdlSpiM4DGA8YJqmgD/gskN4CpswZ6xb3d4u5ucW8v&#10;9Gi2r7troKezB2i5fqCrATw9YyNDoyNDE2Oj05MTMzOzYDKubm68PbsEs2l6dfPo40VhYTaqHAng&#10;qSwvLUPmA4WWl5taDVRcVZWlhaGalpqsvNQ/yEnLAUIGNJc8EBEFWYCNPPTwUVoa2B6YtDxUVOVX&#10;qX+Qkv61DFVc+f9l7y+j29i2rVH0tfbOWomZmZkZYkrsGOKAOYY4hpiZGSSZZJRJBskySLbYlpmZ&#10;mSHMvHDvfWCf8+Fp942p7HPv/fv+f1oztUplyVB99tH7mKoao6K0vKo0JDQgOuZxUmpsczuxAeJY&#10;XTkWX1iEyc0pysotyCgozrU2MTY30bMwMcnNyKoqL+sgtwNJdna3NrfBUK7v7e6tr69DQB7mDe1s&#10;be5s7yJsDvePDg6BNidHx6i73Qlq2AfwnF1eADoXVxcImzZSaw+tp5f2owkh4AFqDxSCLQ1ZMiQw&#10;NH7lNFo/RCFUKwqiFl/qETYklM2gOlBtVFSrDpDqNDUxlpeXUVBUUFVVkJSWlpWTVVWRNzHUB1lC&#10;8PQBsSC4IcYA/fh1pnpQ0bwB2iiPMzrIHhli8/jNGVHnv+HBkZHhYUSjEWTbxkenp8ZnZmbmZqYX&#10;luZWV5e3dvdevPtMpTPW90+evvmcm51RkJ9dWpxfkJ9RUpJXUpSbn51SjUeF1NR01FF9QdAUEcAF&#10;9XAELwDxTFQCJEgIuCIggooRAmNg/7rAz9dFBLFlxYBNQWFmYLBfQJBvYLC3l9/dgpLcsqrSwuKc&#10;tIzk2MQozwdusorS8soK7q43bSxMIKjCgD9tenZyc2sdAu/OzvbW1vbyytLS4uLIyODuDmCztb+7&#10;cwx04TPm6Pjw9PjoBFA55ddPuQBsIKzxedPeCae1C/UwAXjgvCN4ABJ+4ceBXgCkn98gvb+/r68f&#10;CXgfDZW0g/PLT2DIEKwgp4TYhRhF7TE20ZeTl9XX15eTk1NWVZaTlROTElVWVlJVVXG55QR2oK+X&#10;jIBBQAJrYEqgkmAwA2BaDPE4qKb/EHt4CBEIng7zBtE1f8M8VP5pFPzb2OTU2BRE7tnpxVlU3m5r&#10;d/vZmw/9bObOydWrT7+kpcQXFGSWFueVFOQUFeZgSvIKC3PAQZXhiiKjnsiryINdFgCZEb0uhDqR&#10;QBwDhKTBn10Xvn5dUOhnQcFrgj/xi6ddk5WXw1aUlFXjgh75+wf5RcRGRMVGBIUEGphp3bnr5ux6&#10;y9nNxdXDTUVd9ZbbHTV1LQNjk+zs5Iz0hKYmAjKWs1O8YQ74yTWg9/oKBDeYTINsOjBmf3f7aH//&#10;9OQAKHNyBmJzDJxBAQ21HwRgTq+QIeBjA46iu5cEpgoI8aNgai+VAgGK1g9nDRjDL9JEQyGoD7V2&#10;p6DSQP9YFwDrDKl/BwlcP4kIZ7wgL1VSUkITlWBRk5GVlpWRkZWTk5IWU1ZSUldX19XQamqu//Ed&#10;kAUHzUJenApGAJW3G6AODzJ5g+whDgO2XNgZ5KfCg5zBQQ7iEMgP5Apg3ibHZifBUs8sLC2sb25e&#10;vXxLYzMOLl98+f1fYmMi8nLTMaX5ZaVFRQVZmJL8oryMrIwkfFV5ZlqKsJiQlKysoNA1iF7AEhFx&#10;cTEJUSDJz0KQe16/DpFMADY/XRMC6lyzsDArqygpr8IkpcYnJMfHJsf4BjzUUdeCv0hNXd3E3Mrj&#10;no+6po6Smkp1Cyc5LSM9tyAtPba2Gg8Jxujo8Nrayub2+vr2+sbW5vzi4srqytLqKodF2/sHafZB&#10;/4Eup6hV0gm/UheIDQwA5xxJzjN+TGtubUD5Yw+Jwm8rDMGKr9IgKr19qNBgF5WGKmlBLAJIkO/q&#10;QQkjrRfVTwOl6STzm0qSWuGNlmaGCjKyampKOjp6iorog0tZOTgbEOHk5BVllZUUrUzNwEGA6iBs&#10;+lD5PIAcAYPCZs+PYnaDXMYgl84Z5HCH0AWYQ1zu4CB3GAZEObBwkCWMD89Mohq34HvWNtYunr9k&#10;slhHz15//st/5GSn48CbYYpKi3Nw2EJscW5hTmpeTmo5rrCmplZERABVg4QUBrwaRDZwahISAsAV&#10;ASDLNaALeLPrAA/YZ6FrppbGFZUlFZXYxPTE5Iykx1FhxhYWHh733TzuZOeX5eSX/V//1/9ViMG6&#10;ed7x8rs/MDhbTOjJLcGTyO1s+gCYyY2NtVV+8bTVNcjGVtY3N5aXF7c3NxBv9ndPjw4QNgiSY34l&#10;qDNUE+oMAhp4AVQT8h9609xa39lFRCe6F9XNQtXr0NSGTAUwQGiBioD3hQy/F70ACMPPH4E0kOT/&#10;o1pTK6mjFdwBZFLyMlIy0jJycjKQX8mjBQlpRSUFWVlJaSkJVSUFgKeTBNYDfUMaasqMakL2oav6&#10;0QWuQ9wBLuqY0M9lo8uUuWhJjYUKpqG1JBYXdGgYCATag9LSKWDPzPTSytLZ1XMOZ/DF51//8m//&#10;LSsruagIUMnHYgqwqCZkTjHqtJuPr8biyoshmxGADEZc9JogyP0//ST400+C134W/PlnYAsYMyAL&#10;7AgBOPD0uoGxUXklthJfnpKRnJgKliw6JPxJUkaCu+ed3IKsuaXFx5HRxjbmDs72di6ufoH+GBy+&#10;oakFX17S00EY6O4a5tK3NlaAPaurKyvrq7NzU8tLC/s7W/t7Wwd7O/zP1uA/IA0qm3aOitnwa9sg&#10;bC6vwEf/wKaptbaji0hBZYI7UfaOAOC3gYbEBeY4qjiIIhgVMnxUQAvyFVTzDpJ9MoUEJ7qrs6O9&#10;o629sxV0R1NVVVZaWkpKUkxCREFBXkxcSFZOWl5WCoypkryclqq6hLSUp9ttVL4QrdZAzKT08H3a&#10;AA3VnOSyGBy0PoQSXg6bAdiwOHRAC13TzGEPoYqRXB7SnkEIGshVT08sLi4en18wWKyX3/74j//x&#10;P7Ny0rClhSWl+diSvDJMEb8yZE5VRXltdbnbzRtAGgFBgZ8RMLD9GTFGEDVBhmwGaYzQdaCLsprq&#10;A2/vRyGhT55ElVdgKvDluQWZWbmZCelJcempyelx0VGR69uHG3vnubllLs72973v+PoHBAQFUqjs&#10;nf2renxVS3E6ITuFUVdO7elcWZ4DeOCXnJwcXV9b3tvZ3t/eOTo8AMd8AaCcnVzwC3QibM7OLlFA&#10;A8b8v3hT31TbRm7tJKE8lgzs6SYhIQGdh5PfS0LrlsCYHthBpbbRl3o6UUcXVEIVrUB3trd1trW0&#10;g2hRulQU5QAaMTFhkFtxcUFVBWk9NTkpSTBDgrLSkhoqCmJiYrrqqmAlEBchQwJ5g7DWB3oD8kZh&#10;svvZDCqbRWMz+zhMOotJY6IbZWmQAg+yIb5BGsMeQkUHObxhLliDycnx2YV5yN/AVp48e/Hx++9p&#10;qfGlJXlYTH55WREWWwBeoKq8tLGxvqaqVEJC5LogRK6fQDCuC4Hg8wum8qtEm5ia373n6evrGxzy&#10;KDoyLjU1ragQ7EMlmDRv37v52LymtqbHUQHquupa+po3HOzb+5hJyckpmdnOzk7AVBNL44DAwMzc&#10;HFJ3H3t4uik/oy45qi45oqsil03vXVyc3traWltdWl9f3N/Z3N/bOTk+uEBFBwGPE4hpKJQBKog6&#10;pxf8preo9ODTc4RNHaGmtR21AGzvILaTW0hkMrmb3IWKpEPa0sFfoARUEFFQo3jkzUjoKyQypJwd&#10;nW2ATFt7a0cbEV4jLy8lIyMOYIiLiyrKSTqYGLhZ6yvKSslKSslKSeuoKYNnVVeSh6wUMIbI9qMg&#10;JBIetNjTy2JSmci4owLvTOYA5FiQWQFy7R3tNfW1hUUlCUnJEU9iQiMjQ8Mi/B8G3fX2fuDtV5CV&#10;TWX0v/zw/pe//TUjPQlTBNgUlWGL8FWYWnxFVTkOdvIL0iCVEQR0RIR/LHTecHAICXkcHR0fG5cQ&#10;Fhb+6NGjyCexyclp+XnFpcW4yorqmuoa/4cefoFe/r73VbVVVbU1UYNlA31bR7sBFm9kci6/qERJ&#10;RTYzI97F1cHcyiInN5PQQpxZXGtqaqlKiMLGhVFweU01xUNcxugwd2drG7LOve2N/f3t81NUdxAx&#10;5gwhBEpzjtzzCTi0Hx2vL1BtOz42+PrqJiIqNNjG76gMlrqD1IEQIsMWEnvAoJ0EUFH4n8ZQ0Ocu&#10;iGFgAVAT5taO9lYiEVUfBNikZcV/SIuCnKyJvkaou52Po6WLhY6iDOpEq6YoLyohpKmqkJORjhwB&#10;RDbABaFC6QMHT+1m0cERdINH7x9ABaTBjDjfdomLjQuPiPYPCPbwvHfzpssNW1tzcwtDY2N9fR0t&#10;XS3Uw1lTGazep99++9u//T38cWB2dgqkNWW4ArDOlagsZGlBfqaMrChkWnYODm533L0e+D4KC4uK&#10;io6OicvIzMzNLcjLLUyKT8jKyCooKMJiyquqqiVgNslJQa6qoK4QEhl428NNSVNNVU9LXV/H2v4G&#10;d2SSOzyZk5enpqt9w8k2Oi7cyf2WV4BPXkFRYXFpZy833MGmKjmmOSOJXJgBvF9dXtpCdYfBoW2e&#10;HB1cnB3z+1wf84unngEqqMLd+Qm/DCGENZAcVHoQYaOkoqylrWdgZKFvZNzaiooLdrS1/eh8Dee+&#10;ndTRiaoMd5IglekiAVokUmdnV2cnCSBsa2+DB7ypqbWFACFOT1cN3QIqKXHbwsDFUu8ODGtDb0dT&#10;T1sjWVkJFQVZUXFhNUXZyMdBaEGhlwxJFfIdaKUAFfUeQBzqRks+YBP4C6nOTq7BwaF+AcF3791z&#10;dnazvWFrbmllbGykr2+go6ujqa2qrqOqrqEK6dKrj19//fOv9++5PQx48NDf83GI/8OAe+637f19&#10;feC9Xt5ePr7e/n4Bjx6FRkXFpKVm5uTmF+QWFxVjK8srKyqqIIIVFheXV1TU1NQ31NYb6uhKgblU&#10;kgGPKacsV1vfmJdXqKajqaWr53Dr5sT8BpM7DEnmjZs2XsE+933d4xIeO7jdioyOTUzPmV/YbkiL&#10;b8xOrot/Upf0BJsTP0ClbG6u7W9vHB/tnJ0c8Ht2/xiohCpYZ1QW8urkHCBBXoDPm0s+Nipqqipa&#10;cpAbGpiYEJoampubmltbUL3ONiKoCJCprb0dmNTRCTQigl0G09xBbicjC0BsQ5UCW5taCS0tjeQu&#10;kp2Npaq8jISY8CN3+zA3+2BXqzAPZzUVpUSfu7qo4K24jLSElrqyp6vL/OzM8+fP+KulYKlhC9YA&#10;qVofur8SqNmOCoOS2m47u9x/4ON2566T821bB3tzS0sjE2MDfUNtAy1NdOGnhpqmmrqmekd398Xr&#10;j7/89d8K8vPycrPKcWX48rIKbCm+EldfU43D4YqKMAV5hdnZuSnJKRC1SkqwWCy8qryivIr/OUtt&#10;dRXEsLq62saGOjgDrU4WljpqajJykgoqSujyfE0NO0cbY2tTfXMDI3MjINijiJg7dzzu+t+zv33D&#10;zsU+ODzIw9tdx8TI4baTpb31oyDvmozYiuQnDblJwuJCDDoF7Blgc3S0xy+h+l/AoErQCBJ+WUiE&#10;B6oVCVtUrPMEYaMGf6C6hpqWhomJKSosWlNVT6hrbGpsbGlqaW0mokqdrXwnRkSd5IFGZCBTayeS&#10;GSJA2NLWTGhpBETXNzba21r0tDTEREWcrUzSQu7G3LuV6uehoCSbFfrA2+mGtLi4prqKsb7ukydh&#10;He3E9Q1IANZ7fuRMQB30ORzqa0Ahd7YRm5pbGpqbGu66ekL+fQNVFrK1sLY0NrMyNDLU1dPT1NXV&#10;0FRVV9XU1FCF/4GB2X/66uP3vwww6BPTU1PTc4NDPCbYO9ZgR3t7Y119fX1dTU0dHl9XXVULxrii&#10;tBhfVFSdk16XEofPTKgrLyPUEQj1TfAgwl8Ms6KDbAA/QFlZTkFaUVXZ+Katpr6Gk6u9gYWBromu&#10;xQ1Lr0B/e1cnD7/7WgY6+mYG2obauqYGxjZm5jam5raWFjbm8Y/9S6JCSIXpwiIC3RTi+urSwc4m&#10;pJyXF/xe98CVy5OrK7QDeJxDfENiA/kNqA6/lurVKR8bTTT7NLTUjYyNikrzizHFNbX4BkJ9Q2Nd&#10;IwDU3Nja2tQGHOpoRRGsnQh/LUBFRAWLW1taW5rh0VTPZLG7SK0gRKaGeioK8kqKcjH+bqHu9qG3&#10;bLX0dNOCPYWFBIVFhYICfA31dZwdbFuJzVwuc//gAExBdy8ZqAPendJFJJOIHSRiI6G2rg5mcqW7&#10;s5uV/Q1rO1tzG/ijzc2MzfQMDHV1tbW1NGA6AS7K6koqqgp1Hc2Xb7/88rd/YzIZY2NjU7MzUzPT&#10;E9OA0uTU9FR/N4lQU9OAK67NjCNkxtdmJtZmJFYnRsOoT40jZCQ0JCcS4uIJiXH1SbF1OVlVefm5&#10;QQE9PX166uryinJyyrIKqnLO/ve1jLWdbtlYOdlpGeiq62nqwCQxNjAw19M3Q+VUja1MTawszazM&#10;zKwszG6YW9lZJ4cF5UWFKCvKPQp4sLQ4vbcDMW3vHInN6SVanzkGGFD9VKDOPwZgg0wamIKzH9io&#10;a2lo6mqpa+kYGuhnZKR3Ufogm6OiT2N6QEIagRUtzS3EJiIYZYhg7S0Qw4ioOHFLM+y0NDU3o97/&#10;4+PjTQ3Vjc2NLk72djcsrcyMpWTEYn1dYr1c4W9QlhOXlhICNx0fG+Hp5hwXE1VehqUzqNxBdg8y&#10;f2hRDnKmjo7mH3a8oQ5fWVkWGBj04L4X+lMtzC2szIxMzPWMDCDi6+noamqpqIDOqKopqygrKysZ&#10;W5hra2u4hIbTGYzRsVEejzc5MzM6Ojo3OzM6zKtNjWpNT2jOSGzKSmjMTmzOSWnJTmlKTSakxNek&#10;JBLSE/KCAgr9/Yp8AvJ8/GBEuziry8mb21jiiov0NXRklWWlwduoyimpKoMIKagrKmuqqelpaukb&#10;aJvp65kaGVga6JsZGVgZG1mbmdqamNqZm9vZmN+wBIS8PW4lRz1qbayGPHRne/30aB81sz47AseM&#10;uMLHA7k1VPkWpZ9gpdEWjv/wAqoQunU0tHR0tLS0NLQ094/PX7x5f/X89eXzV5fPXzcSGhqb65r4&#10;dW6BQM2tDa3tLagwMdonNDY2EGCO11ctLa+UFufX1tXicBgfL/dHIQGPg32lJESrKopLsBhMSbqW&#10;koyLvVVhXkZtdUV9XXVJaVFzI354mHd6ekru+odTb2kntLTVNzXWV5bjYiOfKCjJaWnrmpgBW0yM&#10;TUz0jYx09XS0dUBnQP9VgDOKanLKqoqKivI6eoYqaoq6hgZ9fb38GsRT07MzM7PTkJxSKe1NmbHN&#10;2clNmYktuclNWUnNuanNOan1cdH1SXE1iVG1QJfUpMrkmNKIRzkP/eMeeDgb6GZnFwiJCoeEBN27&#10;46mvpQGqo6CiqKAmr6CqqKShAkMZ7KGejo6xnp6pPkQ52NEx0dM10TOyNDEwReWCteCUamkkxz3G&#10;FWZOTfA215d2d9cP99FK2tkJqssJvAFgTs+OTs9/FLyFp4fg2c4uf7Dnh95oa2jq62jr6SooKCqp&#10;Sz979fbpy7dPX71/9ur906tndXXVtfU1DaBAjQRCY11DEwrMjU2AWH11bTW6YqGmCqgEWQ/Yrdra&#10;akxpSTUel5Ean5macPO2AwQuAIA7zFSWl77pYFNfV9HYgG9va8RhCyFwkUjtCwsLyJOT2skkUlNz&#10;fUNDVQ2+ElOcm5KQqKCkoKSmamRsYmRkpG9kqK+vp6sH80cLopmKmpKyihJQBqKNooqiho6+krK8&#10;trY2tb+Py+XyeKgOMXxnLotemBDanJ7QlJHSkpHSmJvYCGEtPbEhM7k6MaHsyaO8EG9s5KOqhPDK&#10;uPCS8MC8wIBId7eEex7x9zyjPV1DXZw9fe5bg/vQ1FKA2KSmKC0vJ4+6CCkqasoraamp62lo6ulq&#10;6Gqr6iprwENLS0VbXRNYratlbmYUHRZYgS2gkFrnZ8Y21xa3t9fAQx8cbKMiZ8f7p6eHAAxAwh8/&#10;Cm8dnJ3z63BBuPvhBWxsbDlDTPYgc4jHGRsfnZ4enZ2bmpubnpkZn5mdbGklVNfgq/haWltfh6+r&#10;w9fXF5UWFRQX1DTUl+NrHz8Km51f6OnpYTAHGptqGxrqKKS2cmxxOabovq8PuaulmdjQR+vS1lRy&#10;c7vVTiS0ExtI7U1luMJyTAFwcWhoiEanksjIsjfUV1dUYrGYgoK8jJSEeEVF0BJFI2M7A1NDQzMT&#10;PVNjQxMzE3MLYwtLXSNDPQM9LT0DmFLa+roAlpKaspKGBhjx4dHh4ZHBiYmxkZEham8nJjq4Oimi&#10;GviRFt+QHlubElefEkvISKnLTMDFPsl7HPjA3CjZ27PkSWBRmH9WgHeU5+2Ye67h7k5BzjdCXJ1D&#10;bjmFPwo01NYG9oCZllVVkleRkVNXUtJUVdVSV9FUUdNS0tBR09DR0NbXNjIyvHfDIiPIJychMjU2&#10;Mi8jmVBb2dvVMT89vraysL2+vL25urO9drC/fnSwg4rZneyfAYEAJH656OPTg1Ogzhmw5+js4ghh&#10;wxlmTc8NT89Nzi5ORKXiemmMhZXFucXplZWlxcXZxdXlrf2dncOj5+/evPn8+embNwenp7sHx4vL&#10;KxA4aP19kKkNDg+ixKi1HUxBY1M9nPqG6rKWpnrHG/YYXE5hQUY9oVJGWkpVTYnYVAfHOztagFvx&#10;8eE1tZWUrm4gNqkTMtm26uqy4sKcwqLsrKzk5PhY34CAwNCQmJio0JDQiMjHYeEhwmKoqKiUrHhG&#10;RlpNPb6qoqyhqdHF1UVVTeW+j+9tD6cBxsDExAT6LG5ijMthdLW1loYFg+bXJUbVJEdVJTypTolp&#10;ykwmxMc0JCeVx0ZgY8OKH4dgwkIyfLzToyM57CEeizXB4953cvS5dSMhIuxJaFBKQpyLq42Bjo62&#10;lqasmrSyurKGtoaajqqmloYGhFdNNUEJMSExwRum+ilBXkVpqYVZaUW5GSX5mRWYEkJNFbO/b3p8&#10;BM7o1try5vrK9ub6/u7W7t7m4dHO0dE+wHN6fHiMqg8fIJCAN+cHqIL3xSHCxt3zjse9B5FRscWY&#10;Amx5aVkFzscvwNfn4QMvH2/vEFxZKaYMCyoC8xmLRf3dsNgSDLa0FFuKgbmPw42MTQzQaYSG+sz0&#10;ZCKoXlU5qQMsQl0XuU1JWc79gRckIo8eR0pJSklIiZHaW5sIlQBPGbYw4lFAXW3VxNTk/PxyB+IN&#10;EVtamBz/JCszOT01IS4mPCg0JBjeGRbk43X33l1XZQU5K1sbMxsra7ubNnY3TC0sNfX1TSysbJ1v&#10;3vP1NjY3c3B3Ab1hcJk9lC4uj0mnkStz08pjHlXHRVbHh+MTntQmx5THh1enxdRFR5QFB2NCA4sj&#10;g0se++BiQksjw0ojQgqCA0JcHUNcnAJv2frYmntamQU+9A4N8r1339Xb10NXR19VTV1DS0VDRwuI&#10;og4eW0NVz0Df6YZVdGhI1KOA1NgnpXm5Jfm5ZRBUyrBEQm03qZ3Hok+Pjy4vzK2uzW9trAJ1trfW&#10;9ne2EEgHqIgjgufs8PRkB+AB6pyc7R9f7ANCCBvbW/aqmqoqquqy8gqyaFVfRlpWWlJa2tbOQUdH&#10;Nzg45GFQ0MOg4IDAQF9/fx8YgFwAbH18/HxHRsf6+2mtAEllWXx8GKEe3RAMaQ+prbmXQlKQU8zO&#10;TDKzsqoktEvKouYebS3AK3xNdUU5ruih393S0jywfyOjI4fHRx0dxNSUBD/fu44ONilJ8ajKAaGB&#10;37cCXT/bBE/rCTmZmcGB3kXx98qS72ESPXApntj0B7h0v8rsgPqiUFxZcR8NeYGRsVEGg9bRSoi+&#10;61QYEViZGFGZGI5LiiiLDweuVCQ+wcaE5Yb654TA8M6PCC5EIyArwCvV937oTbtQ95vBrgDPDb9b&#10;DjftrPy979+563Lb7aaYlBhYWkjSNfU0lNXV1UHtDQ39fbz97nuEBfnFR4ZmpSSUFuZWl5U219aQ&#10;Wpp7uzrZNOoQhzUzProwN7W6tIAKEINh21kHz7a3t7F/gPqtHB7vnKCKj6gyNL989/7JOQS3PYSN&#10;rrWlnLqGtq5eD62VOkDp7mvr6W10vmWioaagraUaEhoUFBLk6uHh6uHOHx4edz3u3n9w74FXcMiT&#10;+YWFwcHBxob64qL8sGDf2upKfGVZR0dLW2tjC6HGxcOzoaHJwdGeMzTpfcdGTFwQGENsamiory0t&#10;zm0jtuTkZFbXVPRRe5dW1iAbjY4K8/BwvnXL4Z6nW0xUZGtzM5tB57LAaXPZDG5vD62nq9fV3dPU&#10;3MrUzMTMwsQEkglTcyN025I52DlTKwuw/uOTo4ODkHYOdHW2pPrczQ8LwERHVCWiUZEUXpYUVpkY&#10;25SagHvyOPXB3SSvO7Gut/2tzb1NdDODfNIC7sX5eYbeueVuZhjk53nX3eme6y3v+54ut51cPdzs&#10;HaxV4KGurqmtAU5MDfyToW5IQGB0VGhiQmRWSlJJXjYE5Ybqiq7ODjiRHACGyRjmcKYmh5dmJ5eW&#10;ZtdWF7c3Vvd2Nvd2ILJt7B1uHx3vodrdJ3sHJzvHp2jn+GzvDBVV52Pj6PMgPDIyJzeroaG2o6MN&#10;7Cxa8IQEE/JNYmsbsa2DnyeTSGQipDmEJkJdQ111Pb6ian5uEbxDTzelvqayIDfD0tIcU1JQUVbS&#10;2gT0wTXUVgQ9emJsavHAyzMpOaGjky4hLlFfXV5XU15ZjsFXYomtzclJUaVA/5pKCqVraWnR3+e+&#10;q6sj2Lm7nu5mxsb+Pl6OdnZAYikpdM2YmLiYi42WmZW5GeSg5qamFuaG5iZGqNKAmaGFuYm5qbGF&#10;GaW7kz7Q28+/xqGtsd7G3CA+2Ds7/CEmBqgTVZ4YWZYQgU96go8NLwsPKn4UUBASmB8amBfil+Hv&#10;nex1L9zF8Z6NGYQyX8/b0VGPo2MeB/h5hT4KiIqJTE5PychM09RUV9FQgpxDWUtbQ18nKy8vIiIs&#10;LTUhMyOlIDe9ClMCFrO1rpba3cWi9XEZqHbO6BB7emxkfnZ8YXF6lY/N+vrSztb67v7W3uEWv6g6&#10;QLILvOGX794FVE4v0EDY2DtZW1mY6+trgdhpqKupqakoKykrKSnJy8vLSspIy0hLg1JISaIGfmKi&#10;4uLiIpISElIyhUWY8fGxudlZAgF8c76tNZwvi9LCAlxpfh2+vKayNMDL3dDQQF1b293T1f2Os7uz&#10;g5aeVgO+HF9Rmp+TnpOVRCxLaGkmFORkYjH5M1NTC3PTPg/uuN22c3CwuuPhqq2uLiMlKSMjIy4h&#10;JiEhLikhJiktam1rZ2ZhBUoDaYSRGXDFAjhkZGlhbG4CDs7YwrS1pba9jdBFbulsJ9ga6zz0u58Q&#10;+agoN704J700KrI8MQoXG4aNCy0Me5gZ8iAzxC8n1B+CW26gV7r//QRvz6i7t4PdHAPvuiYnxPh5&#10;3/Hzvpufnx0fH52ekZyWmZJbkB0S5Kemoampq6OorWpz8yausiIiMjQXvnlxXnlZaV1tRW15RWdz&#10;E6O3l0MfGGIxhrms8WHO9ARvdnpsYWFyZWVhc215Z2sDcp39/S2+Hdg7Odk9Pto5Pdk/OgXJAWx2&#10;T853z39gIyoqJCohIC4hLgZ/v7gwqmKOZqkYuopLSEBQUEgAHkICEmIiwiJCgoLoqlQRCYnh4cHF&#10;paW5ubmx0bG5melbtywMjfTIHe0F2WlgjmvxuBs3LDS01NU01AyM9fUNtVXUlFXVVaorcZW4fGxW&#10;IqhOW0tTe1vLzPT43NzM3t7e/v7BzNi4y60bdjcs3FxdtDTVpCXEZaREUVUGxBthKUkxC5sb5laW&#10;MMwsLM0tLQEkoIuplTlwyMTSzMTSHIfNb26qYzEHQITFJATDH/k9eexXlJ9WUpBVlJNWnBSFiQ+v&#10;io8sDwvKDvTO9vdK9fYMdbStKMrHF+fHBXhFPvRyd7C5537zcZB/SKBPdEw42J+c3IyszNScnIzs&#10;nPQiTKGekb66jib4dS0DPUMTUw+32xhsYUUlBnxNS0tDW0dLdyeRQethM6nDbPrYIGtibHBmcmR2&#10;emR+bnx5YWp9fQFs9P7exsH+xtERpKLITAM8R/yYBsDA9uRs5+x8B2EjjKql8i82FRMUEwNWIGJI&#10;S6O2iuiqLUEBISGh69cFJMVF4MFviikmIiHCGxqanZnmDQ+tri7t7+/v7u7u7G6tL8y1YfPaczJq&#10;kmPKijIlJMUtLAyNTQwcb1oZGWjes7fOCfKqjY2uS41mdjSfHkKGfPz06eXF2cnq8gq8fWJkzN7B&#10;wsbGzOWWk66Oppy0pBywVhqoKyErKwXctbK25cNjY2lpg8re21qBxljY2Fra2MC+pY1dRQWWRqPQ&#10;+sh33B2trazTkqLyMhOwhTnY4lxMfkZBVlpeemJBRkJJfHh+uH9xWCA2OqQ0PCg/0CfJ2y38plOQ&#10;LSp4H+x+OzricXxcVFpKQkFhbmp6SnpGan5hZmFxvpS8uIyCvIq2hqKmioaelqaOmo6etryiTH1j&#10;bSuxsb2TSO5q76V1cRm0QdbACJc1OsyeGh+anRqenRqdn51YWphcXZ3d3l7d3QVsNgGbQ1RXfefo&#10;dPsYFSDeOUHU2TlFvNn9wZvrkqIiQAuIW+JoeopLSYgqKMiKCYmqqqqKiYtY25oIiwlJSEgAMsAx&#10;CG6SklK11Y3DPCabObC6vDg9Ob4K/5sZ7yzMqI17QsxLi3G7FXfXOdbd/c4dx5SUROebjlGhwUGO&#10;1olernVJkXXJT/rKcqn44rPjo+1NyMV2J0aGttbWXG452NubW5qb3nJ20NPVUlGQV1UF5ywlLy+l&#10;oCSrpChjbm0DIe+Gvb2NvZONvYPNDTsbe3urG/ZWEJcdHUwsjMnkdt4w29xUTVJS3NPVLtjvbn5W&#10;egWuuKG6nAAZNKYE2FOYmQojLyOpBECKeZQb7Jcf7JfsezfeyyP+rmuMz4PYx4+ys9OyM1Kzs9Mz&#10;s1Lz8jPziyBkYStrykRQgiWCbtFQVpZSlFdWUZKWk1JRVyW2AzAt5C5iN7Wzj9o9NMga4TDGhpmT&#10;o0PT6HLU0fmZibn5iYV5cATTGxsLuzur+/vrB4fbh8fbgNARAHOyfXy6dYqw2Tu72P9HTENXbIuL&#10;oVLC0iKyqGeHhJysuI6OpqS0pKQ0Kldnb+cgIiIsKy8pKiUqLC4kISolKSHt7HzL50HACI8zNTG6&#10;urqyvDifF+bfnp9aGxeRdP92RuCDmHu3vW1NfXzdNPW0PT3uGKirRbrf9LU2xkY8rE2O7ivL68Fk&#10;bSxOn50cLi1MzU2OktuJzo7WDrZmNpa6djb6brd0/X0ck+Ifpqc9ys9OI1SnjA137W3Nx0eFOdx0&#10;sb95297BydbRwdbO0cbB0cbx5g0nR1lZ8eFRrquzlfvtGxEhfnFPQnPTk6twJZBnQFbc0dLQ2UoA&#10;g4CHNC4vC5OXVZKXUZyVlpMSGxf60NvV3tXBKijgXvyTYExJTmFhTklxHgZTiMOWVlSWl1ViK/Bl&#10;TS2Ex/7eGlo6YnACZCWFINTIShkYG6akpXSQiRT+gjqVRmEw+xmDzIlRzuTY0Mzk8Nz06Nzs2OLC&#10;xApqRjC7sjy7vja3vb18sLd2eLR9cLRxiBzBFojNyfE2kObkHMbe6Y+YJgZckRKVkBSRlpOUlZFR&#10;UJTX1FA62EeFv48Otw4Pto/2dw9QJ4KDg+29vZ3dnY11mONrS0vz01ONDXguc2B8mDXQ1yUvLYWL&#10;e1IW+bA+PyPa86afnWlUUGhpYZGXd4CDvSOuCBfn4xpx2ybD36MyLqQ1J9lCTx/m8eH+9tryLKm1&#10;cXdr9Xhv7/z46PL0+Pz4+Or07Ork7OL07OnF1esXb96/fvsOxpt371+9e/fyrYWltS1qEeFobWdn&#10;dcPOxFBfTxN+dbGoUB/IWeOiQrJS4otzM6rKMITaypZ6fGdLE7hMSkdrT2cbpa25o7GhAc54cX5x&#10;bmZsaGCwl2fg3dsP77u7ONjGx4SVFGcRGmvQ4lRDdX19bX1jXV1TbS2hhtBc29nVXlWNNTLRV9FU&#10;U9JQMTUzr6gq7yC1kbtJ1IEeGqNvgENlDzIHRzgjE7y56ZEFQGV+EtFleQaAWVudW1+f39xcAGx2&#10;91YPD0Fytg6OwBRs8fsRAHV2js82T8+3Ty+2ETayoP+ykpIwFWTEVZTkzs8uri6fXZ6jaw2ODo6O&#10;Dw4P93aP+ONgZ/twd+/o4OB4b2dve2trfWV2coTS2YIryWqrqxAVE02MDOlub80L9U70vB3x0Csu&#10;Miw4OFRVW8PY2CQ5KQbOGtiYno6O+qoKXFFBkLdLWyOWSetZnRu7Ojl4/fTq1bPL5+fnTy9OX1xe&#10;wM6Li/OnZ4DN05dPn719+ebdq3cf3777+AbddP7u9Xs/D1tNeSkleTF1FQULHUVvJ00FeaXykqwW&#10;QlVTbRWhpqIOX0bAV0Ka1dnS2NPZQuvuZNL6YAz2U6md7RRiS2czTK3y4uz06BD/x/73wx8+eOjt&#10;4eHiUlyU1UCoaiU2E9tbWiBbbmuEbXMboaW1sbG1qbWtsbOznUTp4EDaNcLrG6D2UCk99L5+Jo09&#10;RB8a4fBGOaPTw+Mzo5OLEyvLM8vLiC6r63MbG3PrGwvbW8vbO8s7u6u7Byv7MPWP+KQ5Ar0BeGCL&#10;JAeZgh+8AdLISgsrqyjk5WecnpyifoboMlB0cfvJ8dHJ0eHp0eHJ4cHpAX+LWkTsHe7vHO1tH+5s&#10;7G2tgQEoSA9PiQ1KjApqqMYR66vqykvaCXVkUmtne3Mvtau3t7m7ByIWgdzZXF5akJ8eX5ARX1tW&#10;UlaQyWP2HO2sPUcdPM7fvnz68ur0xfn5s8uzZxcnzy5On//Ynp2/vLx8dXX15vnzdy9ff3j3/tP7&#10;Dx/fvv/49sPHD289bNWN9ZUcbbS09dQ1VZU4TNoYj8ODTJUxwBroZdGp7IF/jEFm/xAHMkH6CIc5&#10;zGGw+7t72lvbmxpa62oqS4qKctILMhNhCylkenpqQ31lWxsBtS7tILa2o1sJ20jE1o7WdhKxndTa&#10;3Frf1UNmsBnD48PD4zw6ox914GZS4UeOTg6PTY+Nz4xMzI1PLU7Prc9vrC1ubsJY2tpa2t5c2d1d&#10;20UtCTb2DjYPjjYPUJuVjYPjzSMQnuNN5AhOkSn4BzbSMqIqGgoHR+hekEN0s8HRCf9a0LOTozN0&#10;ofshWtA+2of9s6PDs6P9kwNwfoAQxLrNk/2d492N7dXF+anhISZtlMuYHuX1d7djC1KZLCqHDb90&#10;+8AAiTZAGhkeGIbQ19vZ09k8xhyY4DInB9lbKwvPLo6fXRy9ujp98+Li+dXpy39Acgzb55enz84O&#10;4auA0Kuri5fPzt68eg7j/fvXH96/5jfw+PDx8+cAH1cra3Nj1CtPj8ehQ4ifGOONDnHHhlg8Lio8&#10;NTzIAi8L23Eed3yINcJlj8JxDovHBIR6ulqbW+qr8biiCkw+WPzq8pKCzMy6hspOVNKtrb2LiC4q&#10;ppC6KB0kdKURwNVE7ukkthMG6P2ojwfI/SiXzhygMalURndXT+vE/Pjk3MTM4tTM8gzsLy5M7Wyv&#10;7uysbW6v7u+t7O+t7x+u7x3Cdg1M2t7xxv7R5uHxxunJ1tHZFmQ2AA8AA2ENYbO8ugjRau9g/4gf&#10;woAs6KOF02PUjPrkAAZ/5/D8ZP/iZA/G2dHO+dHe1dn+Uzh9F8eXp/t7O6trCzOTPM44lz3B486O&#10;j0yMcPp6ib20NkBlgE7up3dRaR3U/nYGg7I0M7I8M7YyM7I2O3G4vfrmGWqn8uLq6PXLk1fPTl5e&#10;HvHH8Yur45dXcOTo5bOTN88v0Hhxihp6vLr6+PbZp4+o2MPXz++/fP349fvXL98/2d1AnaMGufS5&#10;Kd7UGG9yZJDftYMJCI3xmOODnLEh7sTw4PTw0Bgc57KH2cwh1sAgg8Gm9w/0UHrJbZ0tBKBEJ7Gh&#10;vYVQWYbt7Ggmk1u6KJ1dXZ38C5IpXX1oCxGM2NFKpnQQO5uZHPrgMLeTAk+JpG5QnfaunjY6u4/c&#10;TYRBorSSKC0jI6w9sGSg33sbe5ByAjYH6wcHawewPVo/BGAgrJ1sovZE4AXO/5F7nv3w0Cuby4dH&#10;e4eoVTu/28350dnpwcXF0Tlszw6vzk/OLw+fXsDO/tXFweX5IeqxcrqH+q1cHP1otgJone5vbCzN&#10;bCxMby3PbCxNTw6zTQz1jPV1FaVslBUsdTX1HW0NH3iajHKox9urB5uLR9srZ7srF0dbr56evrwC&#10;3py8fXXx7hVgcPruxdnbl7C9QG1WXl28f4UgeQ9ffXP58c3Vh3dXH988/fjh2RdU6ubVl28fvv3y&#10;5dtvX7///t3MWAnIMTczOjM9OjU+PDbCmRzmAldGh4Ax7HHeIGzHhjjjo7DDAeoMMdk8Fn2QCQgN&#10;cPqpg/QBOiq/TmEzevq6SXW11YANidJG6SF1U7t7+nt7B7qp/X39dBpaNSe1EjtaSCQ4+3wMulvJ&#10;PW1d3R2o2UpXC7mH2ElphuPk7tbxcfba6jwKYmhxE1nnXeSeYX8d6HJ8uLV/vAGSAx766AxBcnqx&#10;e3G5d37Fj2lrW6uHpwdHpwcn54enl4DE6eXVCYynqDvQ8dOr42dXh8+eHj1/dvLs6ugFEAU1xdl9&#10;enb09PTg/HTv/GQL0LqAcLmzfrC5fLCxtLe+tLe59PRs/yXqOISm/PtXT9G3Oj94dnZwcbB5ebj1&#10;7Hjn2enOq2dnb1+cvXl59ubF+fvXl/wON5dovHr68fXVp7dXH1/z8XiLxsd3Tz9/eP75w7PPH15+&#10;+vDq88eXX768+fr17ddfP3//9fOvf37/5a+/jQ0PLc5Oz06Pz01NTo3ypkZ4wJVJ4AqPC4QeG+QA&#10;KsCkEZR/wGDy2PQhFmMIEGL0A42GmAOQNgJgQ2xGb3dXawuBQmnr6e1EbW/ovTQGlQa6wh+dXW2U&#10;3q5OMqBC/NH/pquH2AXAdEMYbO5ExdBa2sgtVBp5ZnoYkQaC2AGQ5kf/G6Q3IDaHYKCPwKpBTNv8&#10;oTHn53vnl/uXVwdXT/cRNv/8z//8n//5nyWYXGxplrKSrLIy5Lmy0uLiUpJiSnKyIuIiomICYmIS&#10;4sjKiYoKCQqI/SwmISopLigmI44qTcpKiUmKiIgLwddQ9xZRIRERAVQIDxJYeVk5WUl9TXUajdHc&#10;2sgYYHB4/M43Y1Oj41Mj43O88YXRqbWxmfWJ+a3xmZ3xBRhHU8snsxuXC9svlvferx9/Xjn5unXx&#10;x+7zv2xe/rL9+q+Lp+/LSkoLCosJPTwidbyle6SZMtzcxWvp5hFpk5tnH6hjex6RVe7h1S6heNfw&#10;moepXYdXX45e/HL24svR5Yeti3c7x692j14enL8/efrh6PLd/hk8fXZ48ubk6v3Zi4/PXn569urL&#10;2fPPh+foZRuHl+u7T1d3T2dXd/m86mKzWCNDHEJ9eXsjro1QTmwoS08JTXrinRXn31RT2lxT2oTH&#10;NVQVNFaV1JblNZQXFWYkpAR5ZwXdzX3slRPuXRIViIkKxUSHZIV6xfi63HcycTDWkBUTFBX9WUQE&#10;3Y4qIfJPEiLCkpJiCJt//dd/BWw87t801FNTkJOWV5CUEBeWk5eRkhaXkhETFhaWQMtZolIyEuKi&#10;wsIiAiKoc46YuCS8X0JUQgTVtxCGg6IiQgJoqQ2t6IiKi4rIKcrLyUqpyEomPInq4d/9Nj63tLC+&#10;vbi2vbC+Nb++O7e6M7uyN7t6MMMfk0t744vbvJk17vjSwNBMN324e2C4izrYRRvq6ed19XE6etjd&#10;tNGe/jFsSXFxEbafs0BjL9I4y9ShtYGRzYHxnb7hrfTszIrq8vqmOpBrBpPOAfGfmFjZ2njx4uXz&#10;Fy/fvX/7+fvv377/y7v3v/7+53//+svfX3348+WbX5+++eXV+98+/PLPn377jy9//Lcvf/z7u2//&#10;+uz9b6cvvxxevt+7fLd7+nL94JzF6u/poaD7T9gDhDpMB6Gsram8rb48I+lJapxvepx/I76wuaak&#10;qbq4oaqwoaKovrKgvrKwpjwPX5QZ98A9yMkm0tOhIMwrL9wnP+x+buiDsDt2924YuJhry6MzJiws&#10;JiAkLIiac4gLKShIIWySMuIcrAz0tZWk5MWlZaWkZSRQ2xQpSUlpII+QuLSItLiohDTQRlxWGt1b&#10;LCIuLCgigDCTBGAE5BXkAE5xSTFRKQkxcRFxYJGksISooIysuJychKaaPKTi3T29zc0EBn2AB7yB&#10;x9jo2OjE0PDo8OjE2PjEOPjNidmxyflRtF2cmFpCXYmmVyZnV6fngVLr47NrU/ObI9MrI7OrzPGF&#10;irKKrPySRtSYqKe+mVLXRMI3tFc3NFc3tHndcwz0vRPs7R7iezvY1zUEDdh3C/Zze+TtEeLtGeTj&#10;GuzlDiPEy/2R9+1gb7dgL9eAB67B3q4hPm6PfN0e+d8JD7wT89gr/klAcvzjpJiQ1KTI1OSIzJxo&#10;fE0VhUxiQtpPpxFqStsJlW2Eio668pzUyMQor/R4/ybUMaqkGV/SVF5cW55ThyuoxuXgMbl4XE5e&#10;zOOsIM/ssLuFT7wLIh/kPrqb4Hcr8LaZt6OJ3y0THWVZaUkhccgQxQQlJMSlpURV1OURNibGkBjI&#10;yMtLw9mXl5eRkBIVlxARFRWG0w2sEZMQgaglLS2hKCupoQBUE5aSQLVgZGREpKQlleRlFVUVAA/U&#10;xEtKTFpGTEpaVFpKRJbfZEpVXvqhp0NHW0tvX19LS33/AHVoEKIad5g3NMQbHBwe5A4OwRPYsrio&#10;nA6TyWawuQN0Lp2Oltj7GTwafYg6wO6lsXpo7O5edh+dR2OOVpVXVtZ1DbAnaNwpGP2caQZvgTu2&#10;xpvbDgu6HxvpHxPmGxseEBPmFxceEBfxMCbcPy4sIO5xQGxYIBxBxx/7x4Y9jHkMB/1iHvlFh/pG&#10;hfpFh/g9eeQd9cg7MsT7SbBPRPCD8GCvx8FeYQ+9IgK9Ih75VmALSWRICfoH+roba0qJhPK2Btzj&#10;qHhfr1tJ0Q9SorybqkoaUDX2UohmdbgsgASPza4szi4vzLzp6JgQdL8g3Kckyrsg4n7KQ7dwT3u/&#10;W2ZhdyzDPG5Y6yvKSEkKiwsCdUSEr5uZG6hpKCBs9AxVAShJVDxdFM4vnGgxCWCFENBAVFRcWkYE&#10;dcSVEjdSVdRWkFWQFZWXkVRQkJGVlwBZkpNTQDcOygCukspKiGhy6O5OBQU5URU5sRvG2tjUIMg6&#10;uyk9zc2NXM7g1PTMwuLiwvLK4vLa8trO0jrqG7W6fbK2d4bG7vna3tXG4dONw6vNw2fbxy+3IOIf&#10;w3ixsn81u34yuXY4Mr9TX1PXRhunDS/Qhpdowyt9Q0vdg/Nd7BkibSQywj859nFKXFhqQlhqfHh6&#10;QlhGEuxHpSdEpcRFpieEZyRFZibFZCY9yUiMyIT9xMj0xIiMhPC0hIiMxCcZCRHpCRGp8XAEtuGp&#10;cWEpqI1UZFrCk4zk6Kqykra2ZmpfbxeZ2IgvbWkov2HtZOPgbGJgmBDllRz9oAFfRKgsrqsowFcU&#10;VGOyKoozy0vSMQXJmJykO3fuBN9xLozwL4zySQn2iPVxFUdNbK8HuFk98XYw0QEhEYWHkOh1NVW5&#10;oMAHpuYGCBtFRVQ4WUJSUEpKQlpGEoQdBERYVFBUUkhSAhW5Rc1WJcTkJMS0VWTl0f0bUhqKUsqK&#10;UkryMjJykhKSov+4v0ZSzNlcV1NdWUZCTFJKxNZYqzIzBJ/5CNxOb19/eVUlmdJNZ7DY7MGhoTHu&#10;MKRsk0Nj00Njs7zJed7EwvDEAmwHx+cHR+bZI3PMoRnG0NwAZ2pgcBqYQeNMUlmTzKElOm+psbGR&#10;PrLGGl9njmwyx7fZk3uDs0eDc6e8pcuYCH84s6mJj9MTn6TDeU+KzEp8kpkcnZkUm5UYnZMalZ0S&#10;k5USk50clZMSmQs7adFZaVGZyVFZKU+yk6KzkqPSUmOykqIzUiLTU6Iz4cXJsI/elZEagy/HtLY2&#10;kMmQ/1QDDHlZaRpaWiaGumqK8lEhd1OifRoqiuvK82pxEMSyK0syy4syMPmpxdkJBVkJVib6D+56&#10;3Hd1eOBibW+mZ21mJCUhIiJyXVNJ9qGzuYeDoZKMuDT61Oz6vfu38nIzXW87IGysrUxu3rSVg7Mu&#10;KQxIiEqIoQJVwqDugtJwTBLESVhCQkJZVlwH9YMWV5QTV1eRV1OQUZaXl5QQA9IAeIbqila6avcc&#10;THVU5SQlhYx1VCMeerQUR+bGPKwpSiKRu2vq6trIJEo/bXx6YWp+dWZ5c351d25lb2H9cGHrdGnn&#10;AvX02r5a2L5a3H62tPN0bvtqbvNyeuNiau18YvVkdOloeH5veOmAt3DY1NQ0NH/MWzzjLV3wFi9H&#10;Vq54y5djq0/7J/czUmML89KKcpMKspMLs1LyM5PyMxIKMhMKMhLyMuJzM+LyUWevxLyMxDzUyism&#10;Ny0WNfRKR/29clPictJicgCJNNTQKxtASo3NSonNTo2Fp/k5SVXlxc1NNUCd2ipcBSbX1MpK31hP&#10;TVXZ1/NmYuSDpKgH9eVFAExNWV4VNrOiKLOsIL04JzE/I9btlv39204+rg53HC1sTbSDA7yiwh8r&#10;KsrJSIiqKIhpKkg9umOvBVFN4rqkhHBsXERNTaXXfXeEzUN/L3c3J119TXEgCmgOODiwWyJCICpS&#10;YiLikqjTtKS4mLaqlJm2iqKMhLaakrGGoqaSvJqcjKKcpK6KQvBtWx8H44c3LYLdbADC27am4mJi&#10;snLSzXmhGZE+jSXJWVlpZVUd+gZ6Wrpa3OFJ3ujc0PjCyOTSyPTq6Nz26NzW6OzOyByM3eGZnZHZ&#10;HR4au8Ozu0NT29zJncGpLe7UFnNskzu1Mzh90NxK5M6dcGYOOdNH7JkT9uwpd/58aOlqePVpa0sD&#10;ahqFShiQ+1FPKEp/T3c/rRv26ahkBRm2/VRyfw+lv7erv6eL1kOm9pD6KCTIVXpI7d3ktu7OVnJH&#10;axdk/h1EUnszqb2lg9hERLdK1BNb6jvaW0idbbVVGPubDhbW1uoaqi43HeLDvOLD7iZGPajF5tWV&#10;5+KxeZXFGWWF6Zi8+IKsOJgBrjZ6fm6O3vc8PV3sHc318eWlD329dTTVDfW01BVlxUV+9nI0ttRS&#10;k5EWBYVPS40rLSkIfPgAYVNWVlxYmBMdE2ZlY6qqKg/5jaw0UEcAFF8KkJIQkRAXlJOSMNRUBIdt&#10;rqtmZ6R900zPWEtJQ0XWRFPtsbtDvLdrgKPpo1uWkfcd3WyQFRcVF1RUlAfzV54akhUfymRRE9LS&#10;7R2c3D3ujU7NzCxvzG8cLO2cr+w9XT14s3r0duno7crhu8WD1zCWDt7O779b2H89v/d2duf17O6z&#10;mZ1Xs9uvpjafTW2jfmvEtrap3XeLx++n9t+tnX5Yv/pw/urj5euP06efWlvre+F0ozZdcPZJ/X3d&#10;NECI2oU6rVHRGKBRYH+ABvl/Tz+1iw5fpXXBiweoXbQfjb56u6h9pN6eTlRDoZvf5QvdeIyupqdA&#10;ptnVTqF0+gb533Cy19LRMDDSzUqKiAq6ExvmmRhxv7osG1+aVVWagUPApAFp8tIhKj55YG/tYm9r&#10;b2Fxw0zfyd4Mj8c3tzS1N7dqaytpKMnIiAt62ugFu92QBaMmIUBsa+roaKH2khE24I8IjdUZmcm3&#10;XRwM9bU0EQYQyNAHoOChwZlJiovKSIma6SpaGajfttILvGl1Q0/d0UTH2Vwv0MU20c89xtPhkYN5&#10;uMeN6HuOjXmPCbmPkd2TEL/pcis0MlJTWz0lMVJFTUVHV9/P/zHoyuTC+vTy1tzKwdzG0fzG2ez6&#10;6ezG+cz66QyKYBeTa5eTq2cTK+djSyejiyfDC0eD84eD8wcgKtw5NDo6yNz50yHYnz1lzZ6yF85B&#10;bAYXTrkLx62tdZRudIMVtaerr68L/sL+XjKtpxPO+wCV1E/tBjD6Uec7ysCP9mtU1IHtByqoMxu8&#10;C70dkam7u7OH0oFuTaW0wz6pq43c2dZFIkYlxrnduautramkpgJuIj05LCzAPeqRR2zY3cqS7Iri&#10;HNRPKi+lJBfCaXRm8pO0hDAPayNzHTkrfS1bU302mFAGqhPU3ka0MTdTkJaUkxANdLXyu2UhLSms&#10;rC7V3UPup/fyeCDM7P9PR2czi03H4kru3XW3d7B2d3XS1lRTVwZPDQ5NVEpSRFpCRFUeYpqMo6n2&#10;PXuTuzeMgt1t79gYpwR4pgV5pD10S/S69cTTMS/sbkmUT0tBWH1OcOQDW1k5MTlleTcPj8cRESkJ&#10;T1RUlS0sbRtaiC0dXagRHmWA1Mtu72Z1Ugcp9FEqd5o5sTo0vzO1cT4LYnPwaukM9cLbfP59/em3&#10;1YsvK6cfNi+/bz79fen0C7G98/Td7yfvf189/2Ph7Pf9d39cff59+/nvb7/90dwEuVQHhdLeB2cW&#10;IOkFBgAGJIhyA/wueLAPOwAGHZ72AsM6ATkqapzX0dvd0dfdAa/vhfei2+c6KOgGh9YucmsXqolA&#10;u3j25vBkz9nNTUdPV1FJAV+WXZSdVJgF3vt2WKBL1CM3LNClILUoJyU/Oz4vIzYjMQqMSUrs4/gn&#10;IZaasmb6ahYmepPTE3R6P4fLHqD2PAkNlpcQ0VGWCXS1fWBvqiInXozNp1J7Buh9XO4AwobO6GOw&#10;WNV1+KBg/7uebo9DH5qb6WuqKYNtAOMgIS4sKyOhJy9lpqvkbqP30MX8sYdVlPetlEC3zEd3Qj2s&#10;o+7ejPNxzn/kPdiW31IQ2VwQVpcdmhh46/E9a8hhVdSUbR3to2KeKCgp2txwpLKHuaMzvOnV8fnt&#10;0fnd8eX90aVD4MrM+sXs1vO5nZezO8/n9mD7DHZmN59Prl9NrF+NrVwML1/wQP/nTwbnjrqpDM4c&#10;KM0hc2qfOXXInDlkTe8zJvYZ0wedHa1Meh+TTmMO9DMZVCZ9gE3vZ9FpbBiMfhZjgEXvYzGpLAa8&#10;AF7Wz+jvo/fzy8iCDqECLvzR20NFt52SqX2omML04sry1v7i+vyrT6/3jreWVmeV1ZTw2IIqTDYe&#10;k4ctTPPztHtww8TvhmmQg0mEu22iv0dSkGdSyN2kkAcJQfcSAu9E+90GPb53Q/veDQMOl8nmcEZG&#10;R+BHJ8VFiQoJysuAAZbzumkBBre7m8Rk0AYG+ljsPoTN4BCjg9xRXV2VDg4/Mjgo0Nv51g0DPQ1l&#10;BSkJCUkZaWEpKWE5KdGbFjoSosLaygoxPg6JAc6J/s6JfrfjfW5Gejo+9rSb6Cyc6SvuqU1rLgyv&#10;ygiK87cPu28d7OMhIy+ppqVubGGmrqWpo29A7Orr7Wf20gdpjMF+1iiVPUZjj1M5E33siW7mBIUx&#10;/qNJIYU12U4d7xlcoE9sDS0dz+w/33759c9//Xfe1gvq1Dalt3/v7d8//fH30w9/f/+3v//J71P4&#10;N/7o7aVwOZyhQcbQ4CBvkM1vTDg8PsgaGRwc4heW4qHyBFxIgUe4nGF+1Rz2j9Z4qPoljcPu57IY&#10;bAYqwchi9NPpA7Db2dM8uzQ+Mz+5uDa5sbM0uzTW0lRVgcmuxOSASy7NS/ZwsfHysPC+a6upruBk&#10;Y3zT0szR2uSmlZm8tIS9pamTneWtG1a3rMwcLEydHa0YjP6xsREOe4DDYmSmJ4tLSpjoaynIyaqr&#10;youKCFCpXT+K/XLZ/QgbFova0trU2NiAwRZlZ6bGxTzS19OysNRTVZaHUCgvKS6PrDdq2iMKFkFc&#10;8L6jVYyPYxJg8/BWRvCd5JB7TvY2Wtoa5VbWzObslqKIytSHhTFeQXeswwO9b1nrSMmL6UN6ZmZs&#10;qG+Ir21sJnX3MuDkTbHGFumjS/SxFc7s7tjq6dzuy+Xjj2vnn9fPvyydfVk5/Lx6+H798P3ywbvF&#10;7VeTW28m15+OrFwOLZ119TA48yfM2WPGzDFj+hAGc/q0f/KAPrGvoatRhCmGuclHiDuIChZxhriA&#10;DWeYy+YNslDryEEOv6IRi8sFVJgcGGwGG8Bg0VlMOpMBA1ChwWCgKqLUvoEu1mD/9Pz4/PLk1t7y&#10;7OJIW3tdWUlOWXEWDlxybvI9DztPF3NvT2tzYy13Z1u3WzZujja3HW2U5KTsrSzdHB3cHe1vOzm4&#10;OTndu+PCYTF5Q2wGvW9shBcREgLZugG6rUhbQ01FW1edxernd1VkDHL42Az0d/GbAjWVV5TgK3FJ&#10;SVG+XnfMjXVsrYzlZYSV5cT01MEbiCjIQGYkZm1q5P/A3c7KOM7vdmaIe16kn4G+rqKKopGYGLqS&#10;TEoiws+1IsUfk+gX7n0zLNg3zNPYTE9FTkHG3t6R2k86Oj2+uHo6Or8+ubw/hfL8s4m1y7GVM9RD&#10;cm6XM7vDmtqhj6/RRzepw0v9vJU+3lLv4GLf0Hw3d5nYP97SN+UfGV2JryuqaxuY2h9ZO9+7eHNw&#10;+erg8vX+BeohqaYupa2rbGSsCDZGV0+XyR5AhZS5TPQHc9nDgwweaiPJHOQPgAQmL5tJA4ogloBE&#10;8ysswra/H9VY7KeBl+vroDT10UlDI/TpuaHllenJSW53d0tZcXZZUWZpflpBZpKrs7WjjZ6Lg9FN&#10;R3Pvu7d877r6eDr73L1tqKtxz/2m7z13H9RG0s3//t2ZhWkAfmxkEMlNb7e1tYWhgaGerq6qqoqU&#10;jJR/oBf8nkNcBneQQe/vQtj093cyByhEYgO+GltZVZ6bnRoXG3rnrlNYiK+lmaGeiiKcXPBsqrKi&#10;YMUf+twJD/FrqCnrINZ3k4lq2jra+lp+iup+MnLBispysjLy8rKYBL+iuAeh3k4hgT4BbsZFiX6q&#10;asq91I6xicG5pfHxae780ujR+SGRxGjpHGjqoDeS+5tIdAKF2dBFJ/YN9o9N944unn//j9/+93/+&#10;9X/97//FHwdf/vfWi/85e/zno7BEXX1d8HJjC1e8paes2QvOzFPGxEn/zEn/1ImX580A31vS8pIK&#10;ispKKsriooJKSkpMFp0HnGAzBtkDKIKxmRxWP4dNZ7AH+hl9dAYqEEsHMOj9qDAtrYeGqpL29KNq&#10;vagGX1llUWtH4wCdMjbFXVgYY3F6pmaG5hbGsEVpxXnJ+VmJNx2MHc01HGx0Pd2dgr3dHvq6B/q5&#10;Bvp6WJka+Pt4hPj7hjz0DfZ/AOeNN8obgl+C1jM1OV5WipGVl5OXl1dRVZCSlpKWke+lUzkcOofD&#10;AGKRSASEDYc1sLG62N7Z3ECoqa+rKS3OrcAVxMc8Cg3yc3W+oa0io60uC/mqAuqOKxAW5FtdUdrW&#10;WtfV2dDR1og+5JGUlFWQk5OXFRERkJaWkJKWCPVyyY64a26k7+5+O8DHMybQvY3YQCIT+unkfhal&#10;f4BE7m5u72joHZykji0PTG4sHr1fPPq4efV19fLT9M670Y2XQwsXEKkGJg97RzZ7RzdoI6uji3s9&#10;vBXS0Kqbp6+uvh5rbJs7szm6dDSx8ZS3cbF/8Wbn7OXW6cv7rhZ+dyw0tVUlJMUkpERk5KSFhQUl&#10;JUU7sOHNBb5Neb6EXD9Crm9LYXBLcUhXTRq/DlkP+ugMFYLt4ZfqRbXHUe14VNwaVSAvLiksryqi&#10;M7uHRgZGR+l9VHJPN7Gnu2VufrQoJzk/M8HAQNlQX8HMWN3T3cHPyxNQCfK7G+zvecPCKMj33uMg&#10;39AA7/Ag38WVVfhxQ0NsJpM2OTFqYWIuJSuupKIiKiImISklJS0G4gdYwKQZHmHhq0oRNh1thIH+&#10;7lYigdCIbhqsqSmLiw4pLkhJTIiwNNPXVpZRUZBVlBGVlRQWExH0f3CnsQ7fVF/R2ljZ09csICYk&#10;LC4qpyArKSspJHhNRFhIUUVORETIUF+t4PGdvDg/f3+vm7Zmfb2d3b2tTHY3Z6iPzuzqo7Z19RKd&#10;b9/yvOfZyRgrrKzpYEwRB6Za+sYayNz6LnZ992ArdaSmi9XYN9Y5uMrbvvzz7//tr//y77sf//22&#10;mzd4irOXv68df5jYeDa4+JQ1c0abOqdOnlCnTm7Za4b52amoKyjIgs0UQG3kJQQlJMTC71uXJXhg&#10;E10xcW5lSa6ViZ4V8e4VSXdr0u8DAKhKXw+lm9Ld1QMGHCw4qudD7iKRSaQG0oSOob77Pa+Qx0HF&#10;ZTlEYjWxrbmmElNUmDU7Nzo7O5qXkaCvoaypJq2vr3HHzTHIxyPI2zPIzzPY/56tpUmQz12Y4uHB&#10;fhCmgIUdHc0QtYbHhofYLAUlZRl5aTk5RQkZVGFOVFyEN8wBxrBYA0ODdExpLsImMS6yn9pJpXU1&#10;NTfU11c1NtYUFabfv+OUmRabn52iJCuhoaQgJy0pJiYkIS56x8WpuaGqvbW2Fl8SlxgkKiaorKoi&#10;LSejoq705I51oq9LnL9ncohX6iMvOXnxcL/7vn5ezo43ceV5+JpioE53bwuZ0tjYisdW5GpqqRsa&#10;GwSGhjwMCegc3qbNX9Jmz7qnznunz3nbn0b3P4/svG3vYxBhUFlDG5etfcwG8oCZpbmugW5sahp9&#10;bJY9NsOemOXNLc1v7vI2TtdPXpnpy/ndsxaXEpVBzUZFr4teExMVllGUkpGRLI12L4m+jY1xx0R7&#10;oN6r8bcxcZ6VqT5NNZjGakxTdWkTvrQRXwz7MAgV2MZqbEN1cXR8dHBUYi+DQ6JQzCws1DVUarGF&#10;5fmJhanhVXjc9CxvcmpQW1NWXUFSW0cNYlqAj0cgYBPgGRLwwNrCOOShd1hIQGRI4MrqWj/49C4S&#10;2I2R0VEGjaaoKC8uLiIvD8hIy0lJC4mIDY+AgWRBWGMyejG4PIRNeXlhbU0pg9nX1kbo7GxubKyr&#10;qiqsKi+qLEO3y+rqqMlIicnLSgE+tjZ27jedGuvLye2N+PKC2fkpCfQJqASEPAkZSTlZuUAPp4ee&#10;N8O8XG/dtJWWk9DX04mOjoLQSSTiG+rLu7oau2ACtFYRmiqKS/Msra0MTQyBPda2lpTZp6Sxwxbu&#10;VhNzo4m52sjZhVNPH5lmjc0zxxYGeDPspf0e9hSFNVRaVl2MrWSOzbEnl/qHZ+Gr9JE55tRy89Bx&#10;E+/QylT1hpWWmCj6FEQc3Rt6HRW1F/xJSU4Wk/a4piC2oSi+EZPcXJbWistsxGQ2l2W1Vhe31pQQ&#10;q0ua8aVNVYVo4AuaKvJhB4+vT0iM74VfZXnjhpPjPZ/79+7dqSnLq8xPLE0Jra2pmJwampzljk9w&#10;VZSkABsPV7tAXyANBLS7IQHAG4Ng//thIX57B0eDQxxSZzuhvpbJ6p+cmujvpSgpKQgKCwuICsKp&#10;k0YLMUJjI0Mo4tGpLCYNX12GsCnOyyzD5vT2dLQRCa3NDU1N1Y2Eqv6+DnxlEb6iREVVRkRMWFpG&#10;Shyig5CAoYF+Z1tTZ3t9fR22t4esra4sBymypIgY8EpKLPSeQ4S3vb+7rZGu8i0L7fBHD9s76jGl&#10;Wbl5mcmpCVX4wura0tz8lCIwoJj8ugZ8c2ONkYmxsZnB5CR9C/XFnT3cW9zZWhjgcqXlpTQ0VWUV&#10;pGUUZGXkZFA7XHlJSTkJ+DOkZSRkFSSl5UE+pWTkJCQUZPTMjHCUyabhMws9uUBP47sOeq4myu6m&#10;yh7mqp6mql5WGg/tTbsIpaQGDIWAJTdiKYRycgOG3FBOIpSj1rh1ZW31GNQdtw7XXo9rq8OgbW1Z&#10;S1v70tbRn3/9l5Dghy6OEK/8qsuLGiAGFCSUpDzOTwisq8dPTnFHJ7kz00PB7maBty0DPOwDve4E&#10;+t0BhG5YGAcHeIEvnZichMDZRmyqqiztpXbPTE309ZC1NNQERa4JCwuJSoqhHgniQiMjkJOhDvIM&#10;Bq2ppRZhk5oalZeV3tdL6iIT21obiS11ddUlbS01dfjSuhqci7OVipKCGkwMaUlUlk9Znow6G+PB&#10;CPR0d+ZnPLG0NFITFQPY4azpqivrK0u522oD2/w8b7YRQcAwFeUFSSlJYWGPU1MiQx75edx3D3sS&#10;5eXjPbWw2NZBMNTXNrcwMDXXB4dNo3fR6d0MRrfLLTtrC1MzMwMTYz1jQ10jQ23IhfV01fR0tXS0&#10;1fV01HW0VHR1NPW01XV0NDQ0FS2tzYIio8tqav1uGYV73fB3NvR1NPJ31PZx1PJ1MvZz0n94y/jJ&#10;PdswT/NQd4ug22ZBLjBMH97S97bX9LJF4769lp+9rredhpedlo+dtp+dZkZqVl1TTQe179PnT/6u&#10;5g/u3+ugdAc46fk56Po4aPo7aPs76UHKQWxvAFc9OsEtSI10tzXw9rB96OMe4OcBJuiGrRmby4S0&#10;qQ9142AwGAMtLY0d7S1jvMFeSqeNtYWMrOQ1QQFBUQFJKXFhMYGxMd7Y+BB4aGovpa2jBWETHHy/&#10;u6ujt6e9i9zaRmxsba4j1OPInQRCfXlzQ2VQyH1xKXFVFdQRT0gcCCTd3FDT0VJfW4NtJxLKsQV+&#10;D9w0VKVhaivIS94019BTlXzgaOTm6tzYXEkk1lZXlvo88IiJjQoPf6SqqqCrp5mTl1dRWdbWUhEc&#10;FdPcUufoZN1Fbu7uaeujkgYG+A2LaV3w1NLK1NzcyMrK1MbKzNba4oa1hbW1qZWlqaUlqjBgaW5g&#10;bm5oZmloaWECr7x92ykqKdXX19vVQumutfQdawV3C4XbporOJooORor2hvJ2BgqWWnLm2vJGWlJG&#10;6jLGWrIGGrJ6ajJ6Gqjfqp66jJ6mtIG2tJG2gpG2vLGOgqm+oom+orW1ZWtXf1JCnLmBsrPLzXYS&#10;ycZUw8pY1dJU1cJI64aJxt0HrikZiWPj7LFxblZanMdte/8HnpD/+Xt5BPh67h8dLi7OQ25Lo1Jw&#10;uOKqSlxFWVFpSR6T1k3uaLWysIZgICh0XVRMSEZGSkJSdJjHGUPtGAY7iI0dpFaETUJcBDhuckdL&#10;N6WV1NlCbKontta0NePJ7U1tzdWBj+5LSIgKCgoCb6RQ3TpxPBZHIjYUF2c1Eqq5bIavl3tqkNND&#10;FzMXC82bZur6qtLRwV6NTRWtraAxFXm5KV5erhERYRFhoaFhD2+62t/3vXNx/jQtM/NxRGgPra+m&#10;vqKD1Ewit3Z1E3upnTRaZ+jjoEeQGfncc3CwsbA0vXHDCoaVBexYO9ihYWdn42hvY+9g6+RgZ3/D&#10;ytHRxsXF4Y6na0tzk762mIm+nJmhvKWJkqWJirmRkrmhkrGurJ6WtK6GtLaKhLqyhIqCOBh+OWlB&#10;KfFrUhLC8hKicjKiyioyCnKSfFkF4YS8QNzSykReQeL+Aw91DUUFWfGcvGwFean8/Hw7a+OY6DCX&#10;W46J0Y/v37ubkZc6MsoaH2NmpMW63rbzfeDu5+22tbu9e7A7hqpZTxLbGiFMdba3lBTlFBdmFeWn&#10;0KndzYQaawsbkGQhiGmiIhCfpaSkhgdZPC5jiN1fVpbd0cnHpiA/vZvS1tnW2NnRTCQSmptqujoJ&#10;lPZGckdzB5EQGHxXUgrd1S6GtFVIRlo6yO8R2IHSouwaPA4kx/ueS7zvjScPbF0s1YE3YSE+DYSy&#10;pubKltaqWjwm0N/L+4F78KOg8LCQRyG+LhCt7GzDwh/953/+Z35xEb6mikCoa2mt7yA1QkSlUIjd&#10;Pe3+fg+0ddR19dSVlRXikp4EBnm7ujo6Olo7Otk62Vk7Odg4Olo6ImBsnVADWzsXZ7vw4Pv1lZjG&#10;+joh4Z/Fxf5JTFwAEjJp0FdxYSlxUQlxQQlxIRkRUWkJsJr/JC52HV2Rwr/fSFpSRE5cUEpSCBIh&#10;OWlROCgjLS4tLQYx9s49j4Bgv8DQwNiEmHwctri8rIZQExMbEfI4MCYxOj4uMjkpKikxJic/fXSY&#10;OTrMSE+O9nB16OrtfPri+dn56ebGKo83iKoq9nVX48sbCZCc4LCYguzMZC6THh0dpqqiJgG/n4iI&#10;qLAwWDUw+kxmP5tOpfaRQOmJbU0Im5LCDFJnIxiB9jZCW1ttc2MttaejOCu7j9IOTFJVl5aA/yQl&#10;FBVl0adtEuJ21jeKCjPzctOqKktIHc2FhVHJ/nYJfvbOlhrOFpp1DZjGxnLAprgwOz3GN8D/ga/3&#10;ncAgv8ePA7GY7Lzc9KBg/8yspN3Dg6y8/HI8JreoRF5BtoPU1ElqoXS3dnY1QUqkq6WuqakE+Wxq&#10;emxwkLeHh7O9A7DH1NLaxNRMz9hESx/d5Kuqo6mkpaWgqa3kZqPqYi7jbCYjApmmuKCMlLC8tLCC&#10;rKiqkpSaspSakqSqkoSirJiMDNBFWFpCUEZUGLIfKTFBKQkBNVU5fV1NfT1tXW01VSU5JQVp8DZa&#10;OprwPC07LS0zNSktPjktIehxUEhS1H1IKX0ePPC64+zsaGdnbW5lZmRmNDpCHx1h7u2uvXz5fHt7&#10;a2lhjtbfNzUx0tzSMEDra2oiVFWUZqYm1NeUF+SmpSbFQu4pryCtrKQkBA8RIWkxSWlZgEZoiENn&#10;MWjUvs6GurJOEhFhA6eM2FpHbG1oba1raapuJlR3ElGf/SHOAINGBpEXlxCVgLknKigmIWhsoA16&#10;01Bblp+TVlFeAso2McHLDrmVHGBnb6hkZ6LW2FjR0lTV0oLPzkt54OHw0N/Lz/deQIBv6CPAJic9&#10;IzkrM6G6GuNx1zMmMcbE0iQ7O01FVa6tndDR0Qjbtta6gADEGw0tSM0k4xPCfX3vgCM3MtHWN9TQ&#10;0tcwMNZSUVdUUFEAkyYpI6GqKa+uIX/b2cn6hrmhkYa0pICc9E/KcsLK8uKaKmKqSqIqiqJqStKK&#10;coCWiKyUkIyUoKwUcEUYtgpSIipKEmoKEpqqktpqUroasvqacka6ckZ6Cka6CvIKCvqGCDEdA134&#10;2Zo6Wlr6urr6+rr6enqwY6BnaGRgbW1u72A5xKUNDQ0MUttrUmJnp0c5TObw0CC5s4VCbm9vJ7Q0&#10;g6vCVeAKS4oyMgDjh34hEcHREREKcjKa2mA30acwcjKQsIvyhrmQ2Qz0kUHLCY3VCJuM1Jg2YkNL&#10;U20LoaYejGNjHbm9pQKb1wcZMqlVVBRdoiYpI31NBCKDqJWlYWtTbTk2NyEuNCczsTAvo6+3a2p8&#10;MCXQ3lpfydZItakZT2yFUZOaHhMRcDMmxDnA/35gsE9UdAQOl19UlIEpzi4tzbGxNSnF5GZkJjU1&#10;18bGhtXVl9cTygkNFQRCRUCAl56eloYGKIBMQmKEj5e7s7PdDVsTa2sTAz0VSGY1dHWNTM1VtHQU&#10;lBXV1WRV1RUdHW6YmhnqGKprqEtqqUrpa0vpacoY6yqYGyvfsNS6ZW9009bEylTdykTFxlwDhjNY&#10;srt27rfMvD3t3BxNnWx07Czgq5oWRmom+momBhqmJrq2NmZODjecnW/ddnVxdXW9e8cN8A4O8k+I&#10;f+Ll4/rjD6F0NfX1trMYZA6nl97RSMLkDPR1UHvJ4LNI7Y3E5hpISGrxOFxpbnpqfPSTkLjox44O&#10;jvY3nX3v+mhpq968aWVuoScuJiYPqYCYJIdLZzF7eygdtfii+vpKvheID2/A40A8gHTNDXVNqNE3&#10;obEe30siUtpbBUWuC0tA4BYThyxHSuKO6+3GusrstOjM1Nis9Pj8nJTMjMT5uanJUZa1gbKtgVJr&#10;czVkmm3E6vzizOhIfzcPx8KSrOzC9JTMxLau5oFBOpVDf5IcVVReVFheUFheVFxRkpaThq/G4PEY&#10;fC2mrrY86KGvnr6mpraKvLxsfGLkA29319sONnbmgT6Oj7xsQh5Yh/vax4W4JobdUVaXVlGXVVFT&#10;AN02NNLX0VfXUJPU0ZI3MFAyNtQxNTUwQeW9dHW0VeFESIgK6eipg/PW0VbT1FKC6aqjpaSnp2ps&#10;qGFmom1qomNva+tww87Jyd7J3u6mk8PNWw4uzk63XQAbZ1cg5m1XN887ympKd+66ed53wuCyKsrz&#10;QSZJHQRqXzt9oItWVsjGlzIrCvtLchdbaqcIFT115fgKbGlBZkZqQmJcxGPISN1cHJwAG7v09FhP&#10;N5ebDlZOThYmxtpyYDNkxKnMXrAJPaTWkqLUajz2BzYROEwBpEVApfqaiiZCTWdbbUsTvq+7tb+3&#10;UxhchKy0JIALMVpcVENZta4KExcVnJr4JCM9PuZJSH1txdzMRGdH0+z0uJ2NclNDeXNjZXNzhaKy&#10;iqqKkpqmisvtW/EJ0fGpcYGRQb5hfqkZ8TkFqZn56Rk5KfGp0QYGRqbGuhUVxRXlheUVhZWVBUGB&#10;fgZ66lraahDTkpKjfH3vurnddHCwCvNzSgr3CLpnFXTXMuHx7cQwNw0tRTjp8EoLM30DY21dQ3VV&#10;BUE1BVF1FQE1RVFLKzMTE0Mw/yA2agqSavJSinLiygqiMEeV5MTVpMVVFcWU5KU0VaS0VGArqaMi&#10;Y2dl5nDzxq2bjrecbjo5O7m63HJ1uXnb9aa72009HWUtfR0ZOWkVOfn7912CAu/U1WOJbXWtLTWk&#10;tiZCemxjYmTdk2CMv9cgoWK+rW6iuWaeUD3eWNZbnp+dnnzP8+Y9j9v33Z1c3FzhH8zvu3fg29ve&#10;vmVrbKChpiovpyiTkBTDpvd2EZsK8pPwVcUIm5TEJ2XYguoKTFV5YUNtJbG5rqO1ob66BJKbGnwx&#10;JK7IOKNeJKISkmLVFSX1Ndj0pIistJiMtOic7HiIpBRIWokNszPDhwdbjY1VjQ3ltXWYAD93cwtd&#10;CE0qYLjUlVXVFFR/7KirqGmpqmnDnrKZqamtrQXqjo/LLysrwJUVlJXlQ9zQ0FCSV5RRVJGD3MXM&#10;3MDQTNfASPfxQ+fkcLeUCI/kULfUxy6Jj24bGWoaG2vAxDeHgGagqW+kpSQtoiYvjuBREDWzNNVU&#10;V1SVk9JQFtdRl9NRl9ZRl9XVkNPXkDfWVtDXVDDQkNNUkb5/50ZRbjqmpGh4jPXs6eXr1+/evHzz&#10;8uXrFy9evXzx+hm62fTZ1dVT5Bb0NWUVZDQ11AsSIx8+9Orpa2tpr3N1sMGFB5KLUmnYPEZ5fn9x&#10;dm9uygwBP9dWN91UOdFYOdZYNtaAY1cVHB1uv3jx7BX6rq8un169eI1+CPybmZ9l8fp7qGRyD2lq&#10;eozF6S8pTt/cW0fYJMVFFOdnVeDyq6tKG+vwrU01bU01uJLshupSVOZBVAh8GvxO4qIiibHhhBpc&#10;Ytzj5ITw9OQnMREPMzNjigsyIJ421lc0NVSUFmUBbxpqsXh8MRxPTgyLivCNiX14x9Ouh1BVjssv&#10;Ls0sw+ZXlBdUlhdXVpfiq0szspKwuLxSbA4WBi63DJsbFOgPBtrY1BhMs7MrKsWEwsAt27CHboAH&#10;NjOwNP1hWrgHUEdGVkxWXkZWUcrUWF9HVw3ikpa8JLmt5eT45OXVszfv3n36+AX1Y//45Svqzv6F&#10;3wX82+dPX75+/vr166dPHz58+Pzl08fPH95/fAfjw4e3b96/e/vh9bu3b16/ef3i7atXb18jkOCU&#10;Ptc2NtAzNoB5pqennRFw/2HQva7uFsBGQ162KimkLT16oCyrpyijPTOhIy+urzSLjc/n4YtmCJUL&#10;rTWzTRUcQvnF+eHn928+fvz4+vXrt6i9+7s3b96+f//mE7o58v27928+f/l4dn529fzZOcyF51c/&#10;eBMJql5ckFlVUVhXXdZQW1FbjSnJT22qKxMVQ1dPi0tIyCrJW5gaVZcXhQZ6RYX5x0eHRIYFJCdE&#10;pAF1smILcpML8lIKcpMaICrWYeurS2H6F+QlZ2fExccGP/By9rjjoKunKa8ka2BkCHGmoqKougaH&#10;r8FUVhXFx4djsXllmLxSTHYpJqukNCvwoY+P9737dz3cXW+FPw7NzsxubGguyMuJDrmDywjCZQaV&#10;pPmXpPolhrqpqCqoqikqqcsaGejo6mqCT7u4uAIgPn3+AkjAQPtfvn37isbXb9+/fPny9Qsg8+HT&#10;54+fP3/69BH+e//x44ePH9+/BXTev0Pt8d++fguPN+/gDL6C8er1S3R/yHM9YyNDCysI1EbG+kfb&#10;q8GPfGpqy4pLsh/fc61PiigI8c1NjiyPCG5Nj6WVZk4SKoarS2AwqzEjDbiRmmJOXfH56eHz51ev&#10;X798+vTy+fOnz148e/ceuPPizfs3r14BgZ7D2NhcA1adoBLR/N5E8dGPcrMSKzC55di8BnwZoRpb&#10;X4XJzoojVJdqaamJiApISYkrKMjGRgbV1+DyslLuud+KfRISHOAZFx0MuKYmRWamxRRmJvbXY3vr&#10;Sin44vbCVHxCeH5mclZWQgIfG39fN1AFmOOaehpR0eG///bLH3/A+BU13/79O+z8/sf3X3/79vzF&#10;+dHJVniEj76eiqG+Noh8Qlz4Pc9bN51QDQEra2MLSwMTYx0wUWZm2pbWRnc8nB/c87h710PfWEdL&#10;V8PQWPPs8uLz569fgBafv/z6/TvsAEJfvnz69vULYANk+Q78+frhGzr88Rt8+csHoNXnzx++fHr/&#10;6fOHTx/eI/68f//h3TtUzODtOwTTm5fjo9O6xuZGZpZK6ooGxvrPL0/O9lYLMlPzCtIqkyLLcVmV&#10;GXHNKU8oJQkdRSkdBSkQ3FgV+ayyHG5lIQ9fwsIXNGfGPjs9evXyKQppb14+f3Z1eXEOnHz+/Nnl&#10;1TkAdnFxcni4D+FzeXUJstejk2N+TEuIKMpPKS5Ir8Dk48vya6owNdUlidFBaekRWtrKqioysjIy&#10;VmZmxXlpVRU4n7vO/j4eYcFeENBio4LT4sPaizJo5fl9mJyegszmtNiahPDGtOi65MjMYK+kUP/s&#10;zBgfH9co7ztaEPJlpTR01PSNdH/79etvv3357bevv//27c/fv//2+zdA6HfY/vbtj9+//fbbNzgC&#10;2++/ffv1169whr/98u2XX4ANH05PDyanhhMTIiAhNTTUsDTXMzPVMzPTAzOmratmYqZ7fnEBAQvx&#10;5tOXH+wBpnz79uk70OYXQObz9+8fv337+P3bx29fP3yBLcAH7Pr04dOnd1++vP/8+S2El4+f3n78&#10;+PbD+9fvIby9f/Ph/RtASBOyGlNTVRXN89O9Z5fHp0f75HZiYnw8tjSnNDOxLiWCmB2T7Xcv08el&#10;ISmipzCVWpLbj81hlOUzy4r6IIPMTjw+2Hx6eXrFL9Z9cXayv4+Kp52cHh0dH5yjxkTHu7sbm1ur&#10;i0sLqxtrB0f8ewrJZGI5Lo/QUIUrzQKpJzZV43E5OSlP8gvjtbTk7WxM7t25qaetCRYgJiIwPy8t&#10;PT3mgZdnYtCD3pKMPlxmPy6PWprZW5rdW5pFKkzDRT2M9rz5+LaDq6leZnIUsCrgoWfYbSdtHU05&#10;RWl1PXUDI4OPn15//vTm86d3nz+9/YJOyruvX95/+fzu85e3376+/fr13ZevsPP+2/f337+/++WX&#10;j99/+fD914+/fIdzCi97C+/9+vntl89wKj98+QySARP/42cUmj5ePr388g0wgFMPwewTnPpv3z/9&#10;8gug+/mXb1++f//87evHr18+fvqCfujnL+8/fQIw3n74+ObDx1cfYOfDm/cf3sMWjpyhu5CPdw92&#10;ZhZnrW/cQEVbDfQ0NDVMzAzqCFU4TH5WTkpyakxJcVZpaTo2PxkTFVKXFN6WG9+Wm9hVlIJOTmk2&#10;tSS7rzSnMy+VkPbkcHvl+dXZ4eHW6fHh5eXp5cXp5voyqgm1u3lxdnR8tLe9sz4/N/ny1fO5+ZmD&#10;Yz42qEXo4tzG+tLaxsrExPDC/Mz25vrO1trm+urGxtr21trR4d72xuru9vrW5srWxvLuzvrB7grg&#10;QS3N7i/NomKyu0uzKABPflprXFRNXHhV7OPqxDBMWBDEuqy0+Ojwhwk+Hjo6GrKKaC1Ez8Dg/fvn&#10;Hz+8htPx/sOrd+9efPjw4iMacPDFx48v0YD9Ty8+fXwJMHz58vLLl7dfADCEyqvPH55/+vAKXvnp&#10;02s48hVw/QyA8af8p/dXz85B9REwXz99+wax6wPQDlD5+u0TiD9Snx/k+Aw2AZjx5sOHl2/fvgJn&#10;9vrN81c/xuvnsD+3MDk+PbS6Mbe4OjW/PDEzNzw2NTg6yR0eYw+OMDhD/T19nW1t9Q2NlQRCFb6q&#10;FF9V0txaS+4mUsnN/d3tPBZ1cpg52tfZWZbXUppenxePz0k4O9p58wIM2tnRwe7pycHp6SGgsr42&#10;v762dHS0fXa8f7C/tbAwvbw8/ezl1eLKPMJmcnJkdWVxYXZmE0GyubA4t7W5cXy4d3i4t7e7BcAc&#10;H+7s7W3v720tL80dHuwcHWzt7ax1FaSSC1IpRemknOS2rITGjNjm9Gh8fGi6v2f2I+/8UJ/cUL9H&#10;QT6YvPgGXMLu2qyegZayirK2ga6OgQ6HNcBH4vl7tH32/t0zQOvdh6fv36Ob0z98fAZbGIDEh48v&#10;Pn5CCAESnz6//vTp5cf3zz+8fQpbQI4/wOe8hi2A/enDm8un519/+Qxc+QYU+QZUA658+Q6kQQMi&#10;2Mev3z8gL/Dl3afPfLq8h6j18tUbkOJnMF48v3r68uzp84up6aGJ6aGFZXRN2vL6zMzS+MTcMG+M&#10;yx6ks7n9dFZvdy/6KLKhoaK+tgwtZzRU1NaUlpcizV6amVhZmF2Zn1lZmNtaXd1e39jd2N5cWVue&#10;n3z+9PTp5cnJ8f75+eHJyT6AtLO9uro8CzN+Z3sFpv7yytz09Mjy8uzu7hbCZnxsZHdra2pidAde&#10;sjg3OTm+sb62tjoP1AGu7O9tws7y4uz87Pj87MTWxsr+3sbywkRDYmRnblxHVjwxK645I7YpM5ac&#10;m9ydlVgV8wgf9xgTERgT7m9haVRXW8mm9b58espjMBRVlQAbdW3189MjAObtu6sP76/ef7h6B9t3&#10;l+/fXb3/+OzDe8AGIfTx43M0Pjz//PHV589AEQiDANJL9IL38MZnnz68RLABMAAbgucFEPHq5RXo&#10;CujTF4hmfGsG8Pz6y7fffkVeAxQOZOxXkJlvEAnBBbz9+OnN+4+gJog3LyGTeXH5/MXF0+fnU1ND&#10;oxOcyZmRtc3FlY35haXJyZmh0THu+MTg9CxvYWl8ZXVqdn54fBxOYE9/P4lCaW1qrIJ0sAJbCGd4&#10;Y2V5c23lcGfreH/vaP/gcG93f2t3aWZ0c2X6+GjrAjTmcOf0dP/sDHa2N9YW11ZmNzcWtjeWlpam&#10;Z2bGxkaYc7NjCJvBQfb0zMTczBREttmZsRUAb2lhdnoU4NnaWFpZmp2ZGpkcG1xamF5Zmltfnd9Y&#10;nV9bngEAWjNjWjNiW7PjAJjG1Kjm9Jjy2GBMVCDmSWBhaEB0eFBOdlJRYSYWk9vQUKappaKmqaKu&#10;q6aqpmRlaT6/PL60OXt0un1xdQiofHj/FCD5wCfTp4+AB9oCSz59fPXp0/PPn19AZAMAPr9/+en9&#10;s/fAmw9X8KUvCBjQLUga3nz+CCf6LZjd77+Dcfj2y69ffgU8fv0FUAFP+Ptv3//4sfPrt19///bH&#10;b98BsF8Bwa8fP3+FN77/8BESm5fgl2BAYByfGBoa7R8bZ83MjmzvL+3sLcG53dyb3dyeXd+cXV2f&#10;Xl6dmlscmZzicLl9A1R0SXtbK1qNLMfkwQlbX15cW17aWFnZXF7dXFvfXlvfWdtcXZ6Ym2QtzvLW&#10;l2cO9mDSo7qDF2cA3Ob25ura2jzAs7o8Bz8aJgFvmI6wYTFpY6Pchfnp0RHu2Bhvc22ZxaQuzgEx&#10;ZzbWF6fGhybGB0GjVpfnt7dXNzeWttYXVxYnKmMfEVIjCalRLZmxhPSYuqSIxuTwqphQACYvJjzE&#10;905xUWZVZQkWk1PXUNbaXt1Jbujsqqf0NPX2EvvpJM4gbXJmcHltljcysL25+O7txbu3l2j77uzt&#10;20vEp/dPgQpAlC+fX3398vrLlzefP7+CKPfl44tPEO4+Pkd1OeAI8OkLHEcIAYFevHz26x9g8379&#10;7bdffgNr/tuvv/3+2x9//Pbnn7/9+cevf+FvYfz+Jxz89c/ff/0V/OGvX3+FFyNK/QKAff7++d2H&#10;N8M8RlFh/tAIc3qGt7W/uLm9ANhsbM1ubs6sr8+urE4CdWZneUxGf3EBJik+0d3VzeXmTXVVLUpn&#10;y0APmUXvRcUkmAMjHObIIGdymDc5Mjw5PDQzwpgcGeAyKLMTrNX5ia21hb2ddZAM4AAwYX1lbmF+&#10;bHZuYnJyaGqKh7Ch9naMj7BHeCzeIGt2epI3SAc9AGzWlmcBr5kJ3sIsKpiztrwA799YW1hZnFyY&#10;GsY9CcY+CapMeFyfElGbEF6bEFYT96gqLqj8iT8u8mHxk6CSwnQcNr++tqS9va6nt51KI/UPkJns&#10;bha3b2i4n0Zvp9I76SzyKJqeDEDlzdvz12/P+QghbD5+eIrY8+nFFyDN59ffEDyvv3559eXTi88f&#10;X34DI/Dp9bfPb759Ac+GbBsC6dObV69f/PHHH7///suff/6O8Pj9jz/+/PUvf/njb3/9869//eMv&#10;f/7y59/+8udf//LXv/zxl7/89s9//v6Xv/z6B7wSJVu//OV3SLaAVpD8fHr67GR6aqgGX1BYXObr&#10;G6qhqq6trWVsrG93w9Td3T7A73ZBTlwHsb6rvaGrrYlMbOxoqm9rrG1vquPS+yZHBnmcAcCG0dfd&#10;39PZSyJ2d7RSOlq6O1qGOVRGX2tHS1VTTWl9Fbajubaxtqq+sqK2qhxcMh6Lq8SVVFdgO9sbOtv4&#10;13XCv//z+D+P//P4/+uBaEOidvdzGXQunTbIYgyyGej+FSaLx+QOcdlDLOYwm8sb5PDYgzwubLlc&#10;NofHYfM4g6h8OZMzyORwOPAyFgcGnc1hsllMJotOZ9BpTCodNdkf6GegVvv9DCqN3869l9bVR0Pd&#10;V9GFxz0Uck8naura1UUit5JIHeRuiH89vbRufgtQam9fD+r2BaOXROmhoO7v6NJY1NWS3zmxvZtC&#10;IXV1UrrIqGVfN4kC36ELdbhE/RXJHfA/ChxEDRbbu3q6/tGh9Edn356uXnj09VBQLz5KX18v/FY0&#10;Wg+D0T88wh4dGRoZGQL9HR0bHBkZHBkdGh+Dp8NgosYnRtGYHJmYHJ2cGp2eGpuZmZidnZyZn5qf&#10;nZ2D7cLcwuLs4tL80urC6urS/OLC+ubq+vraxtb6JmSJe1vb+9u7RwcHJ8enzy6vXr189/23X/7+&#10;PyZHR+a3Nq++/PL2b/9y+vWX3WevszPScvMyqyrKKsoxtXg8vrKirqa6prq8Cg5hSpsItfW1Va3N&#10;jS1NTfW1eEJtTSOhvrmxoaG2urqquqQ4X0JKQFBMAJUxEBQWEBQWQeW9xWArIi4iLC4B+6j/vIgA&#10;qj8kLHhdUFBIRPQngZ+vX/9JWFjgmojQz4JCwqLCgsJC10R/FhWDfX41ZDEJUQlRVNtFUFBURCQm&#10;6klhQS6mNK8UW4LDFuNwpXnF+R1drb30Hhqzb3JhenJuup9FI1HJ0yvzi6vLu2fn+TU8+5A6u+D6&#10;0qb502cf5lYWlzbBOi1wRhl1jbVtZGIZrig5KTYpMTYxKTouNiwo2DcmNjIsPDQpKS41NRmLwxDb&#10;W1s721vb2xpbmrt6ujtg0pBQq0YWh8NgsUbGR+cXF8cmJucXl/p7ewwMjLR19LUM9DV0NRUVlaSk&#10;peRkJGTl5WUV5KQVlGVk5WVQjQwFFW0tdS1tTdQBSktDR0tdR1/DQFdTT0/XwFDP2MTMxtbC9oah&#10;uZGGhrKyiux/0aaPQmf307kMxiBrgMtkclEbWia6cYXNGmSyhzhsLpONum7DUyAPHGexgDxDLA4X&#10;vsRiDdFZLAaLzWQzGUAYJotBZw8MsAbozH4GYwBm4cAAjdbfR6P3UQeoNBqV338ddb+j9nb1onbI&#10;wIGuLtQyuYNC6SRROqg01D6/hwqEQeyCmY0I1ttN6evq6iGjztaomzK6uByYAATogsHnENADRheQ&#10;BjWJhQOoiyx8c/T90c21lO4+Sjf6hnC2u+Ab9lG7+/oo6BYCag/8UHhKpfXS6UCboeER7gjY1tHB&#10;MWDLKG90lAMUGh+HjGYYcWYcyMObmALajE2hMTEzPTEzOwkea3ZuenZhen5hfnF+dnF5YXF5cXV1&#10;ZXVteWV9ZW1rdX1zbWt7a2d3exdy+9Oj44vTq1ev3nz//v3v/3OQOzg2O7txdnX1ASzOL+9++yMr&#10;M620uKS0pLi8DFtdha8qx9XW1tTgy+FfdVV5BZiH8rJmQl17a1NHe2tbS1NzY10joQ74U1WOKczP&#10;ExMHPogIiQoLAQ+EBFAVdmFhMTFJIXgGZEANm69dEwJOXQfmCAqh/ufXBX++JvjzdSFgmaigiOA1&#10;ISDVdVExYSFRIQFRwesiQsA6YXER9OEEHBAXjYmLzs/LwJYWY1FF4OKiguwiXGFja0MrqaWd0tbV&#10;S+6hdQ1OjLJ4nKZ2Qn1LDTCKQu3oHSD1DJBJvW1NxPo6QjW+rhxPqKxtwDc01ba1txQWZfl5ezy4&#10;7xoXFw60iU+ITE6Jz87NKi4uhqjQCRwBfCmozzlniDsxPTU9Ow1jcnZ6YWlxaWV5enZmGMLaFNBm&#10;AQyvkZEh0EFOSV5JQUZORkpaTkZGXkkeiCIvJ6co+6OjtoKUlKysuJyMtJKKmpq2toaOtoaujrqe&#10;voaOrpaeno6+nrahgaGJqYWtjbWdg6W17f9DGxpMdBicATpqtz3AQI3PWQwuk8Wlww4X3ePFYnPZ&#10;bHRLFWqrwYGn/A7psGVyBlhsBptNZ7KBJAPAGgazn84cYNAH+Lcd0RjoJrA+Wj+672iA1os4g251&#10;gQAP8R4IAMzh60BXBxlo09XaR+umUvsQv4A5VCAYCEF3H7wHtYCHpzDp0aMX4VJlTAAA40ZJREFU&#10;OID24P381tegKsCQbv7o6kDFG+GL/GbYqM8r0ij0evgmvb3omjH+lWPwHP0s+AHodqj+PvhN/2/a&#10;jI0Mj42AyABzQGR4Y6OjI2NDE2PDkxMjE2PAnFGgDWLOxNjk5ATwZ35mchb17Z+BMY80Z3p+eWFp&#10;eW5pFcbS+vry6vrq6tbaxt7Gzs7Wzv7u/vHh0fnF+YsXr799++Xv/3t4ZGR+Z+/s4y/nn37ZuXi5&#10;f/k6OzO9tr6irBxbVYmrqsBVVOHqgTa1tXX1NfiKMnxlORyvr8MDW1oIDYT66kYkOLXVlbiK8pKs&#10;7DRhUeCMiLCwEGjDD0kBusADFbgTFQVCAUngayLwGjEhYJewiMB1gZ8FBK8LCF9H0gRkE4bvISwO&#10;WiOKqAJ7oqA0oFei8Irr0goycfFRmOLcktKiMkwJSCC+vqqaUEkkNzeTmoidoAlNLW1NhNY6Qksd&#10;qvrcWF1TV4mvx1XW4apqcZU1mKraMtipqauorquob6ptaK7p7GknEPDRMWEx0aFPngSB7GRnJeYW&#10;ZIPqFhbk5BXmVVThyZQe0BaIjJ1kMrGDiDzJAHV2YXZ1Y316bmZkfHx6bnZ5dWV9a31mcdbMCBig&#10;oq6uqKqkrKGupKWmoqGmoqqqoKosr6yooKmhoqYqr6Wuoq2hqaGurK2soaWmqKeprq6jpWqgq29k&#10;oGeka25q4ufrBbx88ezlq9ev3rx9/V+06emkMvv7Wf00FiIPg8NgsBnAGdhhwj4HdvpZHCZzELgB&#10;+3Qmhw6WjMmmoxb2bJAaoA0yZkw2khcmos0AgwkGjTYwQB2g9dEH+mgD/fR+1PkExXX+DWKoCS4I&#10;CPiuXjgDqEM1ubuzu6u9i9JJpcF/8EqkOfxXoineC36tj9JD499PhkgD/CEB6+BZb08XMAhkBxgE&#10;ROlBTgyeI6rwj5D4Hf//0XmXijjzY8CvAT8B8RMRFcwjFWhDBZ6PjvEmx4ZGUSN+kJqh0dFBIM8o&#10;HBnnjY+NTE6MjoHajCGTNjYxPjkxPoNoMz45PTY9OzUDtJmenp+fmVucnQeDtgyaA1FwcXlleWll&#10;bm1jdX1jfX1zYxsJzsHh2cnFs6fvvv7y/d/+F0j39PLq+duPb3/57cNf/vnN7/+Sm51RVJxXhsOU&#10;4UqrqnC1NZU1VRWgNnh8VTW+EtxaUU5aJQ4D3qy9raW1pREGoaEWX1UBHi4uJhIcFd9lCQuJgJKA&#10;cMAW2AIb1IwF1cRBfT+AUddAQISExQVERH4WuAZSA5oCWgSihMogguqIoeYgQqiOjqiIFLzsuoDg&#10;NYjTfoEPc7JBD/MwuIIyPLaitgx0o7IG19xR30ZGatNJ6WjraCa0NhCaaxtaamsa8Pi6iqo6oEp5&#10;JezUl1fVoVHXiG8hNjY019Y1Vrd2NCfFPzEzNggN9o2NCUtNicnMSsnJTgcrWF5VXlOLB1whDQC3&#10;z2DBLB1YWJ6fW1yYnJnhDo9A2gDxDBza+tYmRK+R0dHJmXELU0NdLU1dLWU11KYXHmogHiZG+sbG&#10;RsaG+kb6ukYG+hZmRuZmhk42NqkpKaAFe7t7Z2enlxdXF5dXz57C4wr+9/z5sxfo0o5X8PgHbTp7&#10;O2hMWh+rj8qm0dl0MGwDMBj9TCAPC7ZAA8QESF0YLBqLiSwZA/EELNkAA6jCpA8wkTcDeQFL1s+k&#10;AXn6f9zeCswBvvTz6yr09UBe04/SFUovDUJ/F0x3/hQnga3iawUZjFU3pZ3PmB/Tuo8GQoCagIMm&#10;wA7q1w4yBU9hgIdDfdzBayENASUBCiE5gkwJOAQCBM9AauDd3X3knl6UvaAy4nCM2kvr6xmggfiB&#10;+sGWCr9hH60XeUkaas7P15lBoM3IKHtshDc6PIh8Gj/VGQNvBukNCM8YMmyjEyNTk2OTY8iqTU+B&#10;ZZicnh6fQ+SZnpubAuYsLM0uLswtLi0sLS2sLC2trK2sbaxtbK5v7qzv7O9BenP+9NmbL99/+/v/&#10;GmAzx+bnF3dP9i6fX7778Orrr5mZ6ZVlFRU41OquqhxbWY6txlfUVOLKynA11RWVZbi8nLTSoryq&#10;inJCLb6+phIoU1OJrSgrxWLy/P0eiIsLXwNnJSjws5DANeCPiOh1EUERcaCBqASq2ikjKCKEEhqQ&#10;D3HR62DWUBIEB8DUXZcQEgdLJioqeQ2ERkIUNQcRE/tZUOCa0HUBoX+6LnTd1NwkNDSksDC/FFdc&#10;UYUpr8JW1ZQlpUZBKlJWUUTsbCaSmltJTa3tfNq01tQ1VdfVV1bXl1XX42sbqpAxqy9LSY2+4+IM&#10;glNHwNc31gG1/LxdTYz0zE30rcxNEuIiU1PjMrNSsbhCDDhSfGVHRztgDZNzeJjHGxmCkD00ODjA&#10;6OOwOVwed2N7G84+g82anp1bWF1eXVtbXJy3t7EwM9Y3MdA1MdAzNtI3M9SzMjMuzMtbml8+2Ds4&#10;Ojo+PT49OT5CfXDPz+BxAePiDHYvLy/PLy+BMldXF0+fXj4DAj1/8ez51cuXL/5Bmw5KZx+jr5fR&#10;S4NBpw0wYAwMMAfoLDqDTQPmoBQFBASesmgo3WcNoAQGhAV4wqSBE2OCK4Mtv34Ogw6E6WXQaf2Q&#10;/oM3498PTu2H5AFSCJSCg0dCA2XkaIpTuskkSGxIpG7ITMgdkMfTqFT04n7I0UEOkNTwb1/u6QF7&#10;9kMlwHpR0HICUIXfwx3IwnduID4/Rg8ZfgS8ACgDKgM/iC8yKIeBF6OUhkoBQvaDFYQfQQPB6QVK&#10;o7vXUU0B6ugIa3SYOzrCGR3mjI/wZQd5Nh6iyujQ+DgYtuHRUXBuwxNg1WBMgATBGJueQLIzNTU+&#10;PTMFqjM3A+SZnl+cW1hYWIRsZ3F+ZXVxZXVlbX19bXN9e2cHfNrp1dM3n77/+q//iz08NLu+fvji&#10;zdX7r08/fXsJtElPwUHeUFqEwUF6UwzJTDl/YDHFFeXY0pKC/NzM5PhoRBgY9SBEFfycpzg/J1tR&#10;UQbdTQmsQdQQFBFB9VUFxQSvwT6ohoS4iBh4MyCEuIi4OOgSerGoMDg0EVAe4AuYNH7NYgkRIXSx&#10;tqjYNYGfrwlcR8kPultI1NX1dnZORimuqKyipByPrarGYXB5jyMCQ8L8ggIf1DficwszcvLTaurK&#10;wKGB+2poqqptxOPrwY+Vg+ZU1OCqarB4cGg1lcWY3Lz8jLKKUuDYbSd7K1MDMyN9C2OjsLCglORY&#10;VNqtvLS2tprY3gyTEN0zMwl5y9zC0jzo9ura4srK4vbW5vbmJljfpeWF+YW5lfW1pdWVqenJ+bmZ&#10;0eGR1ZWlzc31ra3Nvd2tg330cfHhAfo87ejg8Bg1czg+Pjo4Rb0ETs5Oz85PT05PT89h7xT1kr68&#10;uLi8OH96eQnsefb0CpHnGf/CNPjXRm6nDlD66NR+OpVKpwFzaHTQkH5w+UAekB2gBAOEhQlsAWFh&#10;0FmQuvSDoiCSgKqggi80Jp0GR1BCMwBWB/wYTEG0AEBD2TbSmT4aRHk0a2ESgzujIn8FkguqANlI&#10;J9g0SlcbidxG6mrvp8IMhrf20MA7gc7AtO7r7urqBGmikEnllcVZGSl377g62N9wdXXJzEhpb2/p&#10;aGsB2qBlOUh+QGTAqvV2/ygTwJcjIB6fMyhH6kEs5q8BgLag3xB+MWovqvsAqRe4ygHqKI8zDLQZ&#10;HoQMB8gzNjwILAL9GYGDo0h5YIyPoJxnfIw3PjrKXzkYnZxE5JkC/kyC+IxPTY/PzKF+1vPzYBmm&#10;FxaAPHOgOcsrSyvr4Lw3Nre3dw72T84uX334+gvQZnBodm396Or1y4/f3nz77cPvf8lIS8nNzSrD&#10;YiDhrigrAVaU4wqBP5UVICk4bElhSWF+RlocprigMDe9tgoLhg2DKUxNSXB1dpSSlJJRUgAtEQbC&#10;CAteFxUUFLkOCYygiLCImDC6+xOMmqSUmIQEqImwuJCgqCjsAl9AgoTERATFhSUkUGcw8G/XBYV/&#10;un7tJ8FrAgLwf0HQHC1Tk5JSUIAiTFkJrrKkoqq0orL00eOHjyNCwmFEBUOi0tjWCJpT3wC5WEUl&#10;HoMtLyooyckvyMzNTUvPSUnLTsnISs7MTc4rzi7G5mHKSqvwZcS2JmtzQ0szEytjQzNjPUd725zs&#10;VFxpcWUVtra2itzVMTQ8BOdwdm4amLOysgz7K6tLe6hN6gY8dnZ2gEjzi7Orq8uDvCEIVKurqzub&#10;q9vbm8Cr3e0tGPv7uwegMoegM/tHBzAOj9H+4fHx4cnRydnx8dnxyQmiEJAIOHR2cQ7Z5+nF+dnl&#10;1cUV2DX47/nT/1IbMhGlHAN91IFuyEVofP4Aeeh0VHZ/AFV3ofYzgSVU4A8dDBtSJCrYL/gq2DDk&#10;xJDCAM2o6BhKrPvowBMqsAWEA2I5yhzApCG71Qsi00NFhgoy9U7YovJkZMju2ijkduBGJ4kItKEj&#10;GeBLDeQk3RQ4fVaWFjraagpyMgpyqGki6omvpCwvL68oK4PaKSrLq6uqWJgblxTnAXmo3Xznhpat&#10;QXCQrP2gDVIt5P34mQzoDEpmkMDwidSH1BGtlvePDaMyUaM8Lo83ODrEGRlmDw0yQXCANmgMAX84&#10;I7yh4VHO+DBvbJg3AkI0CkI0PDE5Bs6NLztjYN5+kIe/TjA9Pzc7Pz+7sIgM2wowZ2UZkN7a3wOw&#10;nr/98PWv/53F5U2vrJ48f/368++ff//nP/71f2RlpeKKC4oLc9Aozi0uyMZgC7C4IhykE6X5OExB&#10;cXFOTmZKRnpyZQWuHuJ3WampmYGGpqa4pLiUjKSAEPAE2CIoJCF0HTIZEdQ7DxIUcRAZUBAJCRHQ&#10;FNRgD5RHEC24CYkKiQgJQPYjxM9vpKXgwHWB6z8L/vzT9Z+vCUPe8/NPAj8LCAmYW1ljsIXY8hJs&#10;RUlFJRZXiQkO9YcR8ughkCco7GFI6MPwqJDGptqmtnpCUx1kL1U/PjgsKwKS5BTnZuZkZOQkp6Yn&#10;JqQkxKVE3b/vYmluYm6ia2lhYmqiBz4N0pvYmMis9NSSorzi4jxcWSl/iZmJrptYmNvYWN3d3dlC&#10;SyvbG5tr66gD9M7GJoSiDTDAcG4nxkfANoPIbG+u725v7EMmuQ1Ss3sIJxx4Alnl8cEJsOUIHkCY&#10;Q/Bpp8eH8Pzs5Pj0DATn+PT05OwMjNsp/Lu4AL92cXV1+UN2/kttOom9tK4emOgDPb39FHBH4KlQ&#10;coxqIPX1g3oAbSAMo32gCJVPkh/ZM0w1ZGzglZD6o3pJqEIcMj9UGj//RpMVMgrIJSC1QNKBaABp&#10;OvirbrRA3E1BRTC7utrJpA60JcNO+493AeNAiMLDg9EtNZo6qiqqSspKqirAEAUVVVl1VWVFRXl5&#10;OTlJGSlpaVSpWlFJWkVZXk9b29rCHIcphuwFyQ76ufALgMrBBrbI8oElQz4NZAd+Z7T2gFIp9JfR&#10;4G9Ef+nQEGtkiDmMBgsIMzzEHgH94bGGgUI8LoxhHnCJyxsERUJFx2ELVpu/hABGbmR0bGQSOTcY&#10;Y9OTo9MTYLmnZ2am5oE/czOIOcuLy2htbWVzZ/vg5OzF24/f/vbf6YOcicWl/auXzz5+e/ftt6+/&#10;/5mRkVxcmAnzprQ4t7Q4B7QFV1qIKykoLcqFgS3OLy3JLykA5qRWVWKrykuqKnGOTtYyyopq6mpi&#10;MpLgrNAqgDBaDwAxERYBDREA5yUijhbHgDngx0RgTxIIBjmNIGQsaNkAEhjB6z8JXPtZ8NrPAtd/&#10;EvwJOPPzNbBn168J/H+vgcsTEzY1N8OUF4OtKgepwWMfhwf6PfT2f+jv/9A78JFv8OOA4McPHwb7&#10;+j18EBjkHxjsf9/rjsttJ8dbdjdd7BxvO9jaWVnYmFnbWTnecnD1dBWXlZRVUtDU1dYxMjAxNzc2&#10;NgbBzM1JTkuNz8pIzspKAjfY2tbKYbNHJ8Ympyfn5sHMbmxtr+/t723v7oBob+9sA3NWVpc3t7bA&#10;AENUmpwY5Q2yNjbWdrc3d7aAXODQtvf3do4OwZOBwgBVjsChwfYE1AW1E0JMAYd2dnbKp80Pk4Z4&#10;c3YOPg0G+g8EB9Kdf9CmtaO5m0rppZJ/dNzpQ7ThJ+WQXQwAE5CZGejvpaHjwAqUq4CTgSQA2AJT&#10;bgASA/Qa4AayZ/y1Mn5JRRp4si4QGUg/YPr2UFFV014YyJtRKJROCoXU3Q1s6SSR22GQO4loC44R&#10;JjgYMlLbDUszJXlZaSlpBQU5Q2MjDQ0NYIqsvKyKirKMrLiysoKMrJykuDgq9CQlqaSiqAqHFGXV&#10;VJT1dXVTkhP4qw4oBaIiriIO98NfhZIZCtASNA0FCBBDJI+gsmhtAEID8GdoiAlsGeIhwnCHWIND&#10;dFS7cBAoxB4aghyEyxviAKN4iFQc9FEwPEW+ju/ikPKM/NgCefjKMzo5NTE9PTE1O4U+YwDDhpgz&#10;v7q2sr65uXt09PTNu++gNkODi+vbJy8/vP/tr1//9q+//8u/p6TE5uek5eWmo0XYvPSSolxMCbi1&#10;4nJsMZ8zediSosJ8CNyJ+XlZVbgiIFhYaHB8bDTEaYgmiqqKgkLgsEBGIKEBCREUQMti4MHExSSB&#10;PcKoDp6YiJAwWg+4BnThLx7w6QHEEfxZ4CfUbFdQ4LrAT+DP0HqAwM/XhQX19HSdnO3Ky0uxlZjy&#10;SmxaRuKjyEdhT8IjoiKi4p/Ep8TEpsTBNiI6wtza2PGWvZQM4qeKurKBkZGZjbmDs7O9yy1ruxs6&#10;urrySsqqmhrmVjauHp6GZuY6Orpu9wLS83CPHz9JT01IS0soKMhuqK+BpJXLZcPZg7wFWAGaAmki&#10;kGRtY217Z2t3F1Rne2dvb31tfWFxfmlxdm1lZXZmkssZWF9b3gFjtru9t7uzv7cLKQ2k/yfgxkBj&#10;Tg9gByTl+BiOwOMI0hngzNnZyQVaFkAig1YJ0Bb2z6+uLp6B1jy9uPq/c5uW9qaublI3hUTpIXf3&#10;dlH/X6tVYKvAKtEgVCPHhbbgbVC07kMZAhAJEgPkvlBQh2wBYjm8ix/jeynAmh5QGJiyPwbkGz1d&#10;4Jr4K10k4AyZ/0PRZ/kk1Musk0wkdbaTOolIH3q6gx96SUtKyMmChihoqKmoqCipq2soKilraKiB&#10;S5ORkZRXVACdkZKRlleQlZYDBskqKiorK8oDeXS0tHQ1tR4F+VMg2+klo5qoaCUAFUfrBymjoQUG&#10;4DbYtX5UNA10Bh58hwlujd6HFAYVi2QMcYE/LODMIIc+OMgc5LK46AjscLioUBNnEL7EBQuHlIcH&#10;jALm8GAMjQ4Pjw4PjaJPSEch7QHlmZwcn54an56enJ4B5swuLqAkZ21jffvg4PLl629/+Q8mlw20&#10;uXr78dMvf/76l3/749/+Iy01rrgoByhRkJ+FKc4rKy0sx5SAkEKGgy3OKynMBiLl5STlZKJbzqsq&#10;MJXlxXj4V1gYEfYQ/BgkM2DIJKWkBYVFBMCxCQpdExIBGoiBKRNHxRbQTe9SkkCHa9fR1QHAFLBk&#10;14WEfoKtwDXwY/8k+BPIDDzQB6MCP/0MhBIWNDM3dXVzxlWWlpUDbTC5uZnxqYmJqYnJaQmJKfFh&#10;MY/d7tx2cHUMDAzQ1NSSkZeHoaCooqqqpq6pq6tv6nT7XmpGXkJ6seeDoICgR4/CI1JzizjjM6xB&#10;bljUk8j4pKHR6eyKlpzcTEifCIR6EqkD4i+c56npieXlxfX1NUhp+L1LVxfnF5aW0DkEb7aysrq6&#10;BkxaXlqaB+WZnRmfnZnY29re5YvM/u7u0f4e6uYIZgyYc4q2p4gqx2iAwoDO8KUGaIOeIalBjwvw&#10;Z8Ccy3PQGmAOuDRIcP6LNsRGcnc7pFxAni501Qla3YKsA61c9ZKBPFREA5hk3VQqGbJzZKJ6YL8L&#10;HQFr19eFZiEyYGhRCxjS00cGFqE1Lgj2/M9n0GeUfRA1OsGbobVm5NAgn0F1sOG8dJLaSOSOzk5i&#10;Z2dLBzhG9EqKnpYGIKsgJysrIyMlLiYjK6ugrKKkogxqIwtYKMorqcjJoxbxcsoqKqpqGnIKMpDi&#10;SstIKCoqgH/TUFXV0VBNT0kik8n8XwCZRv4aGloAQOsTaCUAmA8eE6wauvAHOANSQxvoG+QwhzgD&#10;HC4DdoAnXA6Dy6FzuQOo5Cp6yuZvWfwdFocLcsQnD3i5ITaPxxefYTZvmMNfURgeRStvY2jBbRJ9&#10;MArM4X8kOr24uLi6tra9u3/+7NWnP//O4rAXNndef/7l17/8yx//8u///B//AzI6TAkoTAEWU4At&#10;ycdi8rEopckvLc0uLc0rKcgoyE0vyk3Py07Oz0kpLc6rriwl1FbV4/E6eioCoDFgu0BlhAVl5eVh&#10;D2gD5EEryIJgxgQghxGVlBQUAQ25BgdBX66B2lwDZqANMAQxBxgjANKDJAg9BARFJcUMjPWdnR3K&#10;KrBlVZiyqtKcgqzkjKSUrOSUjOTYeBCcaFf32+a2ViA+bu6edx/cexT+KC45KS4xKSklLTo2Ljwy&#10;LDkt7q7XnZuut+xuO91yveXg7ODxwDM86omL38OAiKjkjOxyfP0AfayxsamxoRpythYCvruzhTdE&#10;n5wYXpqfXl0Bf4seIDU7uzsrqyvok7HFxenpqaXlOVChhaU5/hrA5v4OSA1wBi2gHe3vn0HeD2yB&#10;vB+1RUU9OBFV0PYY7NkJog3fo6F8Bg2QnYurc8QZIA3Kas6vkNrwbyOEf43NDSRKeweF2NndQaF0&#10;oF6JPRRKL3g2MoV/wRj6MJ7/iT6QhwpJNmTbiBVd3ZC9oIQBWTvIvPt6EH9ggqJ0H6YpPyMH+eJn&#10;Ml2gNWgLg98bk0zuIJGJXcieAW2I7W0t7Z1tnR3Ejs7WLgqpBl9mqK+jIC8GqiIhLSULSi8Byauo&#10;pJSUsqqqjIy0lJSknLykvIKCLKo6JSchJS0rLSMHR6UlwdYBp4Bv0tJiuhqqFWUllC7QHEQYfmKD&#10;JJQG+4g5SC2BRXy1ARcKXhStrYG+g7xw2QNcFuz0s9l0DovO5tc2ZbPowCIOGzgDpIEjTA4XCMaE&#10;bBVdMvHDyIEEDQ4O8VMgHuRCYNjQB0Gj42OjP2zbDJKdqfn5+cWVpY2NrZPLpx++/22AzZlbXTt+&#10;9vrN5/8fUX8Z31iSpXujH+57pqvSLDMzMzMzMzMzMzPbkmXZlmSQhZZlZmZmSidTUWN1V8PMnDtz&#10;fufO3BWq7HldK6Nib4FtOf7xPCt27Ig/fPenv/7xb/9WkJdVU4HMWFVFIQBTW15cW12OKjVFVZWF&#10;lRUQ+ZVl+citVZc3N9W3N9U31JWUFudBZo/mmIH14uHKCNT4+H7zzf8DLH3zAnwXqAqc/xfg4X/B&#10;IUCCjNkLyGfAjIG0/OYb8Gz/H8AJyPkG2TYwenyg53JycoZGxl5ePmHhYY1NtU3NNU2t9WWVxXnF&#10;ObmFOVk5GcBPSnZiek5KUnp6Rk5aXklOUUVhRmZiTExER2/fBGduiEQCI5ccFRjkYWpta+UfFqRn&#10;pKNnbOTu6eXi5h4UHoYu7rS3V1RXH55ct/XgGgoyWguSu0qzcZX5A7VFTCJ+mkUlD2HXVxcP97b2&#10;wYMdHW1vg3Kvr6wubW2vgzdDswHXVyGZueDas4szNO58dX4G+czd9fUjUhXwZhCACiQzwAyUd3D+&#10;4Q75MchrgJ2nJ9AZpDZPLwEZYOYRSQ1SnMenV4//g007nognkAiDpP4ByC5IQ0ARcXiQKwuQfnDF&#10;Z2QIXWMBANBVEWS30KSWYRQodRlFc1zQxXj0hK9X6+GF3PFleDkaOQYRAyBH4D1JQ6AzgMoQsX9g&#10;AA9SQyD0EwZw/QPYAQIOKsBVQ0ONvIyksLCQmCgGI8wvxJ3QAcmooCAf2jVJWFBcRFBeWkRSXFhE&#10;WEhYiBcyHAGBFyIiQuIiYrJSUqpKita6mgIC/PCotqpSZ3sbMpxIBpFVA6vJlVAABsgBj8adHwDm&#10;EzGDYmKCu5Y5k8qGYNFZLCqLOT6BggaHHO5MIhaAxEKVCRZtggkVUAsmfJigQuxJwIbF4SAjNzUF&#10;5EzNgHObmQJ+Zuem59D0gvnlZaQ5G5sbuwf71/cPH3/8A4PFBGzu33z88NMff/zjn//4l3/k52dU&#10;VBRWlBfVQFmSCwoDzNTUlKOpkxVFFWX5dTVl9TXlzY21rc31ne0N7W21TfUVSoriIB1IH3i/hfiX&#10;b3/DLyDAg3aNRGz8BmQH7BYaTUYaAkICQvQv3/wvkCDuoNsLIWGMvJKikZGpq6urj69/UFBQGHJS&#10;ccnJaenpmfn5haUl5TU1NQ2N1Q2NtS0t9dU1ZRV15eVVxUUV+QXFOYWlOV5+PjEpiQnp8YWl2X4h&#10;XmGR0fVtvQ9Pb3r7iVcPb6YXdsqqmqBZWNmaJaYlRUQHm1oYu3i42Dk6Onu4pWZmlFbVDJEoMwtr&#10;hyc3SWlZ7SU53SXZ3SVZ3bnp2Lz0geKc4cYqDoPCoJI4TOrq8uzOFmSJO+DT9g/2tzbXNtaWjw52&#10;zk4OgZaL8+PL85Pri5MbtGPwzcPt7eP99cMNkHPzeIccGsLm9vYBXewEWICY2weU1aDLN1yHhvgB&#10;bF4+QW4Dic3D80vEz1dsuno78EO9eNRw8QNE/AC040HCABroguY+SCQTSSPoSiRq72SAAbQEqABd&#10;AjyGQFLgcBQIIZNIXy/CoPGxX+eGoYEyxAk8GU0CQI+C1BAHuHNpCIMgL4OQz+AHBvoIA339/b2E&#10;gd6+vl4udcNSksK8/AJiYhi0iRgGA+jwCfCJYARFBQXFxYS0FKW15GRM1JUUpcTERATFMOhCtpCQ&#10;kJiwiIKMGCAnKQqs8QsI8ivKShcX5I4A/GhyDXe2ASjhOBpPQyMClGGwZ4A99wIOuDjgiow2zGBS&#10;GMxRtNUEmihEozIoTAaVwSUHgsVkMNBOAeMsOpqDx0LXgiEYTAQSyA4TRAnEB1wc0iT4QmMJ7Klp&#10;sHBTkP/MAzlonADNYdva2bm4uHh+95HKpK9ubdy/evXdT7/9wy+//PLv/56Vk1ZelgeqUs21Z7XV&#10;ZS2NNdWVRfW1FbU1FQ21lb8C046WgWjp7mxraakxMdLmzsgEGMBT/cs3PP/Cy88L3hWSE8huUKB5&#10;nLwCAoJysorqGlpgiyKjYqMiIkPCwgJDgoMggoIjwiNiY6ITEgCUjKzM/KKC0vLS8vKyyura+sb6&#10;xubG5ra2toaG6vS0OP8ADw9PJyd3O1d3fRUVOTllBQUlOQU1eWV1JRtn56CoYHVdDS1DvbiEpKER&#10;2u3zd8kpGR8/fYa3DgyJBLudk5NakJMFuZmBGbpe4+LpmpGdUVQMv28DYZA8QqXvHl5k5pV3V5Z1&#10;5aa2ZiTVJ0Q0JEZ156czOhv6W6rRjlJjw1sbSxtrK2DSjo4PTo8PNtdWTtA9llypOT26uji5vrpA&#10;u6Fz85aHm+tHQOIO+Ln79YIMxFdsHtEZLjBAC5znPvry8RmZtIfnp0fk1l6B/vwTm9buVmx/T29/&#10;H24Q20fA9+O7+0F8UJvGQsseIg4SB8C5ATZDUAdPBVqEpvkjjriz9MlDIyREFrcOYAA0g+jaJTyJ&#10;NEgaHBwZROwhpwR6A4+SBgcGCMQBwAaSmT4QHDweh8f1Efqhgsf394FMwUvFJcWQN8CIIEMmLIQR&#10;FQK/JiUmoi4vZaCm6GNlEGhn5GWu72mpr60MlgwjKSYmJCwoKsSvICWlIS/LL/ACUl8MRlBOSizE&#10;3w9c5wgZzRlFZhI0B41JowpK25AEoeuhAAwaLR8bZtJHGXQKnTZKow8DQrTxURptmEYboYKVQ9ey&#10;4D9Ka3OLq7uXo6OTjb2drb2jvaOLnYOTrb2zuaW1uYWViZmlvpGxhraOlpaWopKKuqqWkrKqgpK8&#10;poqysqoKWjZEVUkZzVFXkldUkFeQcwkIoNJpJ1fXf/z7v/7bf/znv/3n//nlP/9Pbk5iRXlJZXlR&#10;XVVpfVVFfVV5Y11FfV1VQ2MVmNh2NPesuq25oa25urmppqGuythY4zd83wgICQiLYMCiYURFZOXl&#10;VFXVnJycvH0DAwKDwsOjQsNDI8KjY2MTkpKSMzIyM7JyszILwGNlZWUnJCQkJiWnpKZlpWXl5xbk&#10;FxeWlqJtbatrahvqmxpqGmNigmXRyu1iElJSUvLSMkpScooyLm4ueaUFngG+lnam8EupasjJqioo&#10;a6graKgpqqur6miYWlmUllexZ5b+/I//MzW7DBl/cVmFl6eDsJiIuIxERWVBYX5iZnaclr6ejrGB&#10;vbN9UlpSWVlpVW1d3wBxjD7BnJyqa+qqT0sqCvEoCfVvSEtoz80klBVRm6uHKgqHcG2LM5OgOavL&#10;85tbG/sHu4f72ydHB5enRxdnB8iegdRcXz+AyDzcPD7cPt3fPDygy/8QTwDJPeQzv6rN7eMjHMKj&#10;wModMMIddUaCA/qDNAeympf3Ty/voPIVG9+goMCw0JCoqMCw8PjE3MLSancv714cDvSHMNCPH8D3&#10;D0DWAQIESQgBBdKifqgMgNdCKcrgIPg6IhSDRNLAEAmlKwNwHg6H0OAyeD8iOgmBhgHg5VAfGACH&#10;hlDh0tLbj8P1YXtxfd19fT2gX+kZiZD5AzGSkNaIiUBKIyklZqih6GNj6GVp6GSs6WOlF+Vs5mmh&#10;Y6ulYKomb6qpqKckLSUJiPFLSGAUpaTQTEQhIREMv5K0tKujtbO1BRbbNYYmRIOrBLeG3CYatEBX&#10;ciDgC0kNqBBQhCbajA+joXYKCXIeKpqsgLbTo6AKGjb8dYDBzsEhJCw0NiYpMjoGWmRAQJC3r7+b&#10;p7eLi6uNvYOFpTXAY2hopG9goKunq6Wtra6lqaGuqIK4UVYGflSUFFUU4UtBSUHf1BJs4s7x8bvv&#10;f/zpjz///i9//dNf/9XHwyk0yDMk2DsixDs4wCMqIiAs1DclMSIvJ7myogDlPJWFZaW5ZcVZRYV5&#10;lubGtja2rh5ubh5u7u4QHp6eHr5+voFcWqKjo1NSU9PTs7Oz8nKyC1JSM3Pzi0pKKqqqaquqa2tq&#10;IClqqa6uLS0qzSsoKispqyivqgVa6pqbm9tamztaW1sNdTQkpSQw4pBTimG4KzpJSotipEWlFaUi&#10;YkIyczPbunprmhrlVZRkleTkVJXlNJQVNFQUNVQtHazKqmvml3f/8W//wZycZXEW8gqLrO0sbFzt&#10;bNzsHH2cbBys0nMT0zITnD0dbdytzW0sY2NjC4sK4hIS2fPbsYnJFNpcekhwfVxka25KV0F6d2FG&#10;T1ZKZ1p8R1psjLP5QG/L3PTE2vLy4d4Od3h67+Lk8PLs5Ori/Ob64vbm8u72+uERjZI9IW25eQA2&#10;uFLzxJUXCIQQZP9fxYfLDLJnQAuKR1AeFHePaEgAkfMVGxkFeXnoCRXk5OUUpOWl5BWVdXQMoiMS&#10;e3FduL7ePpACfB9YqH4CDt+PQzIEhoowAET1DxEIA4DBADAAuoSqgMTQINrPHw2RIWzgzCCUQBHI&#10;EUgMuqcIvvrhTRAwaENGRAsKXHdvXxe+rxvMXX1deVRkmJSEuIykGGAgJibsaqobYGUSaGMUYGno&#10;Y67jY64e7mQe5mAVamcSYmsYZGsS4+wUaGuKNo6XRLu9v+D7jYjQCylxETUleRcHGz8Pty7IcMjD&#10;F5dnKFUDZqDpo/kKv96VACqELoCCZwO1GUUDhsAJsDE4Mjo4OoLuaePGr0PnoJzQQQzaWFt7evuA&#10;+ffy8ffw8HZx93B0dbF2sDG3trGwtDAzBWaMdQ0M9XR1tbS0NTU01bS01NXV1dRUVJSUlFQVlVVU&#10;FJQVFZWkFZTl9M0M4GeaXlnfO7u5fn776tOPH376Q3p6MoSdvUlIiHd4WFBkeHBsdFhCXERGSnxa&#10;ckxWelJOVlpuZlpqUnJcXEJcXFxUVHQE5CExMUkJKcnJKfHx8SnJqVlZOfl5hQWFRaUASRm6eae6&#10;CvSjtra6CdHS2NjU0tLU1NLc2NTU2NzU1NTc0tYIXw0tbS2dHe2dHR0Q3Wjhrbw8PXUNTWVlUXSf&#10;l6CoJLpGKS0rLiyF9qUWFBUurC5rbGtNyYwDbOTVFOXUVBTUVazsHOxdnYrK8ipKK7BDjNrG8hE6&#10;qbCk2NrRyt7dyTvU28rZwtrJztTO2NXLOS0jITjM29HDBQRK38SoorI8IyeLPb8SHRcTEerdVZDR&#10;W5LdmZPSmR7XlpHQnB3fnpeS7u+srCQ9MoRj0UePDnbPTo/OTw/PTg+vzk5ukDe7ur+/fgIlub8F&#10;bXnJZeMB3BYcgpL8mr0AJ0/3gNATGjOD88ihIXlBq9jcP7y8e/kSlOeeO4yGWHp8vv+KjbyCgryS&#10;jLyiojz8CeXllZSUtfR0EuLSOro7O7vbu3o6e3q6urE9vdCssdC+sVhsLx6PBTfV19+HJ/SBq+sH&#10;a0cAuwU09Q0QwHr9U5EGCQSkTkiaQIK4zABowAweUYeAhMD24eGde3DY7j70/j3AG+TlESF+qspo&#10;e0QZCRF+AR5Bft5oV5v0ILfMILc4V/NQB5N4D7tkT2cxcWEJSZEg3+D8cJ/0QHdzLXlJMRExEX5+&#10;/hcSYiIaasrGutqmhjqREaFsNntqkg0Kc3V19fr1a8hYRoAWlPCMoAwNTY4eGeYOtYO2jKBrSoMj&#10;w2hQHipk5EtBcuF35LpK+N3xWFdHVxs7JydnNydnV3BoNnaOVta25pZWphYWhiYmBobGOnp6WqAw&#10;2pqaWlpq6moqalyRUVVShARAUVpWUUZOXkZWEfoseR0jvcHhYc7CyuHl3f3bL2++/933f/jbyMjY&#10;xOQUmzMDPzhzgolGx6l06Glw2J7Ozrbujg5cb083/I3au9ra2pta25qbW4ACiAYoG1oaGlpqausr&#10;ywGTutra+jo0hbq5ob4RHFd9I6DSylUSeF1HW0tHR2tHe3tHG7fs6ujs6ujt6uzu6cb1YHF4LPyh&#10;uH9h3KC2sqKGoryirIKYpAi4aPjbiEpJismKi8tKGttYqmkqWduZwmdg5WCmaaitZaALoamvlZgc&#10;n1tYsHWwV15Tm5lfZghmzNXW3MHCwtHGycfDNzRA21hXUUNZWFJYXEpc00hfy0hHx8RAx1RX11RP&#10;z9RA18xA39TAwMIwKTq4NTepMS22Oim8KT2mOy9DgJeHR4hXT091fGxwZop5fnp8eQb27Ojy/OT2&#10;6uLhDpj5qiRQfg0uD+gkylaggkrEDxIf+IJHAa17rm17fAJjxgUJPQHVH/5fbOQUFRSV5WWVARgF&#10;OfgrqmlA71hRWd3QVN8Af4LmpsaWhvbOls7uzq5eQAjKnp7ebiyuB9fXh8MDNjgsvqe/HwQJHBck&#10;9yBBQA6+bwAHhAyAl0NaBCYPsn+wfH2EITwBhIvQw2UGh+vv6cN1d2HhPTuBnKOj47XVRXhkcIDg&#10;6myvo6GiLAt2GsjhE8UIpgV7Zoe7ZwS6pgW6J3rZxjpaoMxAWSEsLKow0icnzFuA71sBfj4hAT5h&#10;IUEHOxsnR1s1ZaWQAP8gfx/QuL4+bFlp/vLy/Pb29vrGKhpcGyWiqaUo9SEOj3HHytFIILqJmjyI&#10;Jw7gSdxRcgIB34ft6u7q7Opq6+ps6+iE9tXs5uBuArJibWdpY2FubmlqYWVsZqxnZKJvZKRnYKSj&#10;q6+jo6OhraGupaIBzKggZJSUFVGoIGMG2i6vBMzIAjZqWqq9A73sxZXD65cPH35689Mfvvz8D+YE&#10;e2l5bnZuanV9ZXF5eWVtY3F5aWFhYWllaXFxaXF5dWFpmcOeZLNZNCalp7u3G766oLl3dXX2gq3q&#10;amloKcpuLkhryUltzk5uzkppzU1tyUrqzE5GPXdeGq4ws68ku6+ssLcgozs3oyMnrTsnsz07vSkr&#10;tb2qEI/txGNxBNTjkUjQb6ChUDTLr668Sk1RQU1BXlpOSgJSHWlJSRlxGXlRKTkZKy9nXSNdLRMd&#10;a3tze0drS3sTNS01FR0VDV11dX1d/+hIj1AfNQMdVT1NFS11FW1VNR1tdV1NdX01TX09DX3Uv6jr&#10;aWsb6eoYa+sY6+maGOiaGuqbGema6BqaG+uZGOqZGxmaGqTEhFbGRDSmRPfkJvFieAT4eQUx/A42&#10;BpPMsdWlmcvzY8AGUhq0ftP95dPj7Uuu1+LygFJ/JCwoafnVsyGpgTo8ev9wcw9pD8CDnoDgeXy6&#10;5Zbcw5e3UHl4efP4PyYN/niKqooKyuAZlBWU5VXUtXU0tQqKCgqLC4rB7VaUY/H4lvbm9s72ju42&#10;wAZ6uO7eLhy2E9vXjUUuDguNHwjiig8OkOjvRwFdcj8BDS739WPRQBk3j0Fej4DHElAqA2kM8oEg&#10;Yrgu0LSu7vaZ2bnlleW21nro5OB5YDX0dHQUZSTVVQFoGQU5KSkJYWEh/kQ/x7RAx1R/uyRPyMYd&#10;VTTVYiITHU100B2JfC+ALmBGSUE6LSUhJirczcne1MTAycEanAf0rrU1ZZDuz8xydvf2AB4ymTyM&#10;7kEgcYfLuWPrwyQSGUcEwYTetR83OISuJvVioQNu6WhrbmtvbmtrbGlpzM/LNzE00zc2MzE3NTI1&#10;NjSCHMZQ3wB6SEPQam09bQ0tdQ0tDRV1VfgChQFkFCCPQdDIyMrLKCjIyMlJy0JiDSErDQlOcX3V&#10;5NzK9vH94dWbP/z133/53/85Mckap1Jn59FdcSura/Pz8wtLi2sba7Pzs+voBtK1NcBpborNoPTW&#10;5LdmgmlJ7MpL7c1L7cpO7ilI78pP7QE8CjJ6ijJ7C7N681F056Z25WR25qZ3Zqd2ZKa2pic2JMbW&#10;x0Q3xiXUx0W3xie2pyZ1JCc3x8U3xce2JMU1JcXXhIVVhIV4mxnJSghD+gj5H2WUam1soK6gpK6o&#10;LCEtISotJi4DqY60tJy4lKJsXF62noUxaIWGnrqesa60gqykkoycipyCqjLYNrQSvba6qq6amp62&#10;mp6GpoGOGgCjr6FhqKltpKNtrK9noqdtpqdnrA/Y6JsaGpoZ6pkZGIDgmBgbmBsYWhqB/hiaGxWl&#10;xkZ4u9hZmob5uMaH+ddUFS7MTx5zVwZEJu3i9Ob67OHuCgTn8f4aLeuIOEGooNwGlORXVUG03MIZ&#10;YObh8QZlPoAWJEKP3MoTQgXR8gjmDXIbNGwAsvMVG0UVwEZFUU1JASrqyqpgKbR0svMyc/KzCory&#10;Vtf3bh5evvnw+fntp+c3H169/vT4/O7p+d3D0+ubuyfgp7unFYvrxfZCU+/CgmjgunFIefq47gtH&#10;ADvTj+uDBAbEHrGEBRsGdUAOXgPNsbcXrHN7d3dbV1fH+vrazu5Ga0tDb28vOIjGxvqoiBBdDRVD&#10;fXS7n6e7k6eHo66WqpAQj5y4SJSHXUaAu5uXu7qWemxMspIU2tdPQgSjrSipLC8VGxWckhidk5GU&#10;nhybk5la31Db1tJYW1fZ29OFx3azWNTp2bn9w4OlhUUSGLDhISJ5gExEOczwMGlgkHsFqR/cCbav&#10;v7evD2SmsbW1vqW1riAvV1ZWSkIaWomMqoaqrqGJoQFoi76ugba+gZ6evrYmCAxkMtAyNFXVIBUA&#10;i6+soKKspqiioKQooygvJy8vKy8vJy0vKyUjLi0rLSUjJSsjrqgsp6WjIS0rpagoraQiq2/v8t//&#10;/d+QdlFp40DL7PzC/NzixNTU8ura2ibQsoxW/1hCk6wnmeMjPU29hWm4gjR8cSY+D9hIxxZkdBWk&#10;9hRl9UIU52CL83BFuT35WZ1ZqR2pyfjcbGxWVmdKamdGamtWam9OZnd2RkdWSlNqfGNSVHV0aHlk&#10;SKa3S6qTc7KjU4qVQ6SxqYWcrLacsqKkNGimqKggiThSX1tRXJCtqaCsrgRiLy8mLSouJyYpKyEu&#10;KyUpLy0pKyWtIC0hKyEpJyGpICMlJyejrCAD0gpPVVdRUldS0VQFbQHZUdXTglJDV0NdX0vTAEJT&#10;ywDq2lqGejqmEDo6Zjp6ZvqIHHMDqKhoqSqj2zWV9PR0kqOCCzOTKgvSygoyZ2dY+7sbRwc7J0d7&#10;58f7F+doAcbbm7M7dMUGjO8VwPME/HwlBGQH6khhHtHQM6ACLF0DP3dwnjukBjihROjp/v7p9h6Y&#10;ebxBkvUS4vaf2IB3gL5QDXoPFZAdFQ1VdPVdSlxGVjItterl64+v3n58+ebT02so3796/+n57YdX&#10;bz6/evupf4gARhhUAppVZxdKgUA0IP/pARVCiVAPogjbDXkRcNXb29UDCRK2C6KnB1Im0K72zs7W&#10;7k6QsdaOzrb1jZ2t7R0abWyYTAIj1NXV3tIKeWp9KNqk1K+wIDMxLjIqIig5IcJAXUlMmD8wyHNh&#10;YZM1sdVPXGzvoW9srDi5WMhLYKx0lT0dbavKCxvqKjs7mtpaGrC97aSh/o42SIIrerrbsBC9nRMT&#10;aHWE/cNDyhiFO/96AK3XgUb8wEr24nHd+L4ueFp3d3tHZ1NzY11dXUVVVWlKUqIMmjAqKQV9q5y8&#10;NuCiq6Opo68FAq0LtGiCwVXX0lDT1Ph1/QakM1xLJisvB8mMjLysDPAiKyUlKy0jI4WYgdYmLSUt&#10;I6Wmri4hLS4rJ6kA6bS28v/9r/8mjw7PTM/MLcwvr6wsLy+vbayjuTlgYRcXVtF92LMLc1NDPa3o&#10;OmBhVl9BGi4/EwfMFGbgCpHI4IoysAWZvfkZ3QVZvXkZPQWZ3blZHWkZoCdNiTENcVG1sRG1sZEt&#10;KbEtKfFt6Ult2SltWUkNyTF18bG1cVHFgX65/t5pPp7JPm6pvu7Jnp6Z4cEhjk4uRkaG6hohgUEB&#10;QYFePp5WZsbqikpaKsroNg4ZSQk5SHjAvMlIwm8nLyclLyktKyklJ4ngAdlRlJFWlpVTVVBQU1QC&#10;C6GlpAw9i4aaqqYKeDYVbRVVbQ0IsHDQ3SipgjLLKUHLRMMniiqqQIuCkoYSMKOmqeLoYJOfnVhX&#10;UTyI76SPE9eW5na31w73tk+OdtF1m7MDSG8uz8+uL89urs9vbs7RYqi3lyA+9/coQFgADKjcobi6&#10;RxTd3qJJA7d38NCvJx9vvsrO4/X94zViBiF0/RUbJXVlFTVVVXVlDW34uWRs7M19fN0SkxIam2rW&#10;N9enp2eXluYW0U2Lixub6xvoNkUo0E1XLHQr22hPL6Skra2QTgI/PR1tHe0t7a3NkKC2tkHaCb00&#10;PNQIBLQ0g3wlpSUmp8QnJMcVlhY1Q0La1loD7bG6emNzf25hgcakQco0OjoMzg1lqWDQuzraO1o7&#10;25urKwrzczKqygtqK0vCgrwcXF1IJEjNO3v72rH4zj581xCpb4JDl5MRFxbgh4S8vbm+D9eFWj+2&#10;c7APO0jobWupq6sth8O6qjI4PziEH6OOLa+tnp5dkIaGSIMEMlrUAQ364XohF+7Edra1t6H7JZsa&#10;q6sqSqrKikpLC7PT04EWCSkZCSlxaRlpbV19YxMjPSNjfUMTHUMDfWNzHWMTPQMTHSMjCG19tA2c&#10;tgFUwLkZaIEY6elDqamnq6arraGtp6qhA/+N0OiREfHyysriYmKQMEiDFCnJ/f9AbUZGp9BdPXMT&#10;HNbyGmQ3y/MLc0vLC5CVrS4vjJEHRomE8vigjswkaPRdOSldOQmd2Yk9uendOSmd+Sk9eRmdOUkd&#10;WcmdWck9uandeamduRltuenN6Sl18TEV4SH5wb5pXk4Fwb7l0cF1iVH1ydENSTG1idFVMeFVEaEF&#10;/r5Zfu5xLnYJHk5Jni6J3i6Jns7J7g6RDrZhNhZBVpZxjo4xrrYZSUkRwQG6qiqaSkqayiqS0hIS&#10;8mgAFJQH6uLg6uTEgSJpeRkJeWlpRTlpRWk5gEFDBTGA1mlVQum0khzKFFRU5FTklVTRMKOSihL0&#10;5mBx1TRUdDTVgtydcqP9q1Mji1OiU2PC0hNjygqyulvrhvDdY6QBDou6vjK/s7l2sLd1fLh7drR3&#10;eoSs2unJIaQ6EFfnJ1dXZzc3F5DwoBkDd0h/7hFClwAM1L/GHZyEuAGWbh8QKlBBKgT+7VdF4lL0&#10;FRvWJG1+eXZxZW5heXZ2YRoqq6uLq+vLq+tL7KmpFXSLyMbmzvrW9sra+hL8zTY31yC2tzfqmprL&#10;q2pLymuKy2oKSyrzi8rzCkqzsvNT0/NS0nNiE1Ji45PjAJGE1OjYpIjouOCQSH/oo4ICff19fX19&#10;QkIC4uOjS4rzGYzJlbU1MCSQWvT0dFBpdOjvcdDTQ27bCzLWRsC1d7c3tTRWtjRVd0JekZtq7+CI&#10;7rPtaGxpq6+qLGxorG5uqe3uagbDY2lt7e3jA6QN9PdADBKwgwO9o8ODLc11YC2Ig7j8/BRQnr4+&#10;LCQ2swvz0AFcXFyShgaIxP4BNAbY3w0Zf2dLS3NDTU15dWVZVXlxUVFuSVFuYUFGVmqKrIwciIOs&#10;vCykgBnpiVGRYYHBXt7e7iYWpsamJhaWplY2VqqqGnJKiuBrFFVVIWOEBmHnZOfgbOfn75WWnlBW&#10;DkljQWV1aXV1JXmYhOvDgTYpKMiampmaW1mZWZub21v/7//7f8fo41NTU3OLSxzuXQlU+jhaPAct&#10;OjXPoo/Sxsg9zRU18WFtafEdmXGt6XHtEDlJ7dnJbVmJLWlJbVDPSoV6R056G2T5WSm4wrzu3LTm&#10;1MS6xNiqhOiq+KjyiKCiAI94J7vGglJCTw+hu6MmM608JiIrwCPLxy3N2ynFyyXZxznZ2zUZsHF3&#10;inN1iHaxCXO0jHSxj7S3iQrwysvJTE6KT0uLdnQwB2w0wY+qKgMzYsjKIpMGzlNMTkxcSVpWSVYG&#10;jTkpKEAoK8qryENSAA5WCZybkiz4N0UVRTlFWSlZST1drRhbq0RXm0wv19L4yJKsjMLMtOKs9OLc&#10;7PLC3Mqi/LqKktb62u62BgK2m0IenJ5grSzObK0u7+1sHOxvHu1tHR7uHB/unRwfgPIAPGfn3Ik2&#10;Z8fojujrs+vb85vry5vby9u7SwTPLQKGG1yRQSWi5e4B0QXx8AjKc33/cHX3ePn4xN11AP5Nzk4u&#10;ri4sri3MLM3MLs2zpyaYbDqNOU4aJlPQxXPuvZlUCpFIGh0dg3wZcvmO9s6KirLqusqauprauhq0&#10;KkRdLVTqa+vq62pq6qprG+qq69GZ2trqmvqqmvrq6tqqmprKmtrKWnR5raq6rqq+vqayomx1fWt3&#10;/3B9Y4NOpw8ODXR3tddWVUPbRRu9YcG/NUML7u/DYrub4Qy+txNSDoBHX18Li8c2tFZXlJcXlhSW&#10;lhY3tTYmxSdhhIT5hXh1dDTb25oG8D3Yrhb0Qlw7GLOaiqLWxuohAjYtNbaxoaqzsw2Px42NjbEn&#10;OZBw7+8fkAbR+DgEmMb6BvjZSgoLsoqLsqHMyUrJzUrLykxNTogJjYgJjYwMjYwICguPi4mMi4kw&#10;NjCxsrGwd7TU1lI2MNQFObFzstc3NbK0sdMzMVRR1wBJ8vDxt7F1Nre0t3JwCI+K1dLVM7e1NTa3&#10;TMvM1jUwNbWwiUlKTUrPSs8qSEjNTspI2bg4I42QpmanJ6c5U9PTwM8khz03Oz0zw56cZJAGcAPY&#10;jqxgr+rYsNasuJaUqJaM+LbU+I60xObMmNaMxOb0uJbUuKaMBKCoOzelNzu5IzG+NTa6OTa6ISoC&#10;0v36+KhG8GnxUfWx4MpiGhIjwZjVRIfUxEVWxoTnB/qkuLtGO9iE2Zr5mBg46Kq7GGq6G+s66Wg7&#10;6+o4GWg7G2mH+3vHRQQnxkSmJMakZ8S5u9m6e9jbWJpqKCtrqYMJU5RVkpdTkkWDAUryyirKCpA8&#10;K8srg5KoI6OFkcB8y/ubF4J8GDEJPRMjyBEsDfXjfF0Tg70Tw4JyUuLLcrMrigoqi/MriwtqSotq&#10;iotqy0rqy0uaKita6qp7W1sHcdgx4tAEnbo4M7O6MLe5vriztba7vX4I5BxsHR3sHR3uHR8fnJ7s&#10;nJ4eIPE5PTo/R2PTlxfHlzdn1zdnV7dnt7dAzuUDWs/+AtVRInR5e39x94CW6b67vwBgbh+uHh+v&#10;bh7O7oCch6uv2Ng42du5uDi4ujm4ubt4uLt4erl5erl7obCxd/Tw8vWE8PTx8PTz9PLx8PJxc/dy&#10;dnWztnGtA2CADoRHQ219DQIH/tVW19ZDICrQBYPamuoagAeeCf9Qrbq2urKqoryyDJ5+cHS8ubUD&#10;ee7s7DyFMkrox7W1NRXkZRMHCThsZyfKbuq7O1sG+/vIg/i+3jYKmjw6VF1ZAgYpLj6mqq6lrqkp&#10;Jz83v6isb2AEMiwhEUFhQSFhYYGCgpwBSOh72jtbG/pxnV0dzQ115WDSens6fL3dwHQ1NdS0d7Rg&#10;sb3Dw2QGg76wuLC7uz9I6McjLOtKi/PToTlEBru7OYSH+udkppaW5EF+lZ6W4Orq5uUb4O3rFxMX&#10;X1pcUFaaX1KUHxURGhwYmJqSlp6WGB0Z7uXprqGuZWpjpWtibG5hbWptY2JpZmJpamlpbmxmaGlt&#10;5uZs5+5k4eZq5uZk5uFu5ePtYGdnbmyqZ+lgY2hlbGRjZmxlTmcwZudnGQzq7NwsUDM9NUmjj0/P&#10;cLBoIn1/eUp4cbhfZUxYQ2pkS1psW1psS2pMfWpES3p8U3pcQ2pMU3p8Y1p0c2osHLZlJLamACoR&#10;1VEhpdHBJRHBpbEhZbFB5THBpRGhFbHhFbERVbHhlTERFZHBxaF+hYFBxSGBOYG+UU62oQ624fbW&#10;YQ7W4faWUAaYm/qYm3iYGPgZGwV4OAf7u4f4e2akx3v7ugYGe4dG+Hr6OGsj94UGABRUlJHjUldV&#10;VFOBupyykryqgjQYMFW0y6OhkXGgj6ePq523q12gt3NKXHhyTFhyVGhaXFR+amJJXk5NcWlteVFj&#10;ZUVrbWV7Q11XcxO2ow1UkQj9HXGINjrMoo1NT0wsTHNWFmY3Vhe311f3tjcOd7cO9raPDraP93dP&#10;j3aPjvZPTvdOToCfA4TNxTGUF1fHSHauTiHzAX4g+bm5Pb+9Pbu7vfhVhQAYBA8KRBGKh6vbBzg8&#10;/4qNka2VnqkJH7pviV9YVFhCUkpCQkRGSlJBQV5GTkpZVU5TU11LD/JeMOr6VrboEriDg72VrTWc&#10;DgwNCw0NCwoJCQ4LDg4NCQoJDw4N5VZCQsPDQsIgooLCQv1DQgJDQgOCw/zApAWHhkVFDhJHDg6O&#10;1jc3oCsdo4wODhK6utsb66rKSwuSYkIryss6O8Am1be1NHW2gd3qGxzoIw3gR4dJRAK2tqoEDPLz&#10;u8+NTU1+fv52Tg5pmcVNzbXPbz9Css4vKMDPz5uTlUHAdwM22J7WfmwXqFZ9bXlNVXFHe0NHS2Ne&#10;dio098b6Giy2h0QaYk9ObG5vXd3eTHE4AE5jQ01aakxkeLC3t5uri62NraWTg22gv082GJjS4p6e&#10;Hhy2lzsVqBetq9rfT+jD43A4Ql8/AY8fgEN8Px6LxeN6+vr66nMSU2P8ouMSQqPiQiPjgsKig+AD&#10;CY0JDouFCAiJ9vQJ8vD1d/XydfH0d/P29vAL8A+NqGttn1teYbKZTAZ9dm56cXFhegqaB3OCzZid&#10;mYCkDtfRkOLjXBITUBYTWpUU2Zge3ZAS3ZwRDwrTkpnQlBXbkBFflxrZkBHXlJ7QmJbUmgVlXE1i&#10;BEBSEByYHeiV4G4bamvipa8RaWeVFehZEhNUEhVcGh1QFO6XF+qTH+aXG+CV7uUa42IX7e4Y4+EQ&#10;D1mNi02IvWmoo2WAk7WPs4W7g6UbhKO1v59bVGQICKy9k4O9s5OFtSUYLVFxjLKSori4mII8uDJl&#10;ZTVFeVUlWWU5IEdOSUlZU1FNS8PYyCgkKDA80CcyOCAmPDA5NjIzNTYnLQkyyJK8rMqSImCmvqK0&#10;raGur6tzENcNv/foEIEyMkwfI7Ooo2wajcOiTU8y56Yml+cBm6WtteXtzZW97VVIcg73QHB2jo52&#10;Tk72T7l5ztnZIVdtDs8vjs4vDq8uTy8vT66uj6+vz29vgJnL29uL+zvA5vz2DtTmDCooCwKr9niO&#10;dOYJEiF0+BUbvUg/85Qo8wBvI2tLexfHashXwNBXllZVlNZUlIFbqa8uz0pPL8zNzc/NKS0sLCsr&#10;qigrLS7MK8rLiY2JjomN8vR0DwjwCw8LjYgIj4yKiImNjomJiouLjo+PTUyMT0pMSkqEr/jEhNik&#10;pIS01KStne2Dw4OZ+Zmx8THwYz0gKE2QeFSWFucW5GbY2do1NtY1NdaCODTWVXd1tOKwXX247s72&#10;plEyEUgoL8nr7OnHE2kVFSUZmSl+/n6d3R2VVbW3D8/3d88i4qL8/Hw+fr49nS29nS09neDuOts7&#10;mtGdjxVFFaW5eHxvamJUQUFmdVVpa0sjDtczTqMsLC6C9F3f3oAhqqupjowM9vVx8XB1cHGysbE1&#10;s7ez9vR0c3N1Cw4MiAgLS01KTElKTE5ITI5PTIyN585siY6NiI6NjI4Kj4wIDYfOIyQwwNXJ1sjM&#10;VM/YWN/YWJc7SK1toKdjqAcdkLaenp6Bvo6hvpa+HvchA11DA20DHW0DLW1DfQNDAysrU3RfLVpc&#10;d5zJpDMZVBpllMmiDvR19Xa0pId45AR75Yf5gnSUxYZWJkVVx0c1JIO8xAA8jalxjVCmRzWmxQIt&#10;EJ3ZKd2pCV2p8S1xEWiIOSSwKCigMMg/PyigJDQgP9gv198ry9c9wdkhxtYywFjfU0fDWVPZQVPF&#10;TlPJTkvFUUfFWV/N2VTP28YqPMQ/KiwwMjwgLMTP19PZy8MhKNA7Ni7c1sHW1cPdJ9AnKj46Iios&#10;KDQQul8xMWFpSGcga1FTlVeVl1FRkFNVlFVRVNZQ09DSNjIyjo6OyEpPys5Iyc1Myc1Ozc/JLC7I&#10;rCouqqsobawqa66pbKqr6W5pImCxY0NE6iiZSaGwqGNs2jiHQZtmM2cnWXPIu3KW52fWVxa20FTo&#10;lZ2t1b1dtAUDWLVj7sDa6cku+LTTs/1zLjkXF0cXl8cgNSA4Nzen19enSHBuT69vT2/uEC3Az+0d&#10;wIPE5+7uDMnOEwIJ1Ob+4Z9qU1iaV15RXlJaVFRUkJ+Xl5uXm5+fk5ublZ+TnZ2ZlZWZnpmeCpGR&#10;mpaWkoKaS2JSMsCQEJsYFxMfEx0XA5gALJERYeHhoeGhwUHhIaGhQYGhgYF+vr5B/gE+kDB7gufz&#10;8Pb0DPANx/a0b2+uz81Pj40Sq6uKgJbCwuysjOSi/MyczERdXVVtXe2C/NyaKsjFS2qry9pbG+Al&#10;3V1t7c21uK7W9pb61MQYSKDtHW1FxcVLK4rTMpMyIAkpzTE2t3O0dxYSxmAwghKSYl2tDa2NNfAq&#10;kLGK0gKUquRntpbEEXDdfbgeUBu0Fkx1RWtrA5E4RKcz0E0xnMmNja3OthZfb093N0cnBxsHBwtr&#10;tKW7lbubk62NDWStomJCvl6eJgZAg4GwCAYjCvmUkKAwj6CwgAAGzR7lE+EHxbMwNzE0MzMwMjQG&#10;7wVIGBnp6evq6xsY6BvpGQInxtqGBlDqGhrpGRgikBBRRhqGBsCVvoGelLQUDtfFoI+Mjg1RhvuH&#10;RwYYNMgxyd3tDT2t1fx8vGD3YsP8s5JiUuNCE6P8ixKiK+KjatNj68CVZYDgJDVkJNSkxVQnRtan&#10;xTQkR9cmRtUkhJZFBBdHBVfEhJTGg7YElkQEloQFlkaHFocGFIUGFoUG5/p5pXu7Zvv6JLq7BFmb&#10;BNiYB0J6Y2nqbW+dmhSXmZGSlpIQHxuZkBidnZ2cmpYYHhYYGx2emZ0G9Yzc9LzSwhLUsxbkF+Xo&#10;aGjIycgoKMorqWgoqqkDO9JwoKpobmdfFhbX0d5haGIcExWZm59emJ+Vn59dUpRTgdZLKKmtKW9u&#10;qG1pqGusq+xuberv6iIP9lGGiQDMBI3CoVOnGNSZCebMJHOWAw6NvTg/vbI8s7Iyv766uL6xuLkB&#10;5Gzs7W8dAzmH26A2EOenaEI06MyvzFxdnlxcn1zfnN7dnF8jME7BoQEniBY0Wn16B4f35xBchQG1&#10;gQBs4PCf2KCl5/he8Avw8PG/QAsEQwV8jgBa+5ePnxf+j5Y44X/Bj25A5+NBqzjyC2NQ0xARFYVz&#10;/IKYX7eU5hcSBqcnhIEQQnerCwoLYaAJCwuKCAliBDEi4P4kZ6anlpehM9jf4a7uurG5sbS0SCYT&#10;mhurK8sKNDWUNDQUdfR14EMcHx8D8akqK26qr25uqOxoqWttqu3tbPJ0d7CzMrawtjAxM9bQ1/Dw&#10;9XLydHcCXXC2V9fTMrY0k5KVUFZRgm/b0Vzf0VLb2lRTkp9RmJdRlJdZXVHQ2da4OM0gYHF4XHdl&#10;aUFxfga+vxvdcbm6srGxcX19vQeG+PQoNT4GtMLR3sTG1sLczAQYcHFxdLC1UVJUFIVfXlhYGMMv&#10;LASEQqDbE+BDwsDvLgwlv4gwvyna0tLEwMRE3wAgAVJMdI0M9Q2N9YyM9IEWVIeT+rrG+uikgYGe&#10;kaEuqBDSHH19Y2BMV1ZGuqWlBtvT1tPT1IdtJxP7OZN0IhFPJPQKCfGpqipGhgZEhfikJ0Qkx4eV&#10;FubA71JRkgPZc3FqbHVadF1KdF1SbGtaQgOkNCkxTalxtdEhZaEBBcE+2QFusW52QWYGzpoq2Pbm&#10;5sqymqy00riw/LCArGDP3ECfLH/PTF+POHfHUCcbTztzZ2vTAA/XqNDAeFAZH3c/T5cgf8+YyLCC&#10;otzamoqq6vL8gqz8Quhe0/LyM7Ny0rLhoy7JKykvKasqg4ROV1dXWV1dUVVJGuwZmsOlrG9qVp2T&#10;V1NUamRsGhsbXVpSAC6gsrK4tq6iob6qta0Ouq3ujpYebHtPRxMYBchkKGQikwKujDLJoLLp41MT&#10;tBk2cw6kZoq9MDe1sjCzujSztjy7vjK3tjq7sb6wub6ys722D5pzuAU+7fQUBGf/AnQG4vLw6vr0&#10;8grUBmFzc41c2dXVCZcZyGHOb25Q/ebu5PYe4QS03N1DnCK00OHpV2yEXvAJCPIKARgCPEKCPJAY&#10;oA0ZAAS0YiO0BT5BIR50Bxja1Jufj/9btCL9C3STOVqq4dvf8KIlGv7Xi294f/PN/yMqhBZ0hJcL&#10;CLzg3pHJI8QPbwEnefiEhKQltJkMxvLy8uYW0LK8v78/PT19eXl5BewfHaHbjE6Pjw4PmBMEMnmg&#10;MD+1rrayvDi3paqsv7a6p6G+o7GmoiBTXl5eRkFWRlZGSkpMDCw02GcopcQlpMW5Vw+lpWRlJKSk&#10;xcREq9JT+oozR+rKSRV5A4XZk7iuno76oYHefnzX8eEeSvvu0Domzy8fX79+dX93B8zs7Oycn5+f&#10;np7u7Gw721vZWJtZW5mamOmDbDg62DjZ2asqKYmKYNAnISwkKiICCAnDZwRHSOIwQhgxjIiImIig&#10;MbzA2MQAkWNoYGhqaGIEPauRiakhiI+JgaEhuHoD5NwAHkNDUBt9EyN9I1NAyAC4MjY0MDGSkZVu&#10;bKjEYjtIxD46nTo6Sphgj5MGCYIifMLCfBHBvqFBXnHRwcmxIRVF2bUV+VVl+dWlBTVl+ZXF+aWF&#10;mWX5WaV56XXZSdXpcTUpMYBQVWxoFYhMkF95REB1VFhleHBFdHhZWHBJsF+2j1Oys12UnXWQtWlO&#10;fHh8aGBcqE+4p5OnmZ6nqYGntYWHg3Wwr1tMSGBkZBD4saSE+Iy0xJIytEpGUVl+bkFWVk5qfn5W&#10;cWF2ZUVBUVlOYUleRXWZl5+zsKSQvIq8vIaqoqqmrKKilIK8lJI0nPH1dU9MDAOnam5uKikulJKa&#10;2NLS2NHW0NHe1NPb3t/fgydgCQM4AhFPIvePEgl0CpmFmKFMsSjTrPFZNn1uijU/PbE4O7W8ML2y&#10;OL28NAOCs7o2v7ayAPCsby5ubSzu7Kwc7m0cHYHg7IFJuzzfv7hEWQ1yZSiOES0359zxtGOI69uT&#10;a67mXAMztyc3d6e/AnMHmvN49gBS83R2/z9DAuieWcFveQS52AiBzLwQFOIHgRBCpkMAHIgItAkR&#10;QSl0d77gC+7KwTw8AM9vAJ4XvHy8PP/Cw11B+JsXPOIY0B+QGiCPu9Q937c8At/AO/8qQaKimKlJ&#10;7tpIU2iplzW0vvX0HkjP7s7q8uLK0sLW5voZmsR6vD43RWmsHK4pIVcV9+Snp7s5NsRHlYb6Z/v7&#10;5vh7FQT6WmhrFKXGu7la62ip6+np6+hq2NnZuLvbWOopJXk65QS4Zfi6xzpaJDlb18UGk6sKB4qz&#10;CTnJ89jOGXzHAmeCe+/47e3N1fUlmNebe/jwTg72tzevL88P9vYO9/bDg0JtbZGkQY4BmgEt3M7W&#10;0sHeVk1FWUpSVEJSXEpKSlJcTFxCBBWiGMSPKEZCXFhcEoW2jraRuamJuZmxubmxmaWJmYWphSXU&#10;Tc3NDU3hpKWhsZmhmYmxiamRuTF4OXjIwNQcTZ02NzU0BXdnKiIsgO3porEorAnq3AxndXWxrbkM&#10;ZBt6MTcn6wAf6P7987NTS4uza8oKG6pKG2vLm+urWmorG6rKq8uKygtyyvNyS/OhzCzOTSvJTS/O&#10;yajIzajJSaxMiayIDy4HbOJDKyJDK8ICAaHyiOCCQJ9Mf89Ub9d0L9dUTwDJPtbeKt7JIcndLdbF&#10;KS05LjszPTcnMz8/Iyc3Mzcvo6Awt6g4D0lNfnZBQW5BUV5ZeWFtU01dQ1VrR2Nicix4lhfQH4tg&#10;JOUU5JTAoclLKshLyEuji6HysvLKKnrGBnIykP8IiYsJtXd3YHGdff1Y/ACWMNTbP9g3ONRHJOFH&#10;RoijFCKbReMwKdMgMpP0GTZjlsNamJlYnJlcnOesLEwBM+sQYNLWUGyug0+b395c3t5c2t1dPdjb&#10;ODja4KY3IDgHV5dHVyA1NyA1J1/hAUK4zNzeQZID/CBguIkNqA1Xah7P7tGowMnD09nDS+6ut/CP&#10;R4BfDIPh5QOH9YJPiBeaN3gQ6E/FAAFwHSIYCehWRYUkJSWUFGSRC8MICAJHIlARFBUWERMVs7Qy&#10;FRZBWw5JS0uLAGHg7wTA+PGhFbeRi0OLAUBXLCwiaG1t399HnJmcnJtGM3c31pe3NlYW5qbXVpfP&#10;zs72drb3djbmJuh9BemE0kwc2uk3oiY+vC0zEXrKopCgRHeHEHsnGSEhTTlZOSkVdy87HS0dBWU5&#10;VXV1FyeHsBBfHx8vFyPdGCfbFB/n/GDP+rig0hDfCAv9moTwnpyEyfbaibZaSkPBytLU3eXZ/fXF&#10;9dXZHtr5cvv89HBpcRatqXVyVFlSAnmMrbWphbkuugkANMBQz87O2tHRVktTXV5WSl5GSkkBTWJW&#10;kVeUkZKUkxaTkZKWkZEEDZSVk1GSlVOSk1aWkzWzsrC0tbOwsTW3trOwdjS3sbS0tbKwtjG3tDOz&#10;sjSztDSFBMXK0sTCwszG1szK2szG0gyeYGUjAX8PUSEmi74KqS6bYmqoqqerqqujaGak6+/jEsq9&#10;YJISH1GUm1ZdXtxcU9XeVNPV1tjX3Ybv6sT3QHTguzt6Wuqaq8urC3Nri3KrivKrSvIqC3Or8nOg&#10;Xl6YXZ6XXp6fXZmfUZwYVRLuXxjplx/mnRvilRXokRXgluXvkebjmhDsmxwbkZ0ZX4My3/zioryS&#10;4vyiorzCotyiopzS4sJyMFdVpTXVZVVokYOq6rrKpqba1rbGzu72mtoyCWkJXiHBb/h5vhXgh1Yi&#10;LCUlLisuICIuKIYRQktCCvKKC0pLSYhLiRkaGvXgutCtvkP4oaH+wSEQmUG0xPHYAGWcTKWPMVgU&#10;Gps6w2HOcybmppiLM6ylmcml+eml5dm1JWg8QMvC+ioAswSJDdCytbWys7O6vbO8u7O2t7u6f7B+&#10;dLh1eroF2FxcHF5eHl1eH9+CVbs+hri5PQNyLm/+ydItMAMgAUVoVADKu/sTwObh8RISm4eX/6M2&#10;gt+CI8cIfSsMxkMYOk5eZNlFBVEfKoJ+YXEJcWkxQRlJKS1ttdDQUA1NVbBG4uKi0E9IiIpIiIla&#10;WpggCycsoKQoKyMnJSklCpjBsZiwsKSYKPQn6B4YMWEpCVEnB0dnR1t7OxsjPSsWnT0/w1qcm1xb&#10;XdjcgORiYWF2kj5MyPB1a8tKwBVndmUl1CaF1iRGNiZGlYUHxthbBzvaxwd4RzjYhNlZashJRUb7&#10;aWvruLq5grvx9PIMD/fT0JB30FLwNNSId7FO93UsDvNuSooqDPbM8HRqT4skVhSM1JTgijKKQ73W&#10;F6bub87Ozw6vLk62N5aOd7c3V5fACexvbx3vbZ8ebF8c7V+cHN6en99dXN5eXt1fXT5c3T7e3D7c&#10;oJI7X+n+Cd0k++rNq+f3r9+9f/vhw5uPn958+Pj2E1Q+vH3/HpUfDna2LC0trG0drGwdLG1tLa1t&#10;4MDM2tLE0trcysbM3BIQMre2MbOyMrGy0NDSEBETwogi+xcW4hzs4xDg4xTk6xYCCUlEQGJ0WHpC&#10;TF56Ykk+Epmm2sr2xrqejrYBbM9QX/dgXy8R3zuI7x6CSl/vEK57ENszAF14R1tnU31rXVUzZNul&#10;hXUlhTUlBZDwVRfmlGWlZyfHJUQGh3q7+Ls4eDtZ+zhaedhb2pjo21iYxEQGJidE5OekVZXnNTZW&#10;1ddVgZI01tfUN9Q2NNY0Ndc3tdQ3tzS2dra2drS2tLc0tTa0dDS1dbcAAwQioaenzc3dTklFVVVd&#10;VUZOQUZeXkxcVkgUwy8iAO0MehoFdBuFcmBwYE9fD34AB8yQx4bJo0R0vzqFzF1aeRTtycemTnAY&#10;nGnW1BxrcWV+eZ6ztjC9uji7sjy9sTa/sT6/vr4Elmxzc3Vza3l7a2V7a3lnBxKb9b39dbSr6cH6&#10;4cHWIbJq26enexcX+2dX+xdXB9fXCJ6r68MryHZujkBnbiDVQbQg5flaQQ6NG4+Q1ZzcP5ze/w82&#10;oBOQxghBQJoLDV5cAByHmISwiLiApBhGRkbK3NIA3dyGlsB9evnw8PLh6fEB3Yd9d30F7enm/PIS&#10;7Q52cXV2fnV2enl2fnFyfn5yfHF6dn5yenZ8en50cooWH907PThA124PdpcXpli00WFiX3tLVW1V&#10;fkdLI5sxPkLEsRljGSlRvLyQF/GaGWo35yW0Z8R2pidWRYc2ZFXSRohUInakvzU3NbwwJzsjJSU4&#10;wFdPW88QkgEjQwtLi0A/94gQv6SY0NS4yPgw397aItpQJ30IOzyAJ3Q3E9obsK1VclLgF/kEhPgC&#10;/d0XZyfurs8vz84OtzbxPc2by3OXx4d3l+cP15fPD7fPD/fPaHbsDZTPdw+vH29fPT48Pz6+fHx8&#10;vnt6he78u395C5XnN0/Pb58Bm/ef3334/O4T2kb//efPHz5+/PDh84dPn99//PjuIyC0Oj+pqqog&#10;IyUqI4mRl8TIoYqIuIQgaAtaDVFWxFxX2t5YSk5GVEwCIyaOyUwKL8hKLMpNLy1IryrJBfdVX1Xa&#10;CklzYw2U3AGP+u7Whu62lr7OVggCtps0gCUN9I2RByikQeowkT5Ghg+NMjhA6seT8TgS2qmpva+9&#10;rbO+rrW2qrGipCwvIzEiJMrfO8LXI8zHK8zbLdzXLSrAK8jb1cPRxt7SLCkxqjA/vaKqoLGhvKuz&#10;CY/vxmG7evFdvTh08wgEEILFd/f29/RCie/F4rG9fV1dvd09vZ19g7jevh447CPgerDdnd2dnR3t&#10;ba3N7R3t4MEGiAOkYeIAsW+Auz8kaWRoZIw4SiVR6BQm2kOJwZgYZ04y0N7p0xOc2YmpucmZRc7c&#10;8vTcMpoQsLWxsL2xyHViiztos+yV3Z313d21/b31vd31g/3Nvf2Nw8Odk+Otw+Otk+Odk9Pd07Pd&#10;47Pds4vdi4sDEJyr66NrNJgG5OwjqUGJDaLl5uZXZk5Bgu5uT2/uT28fuOQ8gFs7fXj6p0kTwfCC&#10;HxMSQ4uNgYig9ZQlxaSkRVeXF9DUabQSAbpl9OEBzRl9vL+/ub67Rysb3txdXUN6cHd1dXN5eXtx&#10;cXd5fX15eXMBCQN0zxc3F6dw8gbi6vL2/OL64uz6/PTm4uSKe+fqxfHJ0d7O4e729vriNJu6vbbQ&#10;UV8eGx0YHxcGyZWzo1VxfmpbY01bA5qERsZ1UYb6GCN49jixurygrrq4rrq0sb7SwlhfQ1NXTl5a&#10;WU1ZS0s9LMy7vq6soa6itbGqo6Ua29nR29HaUAGuPjk9OTonJaEwKzHM1z05MiTEyykx2re2PHNp&#10;hnl9tvfm4eb968f3z08fXj1+ePMM8f7V05un+9cv79483b19fHz9+PDq8f75AeC5f/14hw4fHp4f&#10;HqGE86+fXr59+fL96zcf3rx9/+bNp7fvgROg5bsPn777/Pm7T5+/fPzuy6cvXz5+/vTx45ePX44P&#10;dg2UJXVUxLWUhJVlhDVUpPVNjJ0tVbytFdxt1OUALAlBcUmRfmzH8BBuZKiPNIgjDeCI/TgiUEHA&#10;EQl9aIvjQfzIIKTLA+PEwTEEySB1hMigDDMoYxO08UnGOIdBQRc3WGjT6ukJaIHjtBHSyCCeiMcR&#10;sd0DIAg9HbjOtt6WBviIirMz8tKSMxKiMxKishOiM5NjUxOj02JjosKCw0ICKquKm5vLeztb8Pj2&#10;ASIO0o9+SNkJUOJw+D60bEs/nER3W+H7sVgC5Cd9hAFsL74TDgfJhB58J8AzNDKI9l6ljrGmJthz&#10;U7NzHA64Ljbadg+tI0wfG2eMU5kUFKwxBpM+tcDhzE9OzU/OLc3Mr8zPrs4srM0trM0vbSytbi2v&#10;bq0CJwf7aLgMZS/7m4cQB5sHh6g85g6gHZ+AwuxCVnMGtJwfnF/un1/sX14cXl0dXl4BNgAMMmkX&#10;SGpOrkBtbo/AsEFugwKlN8itoVG1+5Nfx9Agt7l7OvuKjaiogIiYiIS0mKyMSFRM2P7h/gVaWBot&#10;kPt1LQ/uUoVoOcObW8Dl4fYaoXN7iZYGRSu3o+DWr+6vL8HM3F6fwxmo30HCfQ1xfnt1fnN5dnOJ&#10;sLm+OLo4Pbo4OeDG/sXRztnBxv7m8sbC9BybSh0eGMb3knDdNCJhhkGZpI5QhnD4zsaupuqmquLx&#10;4UHuEqFDo2PEIWI/gzU+yaGxWOM0+iiDMcyaGGXSR+lUMoNGZlJHKopzq0vzWusru5vrhrDtlKF+&#10;5giJTiZOjo8scdgHm6sXR7sP1yfP99cv7y/fvLx/A5C8vHv36und8yMcvn68ef108/rh+vXD3eun&#10;+1ePd28AmKf7Z4QNoALlHYgSyA484c3jw5unh3fPT2+en9+9ev745u2Hd28+v3v3+dO77z4g6fn+&#10;82cUH798/913333+/vsv33//+butFY62sqi6hoqhmammtqaahpqKmoyymoKqmpySqtzkBHV1YXpl&#10;YRrEeWmOM8eZmIWYZM1M0Kcn6dMsxhTEBBNd9WMzpyeZM5MTcxwWuP95DmuWzYD63CQTXjXPYc+j&#10;h+DlbMiqJ+nQMkfGyaRhAoEAmtDZgeto7WltbKqtqq8ub4T+qKqspbaipa6qpa6yrqq8vCg/Lyuj&#10;vrayq6upr68DbYtCxIKhIgzhCINodTvCIL4frSSBboMnDPWhxSbQuiuEAfIAiA+uHztEJvSD8vR3&#10;EbizzuksOmuKPT2PJkDOLc2jTR04TNoEkDNO+RUbJpU6McaE7H9pemF1HlBZXFtYXFsEYJa3lpY2&#10;l5e3lle2ltd21neOQEw2j462jo43j9GEgF2I4+MdMGNnp3vnpwAMoALG7PDi8vD88uACxRE4tMsr&#10;8GYHKLe5Pb6AOigPyA4kNlyHdnV3eo2ue3KTHIAHDT2fgNSASbt7PPmKjYS0YP8A7vTq7AKc1uUF&#10;xCXkytfcfT9uL+5u0YK596gEYLgbGEB5jeBBk0avLx9urwCeu6sLYOnh5urh5hLF9dntNeTc5/eo&#10;/J/KxSPE7cXD7TkKeNr9+f3V6fnx3snBxuHOyjY415lJaAQzE4zZCdb8FGthemJphgMV1vgQbXSA&#10;wRxn0EfHaSQqjTg2ih+nDlGpRBodyqFxOnGcNkilk1gMMpNJnpigcCbG5zjUlVn2ytzkyswEN1jL&#10;04y1Ofbm4tTJ3ubTzcn717fvn+/ePN+8e33/9vn2/au7d6/v3r+6ffPy9tXL6zdPN28eUfkWlddA&#10;0ZuXV2+5598+oTNvXkLl5u3Lu7fPd++e79+/fnj3+vHtq6cPr5/ev3v69O7lp/fP371/+/3nd99/&#10;/vjDd+9/+Pzhp+8//fDDdz/+8OWHH3/48fvvfvzx+x9/+i0ktRZmWpYWxqZmhiZmeiamWsamulMT&#10;tNWV2ZUl8PHTSwtTCxCznPlpBABCAl0jZ86xJ+ahgpBg/Jou/3oFcAEy5hnO4vTk/NTE/CRrdnIC&#10;Ps8pFnN6AqhjTjOZUyw66M8EbZQOCjDYTybgBrHdfT1t3W1N3a2NXS0NXa31XW0NUO9orW+qq64q&#10;Ly0tzscDNgO9gyCARByZ3E8kosW7h9B+g9w1wMiDg1AfRncuodW9RtE6YYQhAg7+I+KIw4M4fDd+&#10;sGeEMsJg0yamJmaBnMWZuWWAZ5YzNzlMJ5MoaKvwoWE8abifOIInjhAmOMzFjfml9YWVzeXF9QUa&#10;mzLOGBkdH0KPDuPJI31Ly9MnJ3vnaHkndJvN2dkeCkj94cz5/vn5weUF6AyU++eXh4iQKyj3kdRc&#10;HYPmXENuc310dXOIRtKQSQNsjrmoADBnd3enKNCQADe3AXIe/3ndZmd/EyzU5dXlJdgr8FvXV9d3&#10;aL+cG7ROLjdurq6vLrhLgF6h+3igvL24v0Z3nD7cX3JvUbh4+Gc83V883p0/ofrl4835483pw83p&#10;490Zeujm4vn+4vVL1Iu/erx5frx9ye3pH65Pr6EbON45O9w+2lnbXJrbWprZXJjdWZndXJnbWl0A&#10;C4dGTmYnR8f6h9GHhR+GT43YTQFaxgdpNCJQRKMSR0cJxJFB0ghhcAiP7eulUoiby1N7G4tnh5un&#10;e+vne1tne+sXBxuXB1uXh1v3l0dvHm/ePd++BWaeoelfv0fw3Hx4e//x7d0HwOk1evTdy+sPrwEJ&#10;oOsGgnv+9sPr+w9v7j++QU/7+Pr+I5RvHz69efz47vETouXxy7vHz+8fP394CfHlw/P3H199+fz6&#10;uy9vvv/u3Q8/vPv++48//vj5xx+//PjTdz/99stvf/8jij/+9rd/+t3qMsfCVEffQENHT2OKTVtf&#10;mV9bmVlbnltdnlmenwXNAR6AinkAY3ri1/rCFAT0L5PcCnoIXdCAR6fhE+Msz3EWZzhwHvp0xA8b&#10;YYNkiknnoFFdGodB5TDH2XQKmzZGH0PTvagjpFEiAezfGGlojEygjhIpw4PDQwRsD1rCEIfvGhzC&#10;EQEbEm4YrMHwryvuDw2PkUYoxBHu5tvDFDhDHh0fBlGjUNG+xX2EbsJg39Dw4MBgH8gUkdxPHusf&#10;IvUNkvqIZDhEDAyR+4ZGAJt++AvCIXEEVbCDXXAeHaIn4IaG+7iH2KFh3CDUh7Ezc8zNjYWz8/1L&#10;0BNI98/RKPP5xQFUzgAVFL9esYE4BHiQzlx9FZzLr6MCaGYaAHN1e4hyGwjQFjQnAAUaDOBet7mF&#10;xOb57P8dSds/2rsCTkBBoER7SV3f3qOVcrj3WF/fP1w+PqEbrB/Rzda3LyELfrx8fnn3CpLmp+uX&#10;Txevnq5fPd28ROX1q8crqL+Gysub54fL149XLx8uXwJF9+eP1ydPDxev7q5ewcsfrhBISHCgPEM3&#10;r96eIoEC+i8Ozw62QQpODzZOdzdOdldPdtfPoLIPidDm0e4amqi3vXKwvbi7Nb++MrW8MLG+PLGx&#10;wtndmDvaXzs9WD85WL883Lw62b29OLw52b053bs+2b4+2bk73b8/3Xs433+8PHi8Pnz9cIGAAQze&#10;XL99BbkN4uHT2zto96jFv32Cpv8JKgDA2/svb4GEB6hD+f37py/vH797//Lzu4cvUH54+vwOPfkL&#10;IoRbfnr87vPTd5+AlufvPr3+8vH1d59f/fDdmx++e/v9d29++vIOKj/8+OHHHz/++NOnn3735Xe/&#10;/+G3f/jxd3/86fc///Z3f/797//8h9//+eelVc7c9OTG2uI6xOoCCgTP7PICwDO9NDsFga5dTHMl&#10;hcO9iDHFgc5lHviZAUgmFqbgUQAJqRMqJydmOIwZNh1sHsDDVR468MMBfpg0SDEmoQIIIYpobAad&#10;TaOwxscmGWPwhGk249fVfSnDRAIe19vdibAh95GHCeQRwiiFNDKOFjodA0dNG0X7B6NNjtFOQWiL&#10;MQYVynE6SA94OYCknzw6hB/qhdY/ANgMwxlEwuBIHwk44dIC74nIGQHZIfQNdBBIOAQMPIfUN0TE&#10;DqH9dAGb3kFyL2m4b3Vlemdn6fgEEn1wYpDrQ/ZydHq2BzqDpAa5st2zyz3ECTx6BYe/kgMig8bQ&#10;Lm+RPbu4Ob7mkoOymq+TA8CSAS0oHp4uHiEezh+eL57+57rN/un+9ePl1cPV9cPVzcP1zf3l3eMV&#10;upHt5f0jQPJ89/jq7tXz/cun29fPd69e3b96vnv96u71y2s4+frl7RuwNM83b15zK69uoAlC/fWr&#10;23evIAG4ffWIoAKEgJmnXyl6uHx+vHh+vHn1BAgBeFev4AyqXz0DdY8XL3/F6er44fLg4fLo/gIq&#10;x4/Xx3eXx/BayNTfvXn54c3juzfQrz9//vDqu/evP3988+Xjq0/vXr1/8/gepOA1+CWu14LnP1y8&#10;ub94+3D57vHqw9PNx+erD8/XH55BH+4/vQUTBQxA63/68uHpy6enHz6+/O7j8w+fXv7w8dWPn179&#10;APHx+Xt0+Axn4KHvPsLJ5+8Bg0+vv//8/CM8yn0IngmHP31+9eMXVP/py+sfvzx//+X1T9+9/vG7&#10;tz9+efvjj+9/+uHdjz98+Anipw+//QmY+Ygqv/vud0DOn3743c8//u7n3/7+59/94a9/+P3f/vTH&#10;v/95eXFmd2djb3tla2MJwbMC/KCr4KuLcwDPyvw0lx8OxCIgNAv6wwaEkOzMspdQnY0cGkgQKA+q&#10;sJDacCDbAWwmpifQNiQzbBYgAdkRByGEgOHmS3R4dGaSNTnBmqBTJyfQRGP0wmnW7PTEBIM6QiT0&#10;Q87S30Mi44eHCSMjg+PUERp1lEofoyNIILMfpzHHqYxxOoNCg0QflVQ4HKUMk0cG+gmdHb0tg6Re&#10;EgkPgsOlpR8IAVOHpGa4D7IugAewAX6w+Pa+ga7+ISyB1EMg9ja31ecVZ1rbmqVnJIzTyKvrs0fH&#10;28ADOK6ry6NrMGBcJwbZP3BycQEKg/IZOOQyAw8dcIfO0CUa8GYgLOhCzf0R15Wd3SM/Bjbs/AEI&#10;eTp/enn58BI4uQJUnp4vH19dPb++enr1z5ui//GPf/w39+v7n3+XnxMXFuljZqChqiwtLiUiKSUq&#10;IiEkIoKWtxQQEBSTEBLC8AlhhISE+DEiGAx3FwB+7rw1NKrLx4cRFhIUFBBGc7TQ9l08PC940BbF&#10;PHAsJCQoIiwgKiooKooRFRMSFRMVFxHCCAsICguil0NFkI9fkE9AiEdAgJeX/wWvwAseAR5+AXS1&#10;lI8PbSXJL8AL7yAiihEXx8jISCjIS0uKCspIihgb6PbjsVQas6O9GRw2Y2JiZn5pdmllcW1jeW1r&#10;ZX2bNb2wtLG7vL63tL63sLa3sArlwdLG0fLm8fLmycrm2fLO2fL2OcTi5unC5vHc6sHsyv7U4h57&#10;YXtifps5szUxu8ua2WTN7U3M7bPm9tkLh1OLx5zl46nl0+mV05nVs9m189m1q7mNm4mlI87KxfzW&#10;3eLe8/Lh65Wjtysnb6sryysrqmob2qa3nzlbT8yVK+r8GWX2FGJ87oQyfTDK2SdN7Aww1vGUJdzo&#10;ApSDjNXLxzdf/vj3L7/9efvwJXNyY3h8qZ801z003dzNKa4eTi/Ax6fjwlI7T64/Pr3/4+vPf3vz&#10;w9/efA/x91df/vr84eeHd7+/fvnDzfMPty9/vHn64e75h/s3v31697uXH/7w6v0fn9/97vHNj/ev&#10;vr99+f3Ny883T19un7+Dw+d3v3/z6Y9vv/z8/ru/vP/+z2+/+/O7z396+wXO/On1x98/v/vtw5sf&#10;bp8/XT58uLh/f3b77vT29dH1q8OLx8PLh4Ozu52T27m1PSaD0Y/vGRsls5gMNps1Ocmem2b3ddZ0&#10;ddQN9jYP9jQP9DYSepsHuhsJXQ19nfUFmZFpsT65yX65KUF5yQH52XHY9pq+tkpsWzW2tQbbUtvb&#10;XNPTUtXVUtndUtXTXNHTUNHRVN7ZVNbVUNpaXVRfklOWGpMd6Jod5JoZ6JziaxtqZ5Qe4FgW518V&#10;H1CeEFiZGFCREFQRF1AaFVAc5ZMb5p7oYxPubO5lqedsomanqyInLigmAE1XkIdHCJqxID8vD9+3&#10;0LK/ffENP9p87ls+QWjDPBISIsrKsl+x+eNffnr55ja/NNPKxlhHU0FDXUFWVkJMVFgCDUaLCEMr&#10;FwUSMCIiAqIYAeBCSEBARIRXVAjDK8DDy/cCGjU/Pw8GIyAiJiwkKiQsLIgmNUKL54XvxwPflZef&#10;XwDtP4w2LBbg5+FFO3l9IyjERUIAXssHSAA0QCF6azQjFGjkBer4BHhRXQBdU8IIwq+FdjiWEMNI&#10;SAihNbokROWlxVTkZfq6ugYJ/eCg29uaSEQSkzU5PTM/v7CyuLq+uL6+tLI2tbC8srq5hhDaWt7Y&#10;WVrbWV7bXV6FCrC0DxQtrx+uAELrR1CBcmkNyuPF1aOFtcMFqGydLG2ezW+cLWydLWyeAlpz60dz&#10;a0dzmyezaydz6yfz68Db2dz68ezaEX16njG1Sp1cpLDmieOThGEmboBWX1NbV19fWFze1Tfa3Ufu&#10;wQ934Ua6cGQU2OEOLKkTR4J6J26su2+0lzCOJdBwRJqnk5m/h7Wfh6Wfh3WAp52/p42/u22gp12A&#10;h32gt0OQr2NkoHtksGd8uF9CdGBynH9aQkh6YnhuRnRBdnxJYVptZV5TXUlbS3VPVxO2qwnf20HA&#10;dw709w4NQkLfBxZrdAQNS6K978eHGfSRSTZldpa1ssbZP1q7vjt5/e7hw+dXHz69e/v+3fPrdzd3&#10;Lw+PL7f2TtY2DxaWN+eX12eX1mZX1hbW1qB7WljdnN/cWtzY5MzNsKenKFRST0/jyDARxIfNorFZ&#10;4PFofZ11Pa21hO6m/u6mwZ5GQk9jX3djf1c9vrOmKCc+JdYzIykgNykwK9mvIDepp62qp60GSmxr&#10;RXdzZVdTRVdjZWdzWWdjWXtTWWd9eWdDeXt9cXtDWXtDcUt9CfymLVVFyd5uiY72Kd6OmQGOeaHO&#10;hZEexdE+pTGexTFexVGeJZFe+WHuOYFuSd52Ec5mAdb6Pla6XhbanpZa6jLCCuLQePkwvNDKeAX4&#10;v/kXXrQHFg+a4fANP/8LIcFveDE84hLCOnoqX7EJDfK0szHU01VRVZaRlREVF8OISwjCM8QkhKWk&#10;hQWF+YVF0GxFASFQFV4hUB5RQXExYUQANG4BXlAYUQkhjIiQpLQYPE9YiE9FWlROXERUiF+YO4kT&#10;mEGKJABKgiYLC2HQ/sQACCiPpCTa9ElSSkJEBN3OzMddHl9IDL6XADwNIwJCxMctefkwPIJApgiS&#10;F2lxjJSogKKMhLqKeF15Ka6nmzw8ODY2Vl9T0YvrGB4mUmnj8KdiTzLRUv+cCSadOjU9gW4r5rDZ&#10;kxMQk5PwP/TFmmQxJ1gs+BTYbCYLfdEZ0EVOMJgTTNYEAyqMyV+DzmBDyWR+PWRAhTlNZ3IYKCbp&#10;rCk6c4o5MTW3vE2DfJs9x+LMTXAWJzgLUEHrNDY21bXgWJxl5tQSg7NAYy+O0mdGaVPD45wR2gyN&#10;vcScXqVzVuhT6+OcNdb8Jpm5GOjvGBXsHhXiGR3sGR3mGxXiBfWoYO+YUO+4ML/oEO9YqIR6xYZ4&#10;xYV5x4Z5xYX6xob5xsNJ9JBvTLBvfJh3fIhvbLB3bIh3fKhXfIh3TLBnXJA3OhPqExfqEx3oHRfs&#10;HRnoER3kGR3oGRXoERXkERnoFRXoEhHgBvUIf7cIf+dwf6dwP7dwf7dwP9cIH/cwf5dQP6cwH7dQ&#10;X5cQX5dQX6dgL5cQb8cQH+cgb5dQf4+GmjJsdweJRKDTxhkMGpNBZdEoICC9zZUD3fWE7gYCKpv6&#10;OhvamsrhfH5mdHKsZ3piADCTDdjkxPW2Vvc0IW3pQsyUdzdWdjSWdNSXtDeUttWXttYVt9aVtNaW&#10;NNcWtNQWNlcXNlXl52ckOjnahbpY5kV45Ue65Ue6l8f7VyT4Vib4lsX6lsR4FER4ZQQ6JXjZhjma&#10;+tvq+llrB9sbhDkbhboYWGrI66lJSYvwC2NABcDvQJ/9DbRt6OThEARCXlFaS1tVSlZURU36Kzby&#10;CqKKciJi4mgqjaAQPy+0aUBFTFAUdAsDMvDr7QO8/EJ8vHy8wmDQwFAJgWdDPgxoEhNDXg5avQjw&#10;IMijIIFRkhBRlRFXkRKVwAiJCgoimRISFBVBmwJIiguLiYNPE5ASk5SGYzExtG0t2vmeD4NBxg+E&#10;kg+9J2DJh2gS4pcQExIWEpCWFIaQlRIRF+aRlhDSUJRysTSsSA3oqC4c6OsmDQ6QycPNjTX4PiyN&#10;Ps6BLHlhbnl5cXUD7Zc5tzSztrGB7r7e2tzc3tnY3lzf2lrf3l3b2ePG7sbu/tr2wdr23trW3vLG&#10;NijSwurW3MoGdKjTC6uzi5sz85uzi1vT86vTC2tT8yjYc6vs2VX2zBJ7Zpk5vcyYXGJOLlBYs+O0&#10;mREqB4I0xgG1GRidIDOmWpta2lvbmjoB6GkSbY5MmyOOz5Kps8O0eTJ9gcxYJDOXhlnLJMbyKGtl&#10;bHKNwtmgTG3FRQemJYVyIzI9OSw9MTIjOTIrJTo9OSorJQIqGckR2Wnh2SmxmSnR2alR2SlROalx&#10;uekxuSmxuanRuWkxOWlx2VBJiclKjs5KhifE5qZEZaN6ZF5aLJQ5KRBxWUlRWYkRmUmRmfERmQmR&#10;mQkRGQlhGQmRqXGhqbEQ4emxYVBJiQ1LiQ1OiQlPjgFxC0mJgXpwUkwIRGJMSEpseHJ8WDr6USMa&#10;aitw3W2DeNzoCBldyaRTyERCL6hHS00/ANPZgAep6axLyy5WVJQIDY80NtD3dDFLS/DIjPPKjPfO&#10;y07obinvaa3sai7vbCnubijvqC/vqC3urC9urSlsqi1qqilqrC5oqipoqMivq8itK8+tKc1xsLW0&#10;s7G2NDeO93MtiQZXFliV6F+Z5F8e71MQ5ZkZ5Jjq7xjraR3kYCwvhREV/sbbTj/R1yrB2ybJx9rb&#10;UtdMW1FTAfp6ATBoXMEBYH7Dx/MC2r+drbm5uYGzo62OjpqMnMhXbCTEBMVEMcKSfGISGGlpaOhg&#10;mfgFMXyCaK6NkAB0/eCUeNG9xrxob3uwYWCs0CxpMRHIUsBb8QKkwgASNHWhF+IivIriompywkrS&#10;QhLCGClx0C4xaWkJKTEhWQkhRQkxCbRusIiUpLiEtIioCBgzfhEhYfgBREXQtFEABpEJcikoqCQj&#10;Ji0mKi8rrSAtJozhFRPhk5HEyIpjbA01ajNCazODmgrCm4ui+/u6icTBkRFKVVVFW1vLwOAglUaf&#10;YHM4nJmZ2fm5uUX21ML84trS8gbE4sr2wvLW4uouxBLYs42D5Y2jla2T1e1TiLXti7Wdi5Wt07Wd&#10;q43dy9Xdy5Wdi9XdK4iVbahfre3drO/fLm9fre5cQ4X70P3y3s3y7s3K/s3q4d3t2x/hzMbhq62T&#10;t+tHr9YOX64fvERLNXd0zu8+bpy93Tz9sHb6fu383fLJ29WzD+vnn1fPPq9ffb97//Ppm79dff7X&#10;4zd/P3rz9/mT7xLjgrLTIjKBkFRo3FFZ0NDTo3PSY7OBh8zo7LT4/Iyk7LSEnMyE/PTEvHQ4jM/P&#10;jM/LSsrNSirIjIPDgkx0Jj8zqTAztTAzsSAzuSgzvjAjoSAjvjgjqSgzuSArATrp/IzYgqz4nIz4&#10;IjjMTCjMjIEzhRlx8LRceMO02Ox0eFpSHrxhRgI8LRfePD0hNy0ezuSmwwuT8zKScuCZGan5OfHl&#10;hVmtjVVdXa2EfuzQQB+ZRKSMj/bjurshJ2muIHRW9XXUZWQU6GrL66C1N9U1VTW1VdVkpKUMDXUy&#10;E7wz433zsuIhaelqLOtoKO2oh7Kovaa0vTa/tbaguQaYKWiqLARg6svza0oya0qyK4vSy/PTHW3Q&#10;jR6uzk42dtZRQS5VySGlcX5F0V4F0V6ZoR4BLtYm+hqyEhKCAi/ERIR4eHlVlGSU5UVCnCwi3S1c&#10;TNWN1GXdzLQkBL+B5FwEg7zZN7zfiAnxWpgbJCXHZGWl+Pq4WVuZSEtjvmIjJysuKwkpupAE5Csi&#10;wsgdIS8FUgMkAEI8kMPACWCFn+9bjNC/8PPxgEPjui1B8G/cmyl5wIgJAWD8PJIYQWUpETU5ERkp&#10;kBdhNDFcnFdaQlhBUlxOXkxGQlhWTkwG3YQgiBERAJ3BoLu+0DRQ+MYAj6QoRlNBzFxLwVhT0UZP&#10;Q09DThTETeBbQaFvQbKM1KUygmz7SyJaCiJrcyIbcyOb8iPw0LERicOjY+UVZc3trfiBgVEqlT7B&#10;nJic4szMcWbnoZxFmzWvzS+tza1uLKxtLWzszK9vLWzuLe0cLGzuL28fLW0druyerOwer+6eruyc&#10;rWyfLG1DVnO8uHk0v340s3ows3EwubI7tYRiYmF7YmGLObNBmwZlWB5jL42y5kfos0MUDpZAGRrj&#10;DFFnBseniONzA9TZPjILrT7a2TVEXx6kLQyCvNBXifTlIebaEGOVRF8hMlaJzDXyxDp5Ymt4EsUI&#10;Z2eEs5cSF56dFp2dHpubEZebEZuTEZuLmm9CUUZyAXCSBRgkIgagoWclFGSlFGRDi0+CMj8nsSg7&#10;qTArGepF2YmF2UlF2amFOclFOUnF2cnwUElOMpxEr8pOLMpKLM5JKspFLylGz0kuQc9PLMhOykdP&#10;ALQSAbnCLMAM3hyAhG+XVJiBvnt+1q/PiS/MBTJTCuA5ealV5QVNTVVd7c14bFt/f+8gAT9MInS2&#10;1Xc0loLF6mqtSUhL0dY3sHN20EIr/iqLS6AUOjLQNS3OOyvBNyPRt6QgpaOhBLDprAdsStshb6kt&#10;bgGdqc5vrMirr8ytr8qrK82uKc6qKEoty08ty0vJT41xsjBUkRJRlJfQ01KzMdTR0VBysLe0szQz&#10;0FLU01LydnXy9XCFh6DpgU5AQ1WQkVCUElGRw1jqKFjqqkS4WgU7mslLQqLNCwrDj+ETFnwhIyUY&#10;Fx9RWpJfU1tRXJTn5+2qoanwFRt7W0s/Hw9vb3dzc2MjM20JcWjFfOjWATFhfoFvwSGJw7dBOTq4&#10;tW/BqEEpDNZLkBeMIMgFfBs+fp5vBUHO+IQxfPISghpyYmpy4iCFEqJ8MhIiStLCirIiSjLiGvLS&#10;anJScpCcSGLERHhFhTGCGEFxUSEZUWETDWVHQ20XQw13Yw1XY+UAawMQ01BHM0mwm4J8YmJ89kbq&#10;chKQFAmkpsSUJof2V8c25YV6O5tlRvn0VGe2tbUODKKF2kNDo52c7fWMtE0tTI3N9Wvq29e3D5Y2&#10;9zf3LjZ3zjb3zjd2zzcPrrePbrcObzaP73ZOn7aOX+6cPO+cvto7e7t/8W77/NXO+du9i3d7Z+93&#10;T99tn73bPf+wdwbxfgfiHOLj9q9x9mn77OPW2aeNo/dbJx83Tz9unX+e37jZPP20e/nD7tWP2zc/&#10;7d389vDqUw+2t7e3Z+fhjzv3f9p9+PPuw59AW3YeIH7Zfvrr9uPfDp7/7eTtfxy++4/rn/7ru3//&#10;r5uf/uvNL/+F7W0bJveT0drtfaQhiH7ovIf6e4kDWCgH8T2DuN4BbDcB19nX04nHdvT3tOO62/Hd&#10;HdCPYLtaeztbuzuaejqacZ2tve0NPe2NvZ1tXc31ve1NED2tzZ3NdXDYATlXY3VLQ1VLbXVzTVUj&#10;REVxY0VJfWVpbWlBbWlhVWlBTSm6gaeyMKeiKAvEpDg3s6wgs6wws7wwuzQ/q7wguyg3tSQ/vTg3&#10;o6wot66qqBnSEvguPS3Yvp4BfDcB34em6tSXhUQn6Bro2bs46urrqWioyshLi4mLxMXFpcb5J0W6&#10;p8d5Z8R5QpQXpXU3gjEraqsra4WytrSlFlxZcUNFXmNFbn15dl0JMJNeVZhWmpdQkpuUHh0U4Gjm&#10;bqnlY23kb2vi6WgRGhbk5ujgaKFroa1kZ6KKH+wtLshJiIt1dbKXFpdQVJTS0lBUV5WTFhdSkBAR&#10;5HthqiMX7GwU7mymKiUhLsQnLsQjJvgCKFBSkAKpqauraG6uLynOt7YydbA3/YpNJnRFBVl5oLgJ&#10;kQCorp6mhCRGFFRDmB8jDGogyCfwLYaPT5DvWx60Z/c3gtxtM4AZDLqXkxcMFQgfnBTG8MiK8arJ&#10;i+gqARvCoBtK0mJaStIm6ooGKlKW2orqsuKKchIq0uLiIgIqCpLAkqqMpK+lSZSTRby7TaSTaYSj&#10;abiDcbSzcZiTabS7ZZCTqYq8mImOkp+bqQCkPEICGFFMUEiIvLxMXnZ6Y15ISohTlI9TZ2UqZ2pq&#10;Y2t1ZX2lvrnfxMJUU0tdSVlBTUOlsLiaODI+QmWMMdgUxhR1YpbKmmOwF6gQnCXa5DIEnbNKhXR8&#10;eoM6tUabWoWknDa9QZ/aoE9v0qbg5CZtZos6tUXlbFKntsch62CvUydRSZnapEytj7LXIC2BnGR0&#10;YpXMWsSRJ4kMSFTWRibWRljrZNbqxsEVWg8bix+d3Bmd3B6dAjHZHJ7YIrE3QFjIk7skFNvDU3vD&#10;U7vEyR3i1DYcDrK3cfiuUfLA6OjQyCiRMkqmjZEpFDKVglaiGKeQqBTy+PjwOJwZI9PGSVTqCI0y&#10;TKMMUcdJ9PFhyCa4l/xJdAqJMT5CHxulj5PpaDd8eJRMp6DK+CiJNkYcHxtCb4i+BWkM3hydHxyn&#10;wOEQdYRMGSGOo50GSKMjA3BmdHhwlEwahvoIVIbQj4e2MxkkEQdI5P5h8uAwaWCYODgMh0Q8kdg/&#10;TBocHh6CJ2Tm57p4uJhZW5iYm6lqaqioKktLSZqYGDHG8U3VuUkR7onhrmmxbhkJnhkJXlWlmW2Q&#10;xtQXttQVtdQUIG9Wnd9QkVNXllVblltTkgberKIgDUSmGFQuKy4x3E9XEeNuqevn5uTp4eHqbOti&#10;a22iq2ZlomNrrN3UVJOdnRYZHkKjjjU21MZFxoAwqClD7y2kriAugeEX4edVlud3NlGNdjN3N9NR&#10;kQEtACkQgLQkMNi9uammsam6F9eF7+/F4TqGBnq/YjNKGSKTBxrrKysqC4NDvL29nI2MtJUU5ZWU&#10;ZdVU5ZWVZSEVgRyGX4CHHy0kIAgcYaAFQ0aCxoTBwqG0Cb6TjLCoiiRGX1VWR1laQVLUTFPOWk/J&#10;08LAxVjT3ULHQFnOQE1GX1lSS07SQFneTEPNzUw/2cshxcchN9wtL9zTw0DZ20A9xMY4xNYozsUi&#10;ycsh3Mm8PS+mMjmkJTdMQhilUgIYXmlZKbSqg5KyiYlpXmacpYmBkpocWPyCvGR1NRVFZbSgv66e&#10;UWBAmKdXwDhzeu/0fHPv5Oj65enD+9OnDzdvfrp7+7vbTz9fv//j3cc/3374y/2nX27e//n6/c9X&#10;7345f/un6w8/X73/y9WHv19//LerD/+4/vSvF+/+fvb2b2dv/3rx7q9nb345ffOXkzd/OXz15+OX&#10;fz54+sPhyz8ePf7h4OUfoH7w9MfV0/dbt7/dffz94cPP+yAvD39YWdztxw9044b273/ee/p5//53&#10;h48/bz38sgmC8/jXrcc/77z8Zffpl4uP/7j++NebL/92+v7vtz/9x6e//n+xuE40l350kDJKHIMY&#10;JlNGhwGScWjZY9C+ARgSdWQIDgEhgAqAgTM0hBbiB02Tgco4QAWcDAMt8BB9bIgOXFGANyINXjhK&#10;BHgQgUDOGLwVfC94kyE4CWfGRofgW1NGgBbS6DCU3Em0I4NjI8SRYeIIGXgY+pUKgAftjgzMkAlk&#10;Uj+asUYaGBrEk4YG2jtakrNTdQ2N7RydtXS01dXV5CBZVVZMiPCLC/PKS4+pLkqLCXZJinBKjnJP&#10;i3FLi/WoLs9uqy4GY4aS/qq8pkpkzOrKs+rLsqqLs6uK08sLMkrzUsFwFmQh+5qfEeNhquFmqmGl&#10;r26so+bham9hpOfpbGetZxQfHzM5yQa3TqVRSfDT9INiE7JT05TlJRXEhCQwLwR5vhUX4NNXFPO1&#10;04v3tgl1sdCSFxVD1yN5JKUwnV0tQ0M46CygR5hgUquryrq6Wr5iM04lU2mj0JO1dzSVVxRnZCY6&#10;OtrqaKvo6ambmugaGWhqa6mJi/GLi3ITdwwPRpAX3dYGIiQArkxADFIcAV4pUYywEK+eipiGgqSy&#10;tLiDoQrgCzlWiJ1xiIOphY6iq7mOp6Weqaa8t6WBt7VhtLtVkq99brBLTrh7VrBjirtNtK1Jjo99&#10;ToBThr99mp9jmq9DW250X3l0V3FEZ3EUlD6OJspKipB8iYkKK6ooQ+anoasdl5CoqKyYDe4/K1FN&#10;VVFGTlpFTcvQ2LKoqH4AmgF9Ypw+RRln0yfn6ewFxuQik7PMmlpiTq0yp9dY0+tMiJlNBsTcJnN+&#10;mzm/xZzbZs3vsBZ22Yt7Ewt7zIX9iaWDiYV99uLhBMTS0cTyEVTYy8cTy4csqC8fsxYPmYtHjKVD&#10;+uIuZXKdOr/HWjmjrpwylo6o8/uUUergEKmrl8BYPJ7ePJreOGKvnVAXTykLp5S507H5U8ri6eTa&#10;OXv9dHL9bGrzjLN+xtw4Hp45xPZ1j6CN3Aa4LRXJDmWYNMalCMQBgTQ2iBAahd8TBRUkaGyIQhlE&#10;PCCu4CSICYBEBI0aHyaDqoD+IPBGiTR4E3jJGAk0BKnZ8CAgMTYyBJBQRuC7DI2ODgAq6AxQMQyS&#10;As/hokIegPoYkhEC0DJMBlQGySTCV2BI/cNEAugMcQgPkZGbp29s5OTpqa2rraymDP2dlLR4TkZy&#10;U1VeaV5KblpkUU4iJCcxgY4xoQ5x4c6JEa6JEc5lxen1lfkNVfkN5Tl15Xk1ZdnVpZmVhekVAAwy&#10;ZulFucn5WYl5GQnZaTGQ/mWmRCWE+FiqSRsrSxnoKFoaa1ub6riilfyMp2Ym2dDEJ5g0GpXBYExN&#10;T5JJQwRcb6C3p5yMsLy4oJggjzyGx1pXJszFJMHbzs/G0FBdXkqYR0jwhbOHLZFIAC7Gx0dotDE2&#10;mz4zOzk3O/kVm7HxISaTQWNSe3HddQ3VGRnJfn4eLq4O1jbGVmj9SFtnBytrS2N1FQVpKVFRjIA4&#10;hk9IiB/SGHTVn7sujZgIv5iwgIqMmIGytLaSuImmnLm2vJ2hcoi9UbiLqa+FfoynVYSrRaCdcbKf&#10;XWaQS26YG1KYSI+sUNcUX5v0IKf0QOckX7skL1tSbSq9t3CoKau7MNpNXwJXHtdZHN6eH9aaHx7v&#10;YxbvZ2NprCUsIiwoKiAlL6Opq23rZG9kbhoTE52XnaikJCcpI62moWlkbNnehevtH8INkglDw4NE&#10;CpnCJo2ziSMTJNokCer0KTJthkidITHnRyYWadPrdKBlaX9m43xh727p8HHl5Hn79uP+/ff7jz8e&#10;v/r92ds/nr370/nHX87e/+X6w98uPv5y9ekflx//FQIUCaTp8sPfQZTOP/xt7/53N5//fvnpH+cf&#10;/n724e8nb//KZEyRR0AIZs7e/h2U5OTd3y/f/P3s9d8Pnv+28/S3o+e/n4KUvYd3+BvExYe/vv/x&#10;b9/9+PfPv/9bP76bC8zQ2BhyR+CUoJsHHriCAD6N68qQpAyNjwAzSH+AE66GgIAAKqhE2KBAL6SC&#10;7wIZ4coUBUkKcmIAAypBUiiDYL0oo4OjY+DBiFxUBseGCQAJuDIQFogxkBRyP5xHW80BOaQBMglP&#10;IuNJJAKZTN07uj46u7m8u94/3dzaXdvcXdrcWYmLjlYBz6yiKisraW9v01Jb2lpbDNFcXdRQXVBf&#10;lltZkh7kbRXkYhzmZh4XZJ8Y4piXFlGWE1uWE1ecHVuSHV+cCZWYorTowvSogtSI/OSI3KTQjISQ&#10;tLjA9PiAtOjA1Ci/pEhfV2tdQ1UJfVWMpoKwtpyQspRQR1f99AxnamaKyWKyJthzCwuTbBYNfod+&#10;bE5aogO6k/8FaICeqqyriYafvWmku3Wok5W+qryshCgGI9CDbR/7Vbqpo1TqMJVGpjNGJ9n0r9hw&#10;OPTunvZRUOVRYltnW3NzQ2x8RHh4cHCgT1hYQHR0kKe7vZ2VsYaqgoqSArprWkRABF3h4RVHO5sL&#10;ATaiIoKiGF5FUUF5KYyTIVgybSdTVUVJIT9rgxh3i0QfmxR/27QAh/QAx/RAu+wQ55ww5wRvi2gX&#10;s1B7I39zgwh7iyQPhzR/p+8PGO92R+aJZSxc8VBDmpeJAq4sqrMwvDUPfFpwdrhjYqBdtJdpTLCP&#10;pIw4us4kJiQjL6tvYmRgYuoXHGRmbiYlK6OqrqWmrkMaZYzQ2XTOIntudWJmZX5tf3H9aBHNpjld&#10;3D5b2L6Y3zpHsX2xsAX1q/ntq7mtq9nNy+mNi7mNy5mNy6nVU87qGWftbHL5lL2MSiQvC0fMhUMI&#10;EBz6/B59bp8+f0ib2R2f3h6f3qFM7w5PrI9wtsamt8emt4YnN6BOZUwNUxh4Mosyt0ebO6Iv7I/P&#10;HY7PH1FmDyjzR4zlU9YaxBlj9Yy9cUZbOaMtntBWLzhr5yMjZPYEC3rLyUkmm8PiTDA4k+xpNlSY&#10;bPYE1KcmWdOonJieRFd1oeRAyZmc5rDQIQfNOoOT0xz2DGcC6vB8ziSdw2ZNwluBAE8wJpmMCRaD&#10;zaKzWUwoJyYYLCaVxaBOsMahZDLHmXQak0Zl0sbpNAqaYEan0mgUKm2MNj5Go1KgHKeNUFnkUerA&#10;6tb8xu7q9cPF8fnB2e3J46u764fzg9PNte35ze1VfQP9+oqCphpkvZoRMyWN1YX1oCSluaX5SV4u&#10;Zt7uJn7uJgEepgGe5hkpsTrKMhYG2g5G2k7Geh6mes7aava6CoFWpkHWxsFWJkE2pv6oNAmwNgq0&#10;NAyyMAmwMAq2NPI1UnbTkXFSl3BSl3U1UIVfmTVBY7CobDZzaWl+YWGOToUcb4TQ15OdlWZpYcrD&#10;90JMTFhJURr6W3lpSU1NZRFBPnGMgKjQC08fh7ExMp0+xmRQGIwxOh0EZ2Rygj46gv+KDZ02Qhzq&#10;7cV2k4ZJWGxXVU1pSXlhZnpySlJcVHRQYkKYv6+bk6OZoYG2irKkpDhGWloMDBkGIyguLCQuDAgJ&#10;SAgJCgnyiAljlKVE5MUFxER4eXm/gUSIn/9bPRW5CDezRF/rFD+bjEC79CCHjED79EDrjCD7rGCn&#10;/AjPooRAZxsza3NTEyNda2Otyarkk8nOKUIJtSe/oyyqtzS6syiiOTekITswI9QuOcAuzN0wNsg7&#10;JsQ32FlfBF3xERGXEldVU7Z1tNfU00nOSEcbZappNLR0t3T2dvX0Y/sHe3AD+IFh/OAwnkDqHxzD&#10;D1EgcMQxPJlGGGYMjYH4zIywF8Zn1kBwpjdPZ7dOFvau5vevFg8ul/av109uDu5eb5w9blw837z+&#10;4frNHx+//OPpx3/78Kf/+/Pf/s+f//aff/rlP/70y//+w5///fXP/w5S8+GP/3749h/H7//96O2/&#10;btz8SGVOk0fp7KXjl7/9B+jJ/fd/f/zp75cf/7b/+q9PP/zy4YdfPv/0y7sff3n+8pdXn355+fGX&#10;h7e/PL3769O7nxE2k0w0s4HDmuRAo2dPAh7T7OkpFpxE95xNsWfYUHKmpyanp1kzU+zZKc4Mh8O9&#10;/QYoggqLW58EqzINL4R3m2RwOJMcbgXRCORMMDkA4cTEFJvBnmBOTrDYDDQdBvplaHCsCQqLRWex&#10;GCywI0wKkw4soZZEo1IZNLSbKJr5P4onUQaoTDKbQ59eYC2tcta25rd2l3f31w9PtlY3pidnxnE9&#10;LXWVec3VBU3VRc01KICimvKsqqKskrxUDzdLV3tdDwcDT2cjPzez/JxEdVUZVwd7WwsjezMDG3ND&#10;W3NDa1N9G1M9OzN9dRlpKWEBNSU5SzNTb3cXBysLB0szBytLB0tTB0tLBwszRzi0sHB3s2cwx6Ej&#10;YLIY83NT05wJOnWYSR+fmZns7W6H1i2JFpYRkZYQVVSQMdLXUVVUUJCT01JRlpMSl5UVa2isYqDr&#10;5hPwOUBXwmZTWaxRDpuK7Wr4ig11nEinkrq7mnt6OnqwnW0dTU0gpaVFZZWF+eAfY0O8vRzVVZWc&#10;nWxUVWTdXM001RSM9DRFhAQkxYTEMfxq8uLyEhghgW9FMXyy4kLiQjx8PN/y8wFFaPDNSFfbHe2b&#10;bRjjYZ3kZ5sZ5JQV7JAdBqVrdohbTqi7qaG2pq6mvp6uhIS4rIRkrLRioJSsq61RS2lMW2lcT1kM&#10;OLSm7MCaNL+azKDEANsID8sYf4/IEF9PF+skXzNLIw1RcSFREVEZBRkdQ30rO0svb7+GxqbTi7PL&#10;65uVzX3COH2EPsmYWZ1Y2pxa3p9ZPZ5dP51ZP+GsHU+unUxtnE9tXMzv3C0fPa+dvFk/e7t19XHz&#10;4sPW5cet8/fbF+83z9+tHL9ePn69dPRmYf9pbudhYftpfutuZvOGs3o5s3Y5vXIxtQJydMRaOqEt&#10;HIxM7lLnkJKQObs2jk4jU5sU5gx5lNlDZJCmtkemDsmcvWHOLomzPzJ3SF04HVs6nli74mzezu3c&#10;LO7cLOzeLuzdzO3ezO9ev+B7wYvhQ9swi2IUlGQdXZ1rG+sYrHEw65NsJoDEmWSxmcwp0J9JxjQb&#10;BAeRMz01MQMBUHEYs1NMEB9unTk9AeABISBZoGCMSZAXJp3NprEngAc6vA+LSYOslwmthDHOYNBB&#10;bVioHGdAVkCn0enjNPo4nTFOp47TqONUSBspAA8Fi+sgjvaPUAl01jB7mja7yF5cn1lH2KzsH20A&#10;NusrU3PLHDIZi9KVSnTtpa48t5Z7Xb+qNBNhk5Pi4WLp7KDnhkIfZCc63N/USNPd2drTxcrD2dLL&#10;2crDydLN0czTycrD0VZbS1FFQUZXU9nZztLT2d7b2dHD2d7TxcHDyc7LycHD2cnT2c7LxTEkxBf0&#10;kw58U8dmpljUcTKDPrq0PA8YtDTU+3h6SItJKSsp6GppQyktJSkpISKMEYIMXUJMRMdAg0IdmWDR&#10;ORwmdC6/ftpT01Afr6jI+YrNyDAeBGdosGtoiNCLbe/oam9sqmpsqGrvaKmuKS/OTy/IT7WzNvXx&#10;cra1MoiJCHcD/6etoqQoJSUqpCIrZqgmq6UkBYZNCMMjDimHKEaI/1vItKSE+b09HDJSo+Ojgvw8&#10;nFNSYjs7Gooy43KjPPMjvMsSgmL93TQ1NTTUVRUV5UWFhTX4+Kz4Mcq8aFBORFhECCMkLikuJy7W&#10;mh/akBFYleZbkeqTGGQX5WsT4e8WHern7OAQ5qqf7G9RmRsmDZ5NQlBNVXWA2EUc7qMyhyc449Pz&#10;zOXV6Tcfn/dPLsantqhAzszSKGtxbGJulLUwylwYYy1CYgMxzFogMhaGaHODtLkh+jyUA9QFwvhc&#10;P2WGQJnFU6YJtPlB5sIQe425fj5//BLEZ+f6zeXDKzSb/OHNzfO7+9cfH998Xjh7Nb33vHD6dnLv&#10;1dzeBx1DXV1DQ0d3VyNTE3Vt3cHRhfuPf33+7t/ef/nlzZe/vv3ylzef/vzm85+fP/zp1cefX3/8&#10;86uPf3r56c9PH/70+P4PT+//ICDwGwyGFyPChxHlF5MUlpSW1NBQlpEVBWUXk8DIyElkZmZMonEi&#10;5L7Qn5bNnJqYnGYzp8GcTqA1xQGkyUnGFBsBNjVB407HY6El2EE9mIDHGBOUBNgAG0anMcCA0al0&#10;OhcSsGRUKvyfSaUCJHQaQoU2TqFSR6EcHx+FAHJGxyHvGsnOScrOTUzPjE1Ji0pOiUpJj8nKSSgq&#10;zaqtL21qKm9qqejurV9dndvcW2qtr6iryKuvyK4qyaksyiwvTC0tzCjITHS0NTQ3UTQxUjI1VLE2&#10;U48M83ewNfb1sgvwcgrydQrydg31cQ70dgvycQnycTY30DPQVjXW1/Z2cwj28wjx8Qj29Qz09QoN&#10;8An2g4pHiJ9PZlbSweHh/OwssqBsOntinMkYm5vhLC3MDpOGVFWg7Uqoq2soKMpLiIlCXUdbU0ZW&#10;BsiRAB8lLFDXXAEmDD66yUk6uFywuJwp1vz8BIhrSdk/sVlenV9egs+WMjTY10/AdnU2tbc1tLQ2&#10;trc319VX1tQU11UXV1UWJCeEhwV7JMZGR0f6x0YGGYL9ksKoyogbqMkqyYlIifBjhHhEMSJykG9w&#10;Ux0DTbXQAPeCnJSqsoLOjnpsd8NAX+f46EBLY1UfrkOeu7KmnJICJPF8vC8wGIwCv5CLmKSLuLiv&#10;pIyViJiyhISIiIiYmEi4t42bvU2Uj3NJoru/m5W3s7WlpYmrk7Ozg6Ofs0Gwo15utNvAAL4P29k/&#10;2DEyhmdMjMwvTyyucVbXZzd3V5ZWpqZmGeQR7BCxZ4jU208e7adMEcanAAkcZbpvfGaQuTw2u8Ne&#10;O5vZu1k4eb12/n717P3m5ef1i4+Lx+8Wjt4snaBYPn2/cvl54/rz1hVo0YeN8zerp2+Xjl+tnjyv&#10;HD4tHzwu7DyuHD1T5w/oS6e0xXPK/Gk/Y8PLN1RbX1dNQyOjrH54Zn9s6oDE3iIhtdkmT+0RObsj&#10;nN3x2aPRWTSeRl0+p65esNYvZ/cflo7unG01w7zNYoLtNHXVFBUk0HRy6FBE0JCliLgoLy8PL883&#10;vPz88Kd283QHv0SnUibo4yyw49Rh+jiRRhlkUohM2jCLTmGh8+OQpSDpADpANxAbNJSfgIyMI0jQ&#10;/u3cdIVGGR2lDo9TKGPjIxQKZYQyTBkbocLhGNrsaIRCHqOMjIyNDI+OkEZI5BFyVV1ZS1cDfrB7&#10;jEYEwZlfmASftroxs7G1sLzG4UyPL65Mrq7OrmzMbmzMrW8vttaXVZVkVxZnlhdllOal5Gck2dka&#10;WZmoGesrGesqWZpqxEQGuDlZBPg4BPm5BPu4h/i7hgZ6QFsKC3IPDfCwMdG3NNY1M9ENDvSICPGJ&#10;DPELD/aLCPWJDPWFelRowPQsZ3Z+ARr2zOzkFAgx/MLj46trC0uLc7TRkVCfIGlpSQkZCTFxUVEJ&#10;cU0tTXFxyNCF+NDdKbyiouKCorwTk7TpGWRlmSwKKPPMNBs6INbEWE93U11D2VdsBgY6SQPtxIEu&#10;4hCuD9vV29Pe093W09vR1dXW3d3W3FRdWZ7T0lhdU1GUl52UkhQVHuKDtgG0NVVTkFGUFlCQFZMS&#10;FxQReiEixC8tKiQqxIPmY/L+RlQYExXiX1GW19PR0N/Xhse29mGb+7BNHa01JGKfEJrExi8sLMwv&#10;DH2nOEYEUiYpcQkJPj5+MHkvvn3Bx8cDTk9cgF9IiF9GStLFziwhwN7PxcLBxsLYwNDV1cXByT4w&#10;MEBPS8HJxqS7u3NsZKi7p2mI3DtCIVDpRAZrhMEkj9NJY+OEEUofkdRLIHYNDHVlZKXZ2Nu4+3pU&#10;N3eRJjeHOdvDnE3AhjK7T184oi8d0RYOaQtHtPnDkandYc4Omb09xNoYYK4Q6Cv9ENRFPGWxZ2yu&#10;e2yul7JIoK8RWKvkqd3p7dvtq+fdm+eX77+8/PTjytUPq3c/rN/+4Ojkq472i1YbYXC+++3Pd2//&#10;8OrzX86efty7/bJz893u9Yfd8w9bJ+82j98uH75ZOX63dPh2HWg8ebV2+sbVQdvDUTfI3cBAX0Ne&#10;QVJZWVZCTECAT1BAgAekWFhYVEBAjIf/W15ePn5BXjFRocZsr7Zsn5Yst2aIbPfmDI+mTPfmLNeW&#10;LPfWHK/WHM/WXI+2HJ+2HO/OfO/uIv/+hjTgAVhAX1BShkdHh0fHyKOjI1AZGSUPD5PhYHQEvoZJ&#10;w2QSGQry8AiJNDxAJJMHB4dc3TwS0lOLyso6Ojvc3O0srEy9fZ2TU6MqKguaWyu7uuoaGsv78XjC&#10;AK6jtba8LK+qsmh6hrG2Pru+Od9cX1ZRkF6an5aXk6imJKUsL6mkKKKsIKGlIRse6uvmbBXo4xLs&#10;7xrs5xLi7xLq7xoW4BYR6BEW6AEZjrmxjpWZQWiAV3iYT3Sof1SYX0yYP1Ty87JOr85Pzs7XNzcn&#10;WJAQTrCnJsYpw2gvxxn2wszUAAGvoaYuKSMpKSYmLS4pKS3Dj+EXlhAWlxKTlBQWFxcSxAjoGmvO&#10;zkzOzUI6xJpgUSHAyk5y6ODxaqqLW9rqvmLT3dlIHx+aYEFPQhgeHujpbu/FdiJycB1YbFdHZ1Nr&#10;c01udkJshH95YVZpSWZ+TlJCbKiHi1V4mJcohl9CVBi0RVJESExEEK13Kwwmgk9UREBQ8IWPm2N7&#10;cy22q4k01NuP6yAN9HS0VfV2NekbyfHyvRAQ5IO/PdrhUQrtmSwuKSYpLS4iKsLz4hthNF2Nn1/g&#10;BYb/hb66greFboynZU64R1akl7uzZUFcYGFckJujdWCgv72FnrW5Tn19La63rb62aHCoaxRhM0Rn&#10;kmgMIoU2BNgMj+KHSD2DpC4CsbupuVpVQ9XIxNDBycHNw90nwC88Id4/2NfFyxNPXx6Z3huZORyf&#10;Px6dOyTPHBKn9slTByNzR6MLZ6ytu/n913NHbzh7ryf3X7L3Hyf2nqgbD9S1W+rqHW3tYe7g5dLR&#10;8/QuGrxmbr2kr7+krt1ZWNvDt9PW1a/pJI3NHI5OH5PYe0OTWwOsLTxjo4+52c/YxDM2CRPbQ+yd&#10;QfYOafaIPH3MWDnnbN/7eRo7WmnEhtmrKEqKiglLQ78iIyEoBJ/ct79+eqLi4iLiwmKSIvxohVSM&#10;ioJkZYJDVaIjRGWCfWWcfVUiHDpUJjhWJzvVJDlVJzpUJzpBHaI2xbEhzbUlNwDf04bv6cB1t+F6&#10;m7A9zdiu5r6ulr6uJlx3M64LohHX2YTtaOrtbMR21ve21/e01fW2NXS11jTXV3T0drd1dhSUFGXk&#10;V+UUVtg4OLt7eweHh6RnJzc2VzU2loGwNFWjOct1ZVlFWXHVVfn19aV0xsjq2szK2sz6xnxjdVFu&#10;VryqkoSinJiinJCMtKCqqhyoh5uzZYCvc3AAkpqQADdu6RoW5BkW6GlpqmtqoG1pbhQc6BkdFhgV&#10;6h8d4R8T7h8TEbC0tjw1BQ2cRiaDAnRTqKOsCcb4+MjM7NTiwiybSc1MzpZF69CJiooIiQAp0lIi&#10;EhIS0qJiaLFMEXExYQFBflcfF8BmfpYzNQ3elwYeb3oa8kYmwFNVUwi53FdsiopSu9pr8dgW0lAP&#10;nT5GGOjF9XW1tzehTc+72wChrq7mutqyzPToAF9HHw/btKSo8rLc6gr4uDJVFNEYt7iIAJrfw88v&#10;LiwiJY4RRCvZ8svLiFka61WU5PV2NY6S8IOETvIQtrGhBI/rWlydlpKWArwEhPiFxdB9dcikSYqI&#10;gHjKSavJy+WHeWWFuSYHuicHuSYGOEV6Owa62QS62TnZWWqqK/n7eYQHe4HeBAV6xUZHEIndxKGe&#10;7u66oqL0wsKUkpKM0tLM4tJ0ILykOLMYypL0opL04tLM0tKCvok9QzMzNQ1VZTV5TU11B2cHV3d3&#10;G0eb6OSMib1PzL13tJ131M1nyvr96Mrt8PIteeFmaO6KtHg9OHc1NHdJ4Oz0js4MUTlE2iSJOUlk&#10;cobpHBJzmsyYHp6YXb14NcJeJNGnhqiTAzRW3zA1p6AsPTMzPSu3rrWnb5jeP87CU1j4MVbfGBM3&#10;wsCNsnAjLOwoq3d0Ajc20Tc6Obz2TD/8nrL/cXz/o4OlWpCnuY+HkZysGA9wIvCCn5ePuxS9oJDQ&#10;C17eb775l294X/xGgJ8HI4LWbpeQFq9O9avL9GrI8mnK8qxP96pL82jO9G7OCGjK8mvJ8m/NCmjN&#10;8W/NCWrJDWovCO4uice31/d3NeM7G/Gd9fiOOoi+zlpcex036nFASEt1b2s1tqWmq6W8u7mqp7Ua&#10;ore1pre9KSM7Ny8zqbyqDTc4fvbwZnR6MSo62isw4Oj8qqqmCpJWZWXl9rrStprC9uqCusKkouSg&#10;srSI2vK81sba7t7mlfXplRWIKfDSxgYaSrLi8lJCouL8KqoKUWFIbYL8nBEwvu6hfq5g1UL9PcID&#10;vSKCvO1NDUwMtC1MdcOCvKPCA8HRRIb51dRU7h8eLCwujNPHyGTi4AC+s72lq7OZxaIzGfSFhYX5&#10;+Wnk0AKDpSEPRvP2QaS/wYgKS8hKC4uDYRMHlAQEBL7h5WlorePMTMwvzEA+w55AwyTsCXCwZBqV&#10;3NhY2d+P/YpNQ31lWJhbU2NZU0M5jT4yMjowOICFxo3taQe1gbKnt62jo66sOAPafUtzFbispvqy&#10;htqS+royOVn4GaCTkBDC8KFlsEWEQf/4BASCgvzFJETMDI1qq4r6ejpAbYb6u9AynM0VpCEcGKqg&#10;IGdpGcBcVEBMGIMRkhATFkeenbu1h5iIg7lhmLt1mKdtlKd1tK9drJ9tjI+tmoqUoLAgvwCvqLgQ&#10;9A46etqEga6hoU4Coa2/v72f0NrRXt3b20QCn4bWghoYoxCGx/qGyN3Yvpa2jrr6xsqikhwXF1sN&#10;dUVrS2NXN0dPL3djUyNlNWVTcxMXd4/2QVbLILMRz6jHM2uwjPIeekUPoxLHrhua76BvYBkHCkoK&#10;UvJS0vIyoI1ScjJSclLoUEFaRlGOu0+lnJS8tIKqkoq2mpahrrGFmYWttYm1uZm1hZWdtZuXh29w&#10;iF9omF9YOJT+4RF+YWGBkdGBkTHBMbGhcfERySn5zdSCDkoFcbmStFw9vK4iL6CjLOrhbKggJywm&#10;IiDMz8vz7Queb/+Fn+dblNXwfcMHzLzgwQh8Iy7wrYQwj6WOWk9zZX975UB7TX97xVBn7VBXLam7&#10;ZrCreqirZqizZqC7hghlV9VgZw2ho7a/o5bQVTPQAfWa/o4qQmcNvrOa0FHX315DaK/q66jGt1cT&#10;4K06quHRvg7AqaqvrRoH2HTUUhgsPHGopr7x9bsPn3766fn1q/nF5arKcitrc3tnG18/Hw83p+rK&#10;0vry/M760vb64sbStIqsiOqc6KqcmIbyvI6ulsaWGkg7IZZXOEuLnJXlqaRAhyAnfVcbvahgT/Ay&#10;gT6OwQEuwX7uaJ9DP5AdtxBwZUGetuaGFka6VmZ6Qf7u4eH+VTVlN/c3y4Dg3BRAAjqDtn3t7eqG&#10;nr+jmc4Yn+Swl5cW2KzxseEBLU1NQSG+F7z/C2WGfL+BzxCUm5f3xTc8LyBlgBoPz2+Iw4Ozs5Og&#10;MNxgo9FFJoVOI1dVFnZ1t/QP9n3FprgoPTU1tKIssx/fCQaOTMIRB/v6+trx+J5+fG9fXyehv6ut&#10;pbIoP20A24XHdrQ3VrU2VrY1VXW3NRgbqwMqQgK8kGUpyssICPIoKijzCfHw8MLflUdeXjY3K2Ww&#10;vxfgx3Y3j1IGcD3NPd2tI6PEacZQQaybEtrGXkJMUlRFgF8E3UCK7pEWwPBLyki4mOt5mmvoKop6&#10;2WjbGKvaGChrqMjpqskHO+unhrv24dv6B9oJhNb62pLa6oLqmpKs3IzMrLSoqMjMzJjcvISs9NiE&#10;mAAfXxcbW1N9Y524JDiZqWOo6xPob2XnwGTSZudZJib6KmqqCooyOrrqBgZapmb694/nL19dv3p9&#10;++bt/bv3Lz99fvPd9+9++OHj2cUJtARjY30pKTFdHQ0dTTUdLWUNNQgVDTUlVWUFFWVpJUUZGTkp&#10;OVlJaWlRSQkR7t14QhhRAUEIEbTDD8iEMIYPrZ0gDAmbEEgG6gVE+AREeQWEvlVWV0rOAbksLWts&#10;IdMnRhhsPwvFEAflBG+DYFstP0sFX3M5X1MlbxMlXzMFPxM1XzMlH2MFb9P/f1FvGdVW9/Z/vpj/&#10;/J/7ruBOgAgR3N1pcZfi7u4eAoQkSAjB3aFYi7u7FOotFHer/WatWWtePPNurpP2WUN3d/fZ5+Tk&#10;JL0++/u9DsneWHtNtI06xl4b7/ZMnZmTXs+i1rNy60pyoNSUUOqQ8rddVUypKQZUkBrRmSIKYMAu&#10;JLMZWWWMrHIGpZyOgFFCTS/JzyyhppXkpRfnJjNzExgZ0dS0EEq8T0aUZ1pUQHlNTRGLSWPQ1nff&#10;Xf/8z8+fP+YWp339XtjqyT4zeWZqaenp6+tgZ2etJW2ribfTJdpq4+x0pO01cY46eDttAlyql7Uu&#10;xHQeLWt4pHt4pH94rHdivH+EA4+DLslWS9JSQ8pBE29vKONi+8zVzszV3tzZ4ZkbeDZHCz0dVU01&#10;BT0dFW93p9nF+eWVlU9fPk/OTLe0NldWlZeWlpSVFjMKqdRccn5edk1tBcT98OBAR2tTU101JSND&#10;V1NDSBQyai5ufr5//v0XLNI/3P/+8y/yhc7H3P8+5f73ZXf70MCroZHBoeHe4aGB1wO9g6+RXxND&#10;wlZeWfb/q01AkKe1lWFJcUF3d3tjQ1VzU01tVVl1VWl1OSQkzPKywurqknI2PSk+vIJNK2XSWQxK&#10;MQNZoqyMWWRrbyIqIghuS0xESExISFNDF2TnCffTf/79Lx5kXnl+C1NzOE9FaUEVq7Cpjl1bxSov&#10;LYT0aWJi+NVAl6ertbPN8+fasmJ8/E+fADGPhcVERJCb6CKiwgLGSmgSit9ACW2lR9JUxBEIaDNj&#10;XTabVl7OqKwoBIWhUdPzqZmhwX7+/j5h4aGBQf4+vl5BwT7a2qq6umoKirJEIl5OUUlVW3t0cq7/&#10;9TCVls1k5efn56DxUpScNH09TTk5fHVNqYeHk4qKjJqGfEtLTUtbbVt7XUdHfWdnQ3tHfUdnYxv0&#10;tNbpaKsAWkrKMkrysgoKREUFopKCrLKijII8HkBSkifIy5MU5PAkGbysrLQcUrAyJByRhCUS0Hg8&#10;mkjASEuj8QQpAgFDJGAJeByRiCMQ0USiNJ6AFpcUJSnI27q6BIRFOXj6xmfTw+MSDWX5zZTFnikK&#10;m6nwmysLmSmKmamIWauIWalIWKmLW6mJWaujrNQlobbXkLLVlLTVlLLRlLTTlHLUkbBXl3DUlnDU&#10;knDSwThqYxy0MHYa0MDZaWFtNTEAngOErxYgB5tSDjqwiXWAw3RwDjp4Zz2sA0S5DtZWC2ejJWGj&#10;S7TTlbbSxlqoSz1Tl7LSV/DxDdY31mfXdLf3D5xcXL97t+3r464pJ65CFLG0NI+IiWnp6MzPz5bF&#10;iRAxQng0LwkjQMQI49FCBCkBAkZQBiMsJy2mqCqbnplCzk4fgegc7R0Z6R0Z7R0e6U2JC3Vzsnlu&#10;rGVrYehs8wy5MWBrBh3g2ZAp5B0sDHXVjI115pfnV5aXh0cHm5vrOzpamMWMbHJ6USH852bn5aRn&#10;ZSZlIksRx2SmJ3b3dHa/bGtrqa+vKU9PTlJTUkCWPxAGZh79+/gRN++jx9xPhKBHSACGex5+7r7+&#10;rsGB3tGRgeHhAahHRwdfvXrZWFdJK6BUVSMzvP3FxtRUg5ye1NxSz/mQKLu6itlQX1VZyaqpY9dA&#10;yLMYnFWa6dERLxpqSspLGRXlhZDlV5cV1FawwGs84UJudoHREhTmFxYWgZoLmdGGF8ZaYWE+YVEB&#10;gB/Sm+qyokJ6NjUvvYBBhjM01lfPTI15u9lC5hfjbuJroexhq6VKkDRQI5gooo2UpQ1VMIbKWDmM&#10;oDpJ3FQVr6Emz2TllZbS2OUFZRXgx7JZRfkFdLKri7W9tZm7t5u/v29AgI+Xn4enl4sUWtTJyS46&#10;NsLU3FhJTdHLzWV2aqShpf2///v/DY2OjkmIDwwJLi0rNjbRzSQnVteW1NXA24FM/AUGtaWlurWl&#10;thWZ77Omrb2mvb2hta22vqk+MT3bxNTQ2ETf0FDX0EDX0FDL0EBLR1ddR09NW0ddB/yourKGmpKW&#10;tpq2roqOjoqujgb0a+mo6mir60BbS1FbS1VbU1lTUxUaWtpKOrpqOlracIy2jqqhka6FxTM3T3cL&#10;C3BzZjQajV1aghJ/IiH+BCPGjRF7jEc9wqF4sRL80hLcBDQ3Hs1HkOIiYgWJUsIkDB8R2jheWWkh&#10;WawwCS8gIy0ih0fJ44RkcXyyBEFFopg8XkQBL6FAFFElCCiSxJRIaGV5CTU5cSjqMmJqihKqimIa&#10;CmgtRYymIlpTQUpDBQ1FU1lSTRGlqSSprYhVV5DSVpXSVJbSUMNqKGNVlCToxXk1tZU5uZlK6qoS&#10;KF4rW7O4+EhplBBGTEBMlE9DVSkrKx2HAuHly6XmJsWFWT7TQYlyEbACyFfuwv3NzK18gnwSU2MH&#10;hrqHhruGh7oQ5RnuhXzJzdnWzETH1tLEwea5g52Jg+1zR4DH3tze3uzTl0+fwQ98eL+2ttbX39Pc&#10;3NDQWAPYlLOZTY01+VRKUUE+g55HyyfnUzOyM5PJ6QlVlazO1obm+qraqvKMtCQ9dU1+AQFeIWGu&#10;p08ecT/i5+Pl4eJBbhIIQrbAzS/I39fXBQoz8LpnYKBv8DWQ3N/T3VpAyyqvLKqpq6ytq/6LTXRU&#10;UHFhXndXS2NjBXiz2spSgAfSm5qqsoryYsCGVUKrry5NiglurCnraK2vqSypLi+uKC+ory738rDl&#10;TJeBLFckICggyMsvwM8viHwh8zF08vFxCYuIZaWSy0poFSxqUSGFnJVEp2WXMOnNTbWdHa39fY0O&#10;VsaRrvpATpCdhre5qruZirEKzkgZo68sqa8sJSMp+MxAo6Q4t6Qkr4RNZZfR2WxGTk4ysziPQc9+&#10;4WLj6GBua2Pm7uHq6eXu5eXm6+NRXJwTHxNmY6pvb2Whr6UBIhEaGpSYFD+3vHLz8H1+ZYnKyMnK&#10;zujo7vAN9GEwqBWVxdU1yBhRh8wQWd7QVNnYVAX8NLeC8tSA/ri62Du72Ds52tjaWYDpfv7c2NRY&#10;39RYz8RY19RIz9hQD0AyMNI2MNA00Ncw1NHUNdCA3ElXX1NfT0NfV1VbR01HW01fF+gChFQ1tQAq&#10;NR1dFW0dDR1NNW0tJTCHuroasMvCyrSsFOS9lF3KqmCX8nH9b27uJ3zc/wrwPJZTIMjK4vB4HBYt&#10;IiYOyT8/D8+/XDz/Jz/Xv3w8j5DvO/H8w8P1Ly/Pv/DOIz08jwSQlSD/5eV98hSCgxdSoEecSVGe&#10;CvI9FuB5At18fE8FeR4L8D/i538kzPcYRlsBfuSzHcICfMKCj4UEuaBHUPCpoBA3vwBkoBBS3IJI&#10;vPHApqwCyd7JNjAoOCg4ICDQz8fXx1BPU0yU383DzdvPQ1yUT1JcKDGNzCgsCAzwMTKHd0XByFBT&#10;EiNq62AR6P8iLNAjLNQ/LDooISXm1UDn4ODLoSGEmaGhl7FRQY625qZGWpZm+vY2zxztzMEaffr6&#10;9e37d6vr60tLC9MzkzNzU51d7e3trV1dHWCNipn0omIajPUVZcUQq4UMag4lPT01Nj4mJDE+LDEh&#10;urm60sLKPCc7PYeSKYuTE4ZAFRB6gnx77AkvMrkMvFgBEVEhfnhTeXh6epBP0wwgvynu7u/v7ups&#10;6u5spdMza2qRlaqqa8r+YpNDTq4sL2qoRYxZbU1ZdSWrthqykdKq8pJSJqOstKCmklVXU5pPSWqv&#10;r4MspbqipKGO3dxQ0VhbYWSqxs3ziJefh0+Qh5/zVU9hYeTpn3A/Rr5Vxs8DFwSupLaSWVKUGxcd&#10;DE6PnBGfQ0lhFuVXVrAGXnX7eTlEuehGOGpHOGoF2Wq6m6kaq6ENlTEGSkAOrqgom8nMKSmhlrLy&#10;S9m0MjY9MTGclpeVl53sYGPq4mzl6GAJY5Kzs8MLdxeXF47eXm50WhacH/634uNirWzNPT3dqNQM&#10;H1/3pJSE//zf/8/hycnCynJqRmJOblZxCZNCpUliUNq6mtU17Ora0pra0trasvo6KIBQWX1jRX1t&#10;uZOzLecjvOJ4vCQeh8Lh0ILCfGAik1OjIyIDIJ93cbGxsjQyNtEBNjR1lLW0ldU05DTUFZTV5VSV&#10;ZeWVCHIK4NywJBkMkYQGk0YiSZGIOJIMWkYGC/1y8nhTUz0jFZS+nIihgogBFHlhYyURSFi5ESr+&#10;D15uQOJ/8fHC0PiYn+sxH/8jHv4nfFwIToLIZBEIKvwwTvH8y8Pz5CnvPzy8//Dy/iPE95iP97/4&#10;+bkEBf4VRL6txC0oxCUqzC0qzCuGFG6UCK+YCI+YKK+UOJ+EGB8aJYiWEJRCIdNoSYjzosUEJSQE&#10;0GhxLFpMWlpSBg8Ok2BpaxObHBeXAiUe6vjk2LjE2LikmIjYiIi4SN/I4KKKyrLmJnZ1eQ41m8rI&#10;y6VRImLDUzIz/QP9PLxcnZ1tGYV5Hm52Hu4Obi/sPfw9MrNTXg90Dg2+HByC0g2N9NQYyOz3Dw4O&#10;jo4+f/2yu7u7ubmxMDe3srK8trk2Pzv1qr+7uqqsu7drZHS4rra6sqKsDJKzzCQaNYtOp5SxC9hM&#10;Oj0vi0JOzUpNSEmKjY0Jb2tr1NPWfm5uYmVlKS6OEhET4/x6kOcxF5IYQNQiy0kivzlBFqFta69/&#10;2dnS09UOtIA/72xvyEqLz81NYbMLKwANSJb+YJOSHF1ckAPjNyTrjQ3VVZUllRWQ+oPOFFSwCsrZ&#10;RdWVJXXVZbU1rCIqpaq8qKWhurGuormhqqm+nI//MWduQWRiAZAcPn5kEoJHoH5PIVV5hJeWDA/2&#10;qygtBHXKzU5Oig9NTYmBYSCbnMKg51SWl7S1NCwuzq8uDca5GcW46IS56LqZKekqovUVMfpKUkbK&#10;BCYzrxSYYdNZZfnsMmpKamxMQlh0XFhMgHWY+zNXV3tnR2tHe0tHextnVzsnZ3vAhkbLzCYnO9hb&#10;urk5mZkbA1F0GrmwMNfO3io+Pqa7byg6Id7wmZHRM2NKXlZAcBCrlGFl+9zQSLOquqS6hlkHCVgD&#10;u7aaXVvLqq5mscuKnB1t5eXweCwah5PE4iRxGClkhkQR7pAwHx8vZydHSxsrk2fP9HV1VTQ1VdS1&#10;lNTUFdRU5VXV5FVUZRSU8PIKBABGhgQZDoYA4OGlMDiUNB6FxYlhcSg0pwZsDA3UdDQUtTUUVOWl&#10;ZImiSkQhSPewGDESUYokg5OXg4RKVlFBVkFeQUFenkjAYbGSaJSokNBTAZAUrkegMPy8/yUCAyfv&#10;I45iPBIVfCouxCUhwishLiQlxiuJEkBDDZCI8aKBExFeSXE+rDgXGiWMEuZDyBHhkRTnlhTnQony&#10;iyGAcYmIcouI8omKPEWJ80uJ8JGIGHhuLBZLkpaRVZSVkZNXUlVUVFZWUFZQUIJaSU5BniBHJMnL&#10;yMoS4a+0rLw0iYgnkIiyJJw0FidNwBNk8UQsaCaOhMOTpKWJBCKJ2N/XPvC6c3Cgc2Cg8/VAV2t9&#10;2eu6ipnxofWNleWlhZmZmbGRocmpcUhO6moq2lrBM9eDHysvZ1WUlRQXIxN9IIaISc9IjaPmpoeH&#10;+BTRc8jpickJUbExIWFBflbmFnlMMo2aY2SqkxAbLSqO4ubmeQI/XE+5kGkDuJ/y8QoLCkN6w8XD&#10;xcfLnVdIed3f+/p1X1dHM4yerS31WWlxhUXZbHYRk8WA5OUvNllZ8eCCysuL2ZC4V5RUlhUBKpXl&#10;hcwiKptZyAZ4ygAbyOZL8rKS25qrezpbWhqrwSzW11U84ULumD3l5gbBAbXhF+B79PgxIINM0snz&#10;RFVJJjUxBvSqkl1UwMiKjvSPjQ5KTYZELSE/L6OQgYBaUcEafNVVnBmQ4KYb7aLl9lxRnSihIYPS&#10;kpHQkceXsuhlbNAZejmbDg4tPTM+IjbQwdnO2cY41sfcw9HaxcnK/YV9elaSf4C3m7urh4drfn4m&#10;hZycnp6QnhaXkRlHoaTk5aXl5YFApyqpysbGhxcW5QX4ebh7uDi72pZXlNDo2VGRAUQiPiTUl11W&#10;WFZWWFpegGRQZYVsdgGLRXd0spaRlZbGY3E4KTRaAoMWExLiFxLhDQ339fJ2tbM3t7Y20dZVU9NU&#10;VFMmqqrJKCoRZBUJJDkcgYRxcnJwcLBBS0tJYsVRGJQkWkxMSlBMUhQlKSwgzIvGiEihhaSkhK2s&#10;nxvo66ipIctIy8nhZWSlFJVJwgL/igg+FRF4JCz0CFwTIhQij0EHpFCgDCARPGgUFF6MJOQ8fDgp&#10;fpwEP1aKVxotLI3mJ2IECRgBGZwwCSsiRxBVlEEpyYirKkgqy0qoyEsqk9CKciglkpiyrJiSjJiK&#10;vLiKPEpFAQUHaChhtFSwOmpYAy2Coa6ska6cvo6MgTbRUFvGQIdkoC2jq0FSUSRoqikQZLB4Eo4g&#10;g4N3Bi+Nw+HRRDxWWlqKQEBjMeJEgri6moyujoqllaGFramDs4WnlzO8z9HR/skJ4RmZsXV1rIb6&#10;so6O2u7e5t6XzX09Tf39ra9623sbKnqY+R1FFHpcSG93S1dnSzf4sdaG9rbm5qa6WhjB/7ohZmVZ&#10;YTEjp7SYnp+XCWlzDjk1OioYaImLCYmJCg4P9fP3dtPV0dXU1jYw1e/vfxnk5y8voygoKKCkTDI0&#10;UDbUUyEQMZBH8AjwgkOD7IYLEOJ+bOX4vLe3cxD57HN7a3NNS0NlUnwInU4uLsotBSljF/7FJjLc&#10;L5eSWlJABVNYXERFPgpdTCspppYU5TGL80uK6FUgPqVF9TVlIDVsJqOztbGrvbGnqyklPezR0/8C&#10;beECb4AstM4HBD8CmeF9ws3LJSAgoKWunJ+TVl7KKGPlpyZHA/2JCaEJ8WEZ6QnZWSlFxfm1NeV1&#10;tRWQtPX3duTEvoh20Xe3UFEniqkRxTXkJLXkMIBKeQWtoqKgooJRXlGQmZMYnxQVFOZdVJhVVpTm&#10;6+vuF+ifkhWXkBIRkxCqoCQbnxadQUnKzktjVzGrkEUjKivrywtZ9GxqJoWakZQeFxoRGJcY7uPt&#10;WMzM8/RyZZfDEEKDd8Tb1yU3L6uoKLeoKKeoMBvQgk4mM59ZlOvqYicrT8ATMThpSQxWShrUhjNn&#10;VXhEoJe3k73dcwsLQ0NDHT0DTU0tBRV1OW0tWVdrDQczVStjRdtnqhZGSvoaJB01gpYyRl0RqyQr&#10;JSrGJyElIIESQKEEJdBCklLC1rYWWpoqCory8kqyoC0EWYy8Il5HA6+vTXhurGhuqmb5XMPCRMXM&#10;UNFUT9ZAC2+gRdLTIMBeHVVpbVVpLWVI06XUFTFqChglWUlFGUk5IkqWhJIlSBDx4gRpFDK5EQYl&#10;LIR8oRAnJUqC4JZG4fFiJAIyCau8DE5ZQVZVRV5DTUVTQ0VHSwNZNVFXW1dHW19XCxI2AwN9AwNd&#10;fQPI4nQMjHQMDfUMDA1NjAxMTYxMjA1Mnhk9MzUG/TYxM/ELCggKD3F0trW2NXP3euHl6RYc7G9t&#10;bWhjZ2LvbEWlpuZmJ1IoSYUFZGCmpra4sbGsrbWmE1lepellVyPU9Yzc8pRYdmpkYWJQR1Vhd1Vh&#10;XyljoqJkuqJwhJ3fVEavqy6sAHlB/oPySoryqZQMyDKSEqOTEiMiI/wjQn3dXGxDgry8XByN9NT0&#10;9PV1dHR1DfXb2xtV5JReuNkb6mkpyUkb62saQm6praIgi+MXgMycW0hEkAeZ54yXT5Bv8HVXRzvy&#10;+82menZTTWV8tE9uXlJxQV4xM7+4mPoXm6hwfwo5iU5No1EzIV8vLMgtZuSWFFGLmTRmAY1ZSCsr&#10;YYDa1FSyQYhouWSQjub6ytbGahU1OZC5JzzIVJqPn4DDfvr4CThsZHV1XkhIeZ+a6BszC/KYgF9B&#10;TkigW2igu6+nc3CgZ3RkYHJiREJcmL+vez41i80q7O3pHB7sn54aXVtbigp31VBAacmJ68jjwCiW&#10;Q0pTRq8oZ5SX01PT4194Oejoa3p5OgQFuesZqpibGwMzCWlRCSlRNBa9oKKotrW2rq2upIpZWsVi&#10;1bCTKclJ5ISM3NRUSmpqTkpadnIyOSkpKz4hNSYuNc4/OMDI1EiWRKLRyDRaRj41E8SKRs+g5WfS&#10;GWRwd1DcXJ2VFGWIBGkcchNZAodFiYkKiSDYIImNPaiNlbGJia6hoSYk+hoa8u72+iHuxs7myi6W&#10;ai+sNF5YqL+wUHOz1PCw1Qh00YvwNhUX45eUEgSRkUKLoTGioDk21uYQtXIKJJKMNGCDJ6LkFaQx&#10;OGGiNIpIBM8mRoIQx0koyRPV1VXUNFRU1JSUlBRgU4aIA+OHw0hisWD2JHl5kSXwcXgpAlGSQMRL&#10;E3HgjqT/iCSIFO9Tfv4nUhICWLQAVgpESVhaUgAjwYuV5MNJ8mElBDBS/NDGY4TVFImQDAAzOnqa&#10;+sj8Y1D0QQ8NDXQNDHWBIkMjfUNjPSMjQyOgBbAxNDAxNfCzdZAlYAjgIInSJHmSsIgYjN/iooLi&#10;kmIW1oa29qZ+/q40Wjqdlsli59ciBphWWV5QVc1saChvaa5qZOZVJYTVpYQ3ZMQ1ZSQ2psTUxIWW&#10;Rfo3pMb207PGWfnTFUWzVcXT5QUjJdTBYkodPasoLzM9ORrxY9EhSfER0ZFBIYHeTnbm1pbGlqZ6&#10;JrrqhoYGnFWH9f28AorplKiIIMvnxkryeFUVkp6OsomhpoaanKwMRlEOKyiErJiK3A4REWKyacgX&#10;Ddqb6mtYbQ01sRHeGRkxnJvAFAiPv9iAccpKi83OTMyjpFMp6QxaDi0vvZiRV1yQzy5lsFn0clZh&#10;bSWruoJVwsxDJr9iFzfUltdWlQoKgxUDqXksIMT/CHIrXm5ujl/kFUDmsOXn50lLjoN8CBKnuChk&#10;trvEmIDEuJCUxMiYyMCQIM/oqEBk6X0Ao6yosCBv8HXv0uLs7PT4yjLkf7NfPr1dmBkDj8Ri0Vgs&#10;KouVzyzMwWBFJaREURLi4ojPEYciKYkszgw2X1IKaogPSSmMBBoriUGWwpeGyFLVRBYz19PTNXlu&#10;8tzyuaWtuZ2jtZ6Bnrwc/JDk5EkvXjhmZSXlIJ97SEXWMARHl5sOpo6ak0HNS4MrfOHqKCODhzRD&#10;UkoMXJYIeDRBfnGUkLXNcwsrEwDGyFjbiHMnTUdHXUdL2cfJONLneaSPWZSvubOZqou58gsLlZAX&#10;xtG+5pG+ZmGeJlKSQgS8BB6PIhAkCARJPFESsFFSJEGoycjiZQgYkixaQUlaQuwxRuIJGvUELfYY&#10;Eg+oUUKP0SJcSmqQSshKg+sT40eJ8kgI80iJcUuCggnzS4g+RYk8+ZPAoES4JUW4JUS4JESRlEZC&#10;lAeH4sOI82DEBTFg6iQFwMsRsKLyOGF5gog8QVwOL6ZAlICGAkFcTV5SX1PO2FDvmTEipMiEYwAP&#10;+B1NRWNDNRcXq4SEyHwq5MMFpSWF5WXMhvqaly/bVNTUpGWAVay0LEFWhsQvJMjNw41CiWFRqBdO&#10;lrYOpvZOFvUNZTX1pRVVxeWVhSx2QX4+2fqZTqafKzXYkxronuZsQfVxYoZ5VSWE16VE99DJw0XU&#10;0cKc6VLGNIs+XcYYLaWPsGijlYxhFnW4lDpYmjvEogyUUDrpGfT4EB8HM4tnut7eDtVVzN6+zrb2&#10;xpr62obmOnoRraa+vLmptrysJCMz1dfXNTwSrL6VCfyv6auDr4bcVVmZBCZCFCUsJiasb6j16tVL&#10;SLoaatnAc3JcYHpKOD0/ncEgMxj/g01UuC8gm54Sm0tOBbdGzU0pyM8polFo+dlATlVZcVV5MZg0&#10;KJSsOCaVWsVmgL80MFJBcn8uyGOe8vEJ8Any8sFQhkxtwyUgyKulqpyWHFPEyC4tpkaG+0aGesVF&#10;BISHeni4WMVGBYQFecTHBMfHhWSkxORmpwLEJUwqsyi/qa6ys72xqb68rqq0jEUH3lgl+SUliF4V&#10;F4J3AtbTszLiUpIjA/ycPD1sfDxsfTwdfHwcXN1szMx1CTIYTW1Fe7tnhibaquoKUlhxJVWSNBGN&#10;waIw0lJYiHxIx6WlACrwIZpaKqqqcsGBvrk56ZD/5FBSKDkpFEpqTg5SKDlJ8FZk56TCGPPCxUlO&#10;lighKYaSECaS8ErKcorK8irqKjra4GbUNTVVVDSU1DVVNbVVNHVV9XQ1PJ2MIryeRfg+A3ii/S1y&#10;E91Tw+zCvZ5F+ZhEe5uGeRgLiXKjxATFJYRQKCFRcT5xSRFrK3N5BZIMCfJntDQRQ5LHKCoTJMWe&#10;oMW5MainWAluHEoQJ8GHlxSURQupqiioqCjKEjGSokLqMthnepo25gb2VqYONmbeLlaRwV4pcVGp&#10;CdGpifHgkF92tayvLR8cfLu8uri5vb65ur+8uLm8uLq4uOQsi4isKXp2dnl+dnl2enZ6fn52BvXZ&#10;yenFwcERstDoyenJ8fkp7Do+Pzk+O0bKyeHxyfHRyeHR8cHhycHBybeD4/2Dg8P9PXVNNQJRHk8i&#10;SYN8y8kLi/HzCvDjcVIYNCrBw8nRydTZxTIyOqiusbyqvqSqtiww2MfbwiTZ0THO3oQR5VOdGtmY&#10;EduaG99GTWnJSWrKiq9Pj6lOiahJDu/Iinudn/mKnvWKQR5j5k6yqJNs+hjwU0wZL6WOllDGoJRm&#10;dzPS3mwv7X15f3JyeHp6fHQEFwiNE86iqfAazuAlH5+enF9dnF+cw8bJ+ekR8lKOT86Ozy+RRYqP&#10;T4/Ozk6ODr8tLs3sfds/OTuFt+7th93NN1sbO28Ojo/2jw7/YhMT5ZeaFJWcGJ6VHpeVngCDLp2a&#10;ToWUnZ7DKkI+EltWWgiCU1KYm5UWXVpQUMHKp5ATeHgeP3r6Dxc354PMfHwioiLCosJPeZ4ICvI7&#10;WlsADwU0MoOaHhcZDMwE+jg5O5gHB7gF+bsF+7vFRPjHRPsDNskJYakJ4empMUmJ4XmUFHJmQm52&#10;UlZ6fDrgREltrCtnQqZRkFNckF3IyEaYyYqHM6enRcfFBAcFuAQFvggL9bK2NbC00je31LW2NEiP&#10;CcpIjEwjp6TlZaaQ02NTElIyU+MTo/Lzs2j5WXQGBXI7RgGFQafk07LALkZFh+TmpuVS0hBmspOz&#10;c5Ip2UlkcmI2OYmclUjOTsrNSXV1cVBWkVdTV7GwMguLioyMjElLzwwEzx7k5+TsaGVtDnbf2trC&#10;2uqZna05jNAu1jrhHs9C3IwpcS8o8S8ocS7kGGdyjEtSkGWU9/NwDxMhEV6kiMKbxi8sKiAkIWBh&#10;+Qy5WSeDISLmSkpGAaeoiv/8ee/q+vb6+v4a4v36/ur67ubmjrN5d3N1d3MN7VvovLq5vb29u72B&#10;v/dI4/b+Dqo76P3z783NLfy9uUb+vb6+gj+XnPr6kvNzBX8AKc4PZ33e81MACWqIMoDl7PTk5BgJ&#10;OYg+oOUY2To8hog8BmwOITC/HSA/UH/bDwrylpVXkFdVkVVVUlBWFpcQFxISBaFWU1JIsrcIcbJ0&#10;c7MFZ4vcbqkqLGJSPd2cxQT54z3timICSmMCquKCy+IC2DEBeb5uRfEhOUHuMbbGxVH+9elR3bkp&#10;XXnpffTMXnpGDy2rl07uY5BfMbKHinPHS6gTpdSpUup4ae5odcHO9trHD28O9j8BOceAzeH+Iaf+&#10;dvD14GD/4PAbFLhqZBVvoOMI9h7CSzy/AKSOAZiz85Ozs6Or64vVtaWtN5uHhwDeyee9/S/7+18P&#10;9vcP9k/Oz/5iExHqHRsVlJYYBRGZnZmUR0nOz00vpFNouRmFNHJhPhmSoSJ6LiOfnJIYWkDJqiim&#10;EmWkxMR5nvI8evQEmRyal59HQASZ2lxISMDR1jw+OqSEkZOZFuvhbOPjbu/qaOPuYuXn6eDrYe/j&#10;aR8V7hca7MmZ0dgvMtwvLjogOtwvKT44OS40FShKjkxJDCdnxGVnxEHYFxeB4mUz8jNyc1MpWQkg&#10;iSmpYSnJEYkJYRGhXmFB7iEhbra2xla2BhaW+lgsGo1DP+F5JCQqhJZGo/Fo0JYYM4vs7KwfP+5+&#10;/X74+evh4cfN6fnB23frW9uL45M9tbXMqsrisnIGk5lLzU/Lzk7MpiRnIx9yiyOTE7KAHHKSm6sj&#10;iYiRxqNh4MRBwUqIIcsDi3p6O9vZPX9uZmACibKBur6eGpgZczOj5yb6GsokNSVpbRWirpqMsY6c&#10;qZ68haGy/TNVV0ttJ0tdUxMDMzNjSwt4rImxsYGWrpqV1TM5WeRmFJYogSeiZeVwisrSnz5/vr6B&#10;GAc2rm6gvry9vITwv7qArasrYOkW1ANgQEC5AWIQRO6BFQ5eCCrQgAOub28uAZcbqP+0r24ur86v&#10;4AzXl5yld5FycXkBCMEYDD+AzwXIEdI8O0PG6RPoAAHiDNjIiHwMBUEIGDqC+ujoCAmvw4OIkBAZ&#10;BTlFMD2qSvLKimISknwigjJyRC0t1f1PHz592MmMDUlLisnLy6TSMjMy42AozPZ2Y4R45vi7muur&#10;xSf65QS9KAj2ZMcG1aVHNmRG16bEVCeHVSeFtOfE9eal9lFTe3JT+/PTX+Wn9yKNzIEi8jCTMliS&#10;M1CY0ZOf1JKXuvtmcQ9Z22/35BiuCFD5trcHMf9579uXr18/f/r8EWpA4PDw28npIbJz78vxCbSR&#10;l3B8/O3bEbLr08f3gNbG1vri8uKHz5x10r98/vj585vdN5++fv6LTUiAS3x8MAgOOT2eCv6enAbj&#10;eiGVXEzLAptUSM8qpmcW07IL8jNiwr2K6VnlLBpKQgQiUlSEj4v3MQ8vFy/yqzRBGTzeyd4sMSa0&#10;pIBCzUnPy86MjwmxtjZztn1mYW7q7WYb7Ofq7+UU4PsiLMA9NMQjIswvPNgrPMg7McKvJCO2PS+1&#10;lZzcmB7fnBLXnBJbkxBZlRBRlRBckRhWlRxRGh/KjPSjBnlEO9smeDnHxwZHRQF4Pq4vLGztTGxt&#10;jbwczSH3wElLcfH8KyIqzElvwJWhibI4i+fmvwCbn/e/ft3/raEARb8foP79n++/fn3/+Qupf/18&#10;+PXz+8+f33/9ePjx8/7Hzwfg7fuP2++/7r5/v/9Tbh7u7x9uv39Hyv63Dx1dNTExPsEhbl7e9ubP&#10;tdTUiBqachoaclqaChpqCjDyqqnIKqnIKiuRVJRklJSIyooEZQWCogJBSZ6giHyeDSMnj7W0fAaj&#10;MoEogZVGg9rIKUorKYPafAWBAEYQsbi5QhwW4IKskQsEgXAAPLAPSADVuQZm7u4u7+9vkFUNb28e&#10;bq/v76Dz6u728u7++vb+CtEfIAqOuYX2JYLc3cXt7cU54HMDOF5cX55cXZ9dX0MH1MDSGULo5fnl&#10;5enl5dmf+vwSpAiG5OPzC2AJRl5keD45OTg9Odpcn1bX0MDLy8spqcooqSgpyWMweDGUiKI8SV1d&#10;5euXD3ufP3z+9P7L280qJvWFo314RCidkZWdmQDOBeItNzqAGuleGO3LjvGvTQmtBWYyohghfimu&#10;lswI37q06GZyfHNOYlNWTDs1pT03uS0vBWSnJz+rn5HRyyB35qW05iSw4gLebi1++bi7vwfkvN+H&#10;UP/yEdgGGdn78ulgf+/92zdvd7a/fPn08dP7vf1PgNBnBKQPHz++/7r3cXdn+/1HzjLP77a336x/&#10;+Lj78dO78amRne2ttx/ev//07u2HnTe7/7N2Z2xEAPKLyKRISkZcZlo0HTEtybS8tJzMxAIqubQo&#10;n1lALqZnZ6VGRQa6syDBoCYLCwug0SJYtIgsQUqaIC4kIigsIqCsoBgXGUCjpFawadTsdFMDLRsz&#10;I0tzUycbcxsLU0c7Oz8Ph0BPRz8PG3KMfz0lvjk7AV5qa04yGNnW3JS23OSWrLhWSkpTZkJtRnxZ&#10;fBikifF2FknOlpkv7MhudumuNglO1tGOZtHOVpHONglxQUmQBXo7ODo+9/dxinayw2El8dLox1yP&#10;4HrQ0hI4AhZHlCbI4J8bmyCrZN5e3N2d391BfXF3f3WPFIizq/s7CKzLh/vr7w83Dw/X378DF1cP&#10;36/vHy4fHi6/f79Cyo9r6Pn+gNQPsPmAdD4gNRyPPBB5FKcgJ7m/gdMi8Xp7fnN1fn11AsF3fXkB&#10;UXiLBOUFJ+zBK12Ak17bXGntbGxpbywoZrh5uUGapKWjrKWprKEl/2Xv0809CAfHXSE1BDg4MpAX&#10;qCH0r28ebu6Q57q5e7iFBlw88tQP1/f31w9wAFwDlLszuAx47TfX57c359e3Z0DI7d0FZ8FdpPP6&#10;5hyu6i8tN1CDEAEqZxdXZ5dXUJ9eQbmE7OD48ur0/OoM2QtiheCEsAT8gKuhMBjRKSk4LE4KLS0t&#10;I4sjkYhyJBFxiYCwgKjomNcD/T29nXV1tYx85KvCSUlx5uYmtnZ2YJXBA4O2U8L88wI9GBG+BRGB&#10;4c/1Is31UhytMr3tWbEBFamhpbFBVfGhTZnx7ZSkztzUdnJSBzm5k5zykpLSnZf+Mi+1i5LWQk6q&#10;S40qTwh5t7H4YXcN0pu9vY87bzY/vHvz+cv7L18+AEWfPr0D5Xj/7s362urW9uq7d9vv3u28/7C7&#10;vb359fP7/b3PAMzbt1vvgI3t9cWlqfm5yd13O/uH+zPzM7Mz0xvb60DOxvb/LLD+srt9bnZqcOj1&#10;5NTo/MLs9Mz4xORIMSO3kl08MzW1OD+3srTQ1laXkRyWl50CiU1EuJuamjzkBhOTQ0vLi2srS0tL&#10;C6vLixtrS2trq5sbq+urK5sbKzu7m7u721vba2+RdRVX+vuaqzPiOrIT27MT2sjxrVmxreS4NnJC&#10;ByWpJSu+IT0WXnlzTlIzOak+PQHUpj4xqiwmpCQ6kBUVwIoILAz3K470p4f5Ufzc4mKC0lKj4+IC&#10;oiMCQoLdXV0t7dQU3Q21sFgJPAnPxfNYREwIDA9aWgpHIhBlCbTklKvLg8vLo4uLo8uLg4uLw0so&#10;l8eXl4eX50dI4wLaR5dXnPpP/xUcf3jFaV9dHV1cHUF9fX18hazzfHxzC43jq5uT25vjm5tjzkKc&#10;Z/e35/f3SOEgCrF4Aodd33AeCOXy8Ob65O7m9Ob69PYGQhka53cwxiPRDIP95c01EtBXlzDGI2hd&#10;XV7sf/16d39x+3AHhCAFAh2sGEjHLYgG8ABODIAHNq7vEFZv75GkBo68/DMQXN6d396dwaPubs8g&#10;7oGK25vTi+sTKKAknJd5DFnx5QW8OhCNI0iJL84OzqBcgNc/ujg7PL84vjg/hTTnz2F7396PT4/M&#10;Lc/OLkzNLE3PLiBlcmZ8dGKgpb2uprbYw9NaXkVaz0hVXVtOU0/RyEL91XD7+Ez/0Fhf7+vOjq6G&#10;ppaq6hpWeVUxk00vZTNYFYyKypLquiI2uwAQys5OAISYpbS2lsqGsuym0tzO+tKOBnZ3XUV9SV49&#10;LaM+N6k+K6YuK64+M746NaouPaY2NbYqNZoVF1oU618U418UHrC5OP52a+Vo//PRPhir3Y+QzW+t&#10;fnwPuvF+78uH/W9fIE+BzjdbayurC+trC+vrC5vrKztvNjjrnO+CFu2+3dzeXllanJ2ZmRgbH4QA&#10;3tvf29nZmZmfXlpd3N75nyVvR0Zez81NLi8vrq8uT06MLSzMrq2szExPra8tb2yszs5Ob26sr66u&#10;vNneeLf75v3b3d2dre3NdShvdjZ3oQCub1aB7M3N1Tdv1rc2VtbXl1dW5tdXl95sru5sr2+sL73d&#10;WX27vbo+/7olMxYggQJq25gZB8pbnxFXnRxdmxZTlRJVlxpdkxJZFRNcFRtUEuFLC/aghnrkBr6g&#10;hXjkh3hSg19Q/F9keTsn+LkEB7glxIeAsQxxt/DS1wy3t4x1tcYTsQSi9BPup2IocRwJchG0NBFH&#10;kiWFBARcnB9Cubz8dnnx7eLigFN/uzjnlIu9s/NvZxd752f7F+fQ3kd2XX49P9+/RNr7EMBwPGd5&#10;9IOLy/3LKzgPpw0IQef14RUE4vXx9fUJp0DjGDj5c8wVPBCe4nQfWTIauYDDq4sjoPH66vgKVIgD&#10;6s2fEf0KXNApSBME8dXFCQztX/c+3YIePiCcXIMygMVCPBhkLyAvIJWgh4i8AELIorlID0gQUHRx&#10;z/Fm8FgQmdtbSI5A6M4vr5Hzg4YgCf/lyenF0fn50dn54enF4cnpwcnxt6PjfTD0x0d7R0ffjiB7&#10;/vb14Gjv4PALNL4d7H35+m5sfODPF8sWVybmF8fnFkenZkem5wcnZgfGp4fGpwfGJl8NT/ZPz46M&#10;TQyMTg6+Hu3pH+zuH+jq7mlr72pobm2obyyrqmIyWTQGIxs4KSrMKyrIyadl5OWmQRqZnp6Qm5tG&#10;h9SgkFJeyigvL2yprextbxzq6ZwcfjU7Pjw/M744PbEwNTk3OTEHQ/zMxMLczPL89NrS/Nri4tri&#10;8sr80srC3NbyzP7Xdycn+8eHe58/vfv4fufd7tbbtxvvP74F3/Xh3VvAAyJ5Y315dXV2ZWlmbXV+&#10;dXl2c3NlZwdCen1ne219fRE2Z+FpJoYmxoeWV+Z2drcgq1lcmp+fn/6LzejI4OTkOJCxsDg3NTE+&#10;NTW1vbUxMTG2tDA/Oz05PTmxjgjKwvu38PSbnz/tAI5vd7fe7Gx8eLsL1wQX8GYLaFkFYDZWF99s&#10;La+tzi0uwAkXYdfb3Y3dndX3bzfXV+dq2UXl8QH1yeH1MFSkhNcmR9QlhVUlhFYmhoK8smP9QY4h&#10;h2EnBFcmhJXGBmf7uaS8sEtysYm2e+5rpOWko+Lt8MzH0Sw0wNfESCs8ODA/OxpZh/ny2y0nQGVk&#10;UWAQBIS5xCTFCQpyeDkSqA2BiLU0Nzo/27uEqEV0BmHg4g8bSGMPsIFNgOQc2ud7pxf7Z+dfAaTz&#10;iz04mHPY4TnQcrF/dfnt6uob1CAdQAUgdH0FbCByxJEUgAdBAtmEIzkPuTjbR2g82zs7RZ7l4vLg&#10;+uIYWWwdecgJBxjOQyCvQGowQpyaU/YOviIa8h1xYg93iAe7e7h7eIDUH6i4BWY4rvIe6jswive3&#10;33/cfL+D/luOk4RdiAX940tB38ChQX0NFF2D0To7P4enAIt1fHp+fHp2eHT29fjk4PB4f//o67fD&#10;bwcHX74d7n37tvfl29e3b7dhkP70eXds/PXoeP/Y5Ou+gZcrG/Orm1AWV9bnl9fm5lemZhbGJ6aH&#10;x8ZfId/CH3rZ19/d09/Z29fxsre9p7e1u7f15cvm9o76lra6tvba1pbqvr6mV/2tvT1N7e3VrU0V&#10;Tc1lDQ3sigpGSVFuIZ1Mp6bn56VQc1PnpsYXZyZX5qaWZmeW5meWFqbXFxY2Fhc3V5a31je3N9Z3&#10;Nt+82QADtbG9BnZneXV+YXFmfG1p4vOHrb1Pb48Pvx7sf37/HpL5DcSwIRRBbvP+294ngAc6NyDq&#10;F6cXF6ZWlqY4yrP4dmd9c30JWFqYGx8Y7BufHBwa6h0fezW/OLmKqNPiX2wGB/qmpyYB3PGxgbFR&#10;8F0LW9sb0DMxNjQ8+Aoab7YQvVlemFuYmwC456fHlxamNlYW1lYXgZDlxemZ6dHJicH52fGxYWTu&#10;gtmZidWVheVFhOC52TE4YGNlbmVx8lV3U1GoN3BSnRBSA2wkBpeCeU0KKU0IKo0LZsYHFEcHQKMi&#10;LqQ6Nogd7sMI9aSHuOeFeOYHeub6uWb6OKV5OAb4O7m5Ozo4mvsHukdH+EVF+MZE+sVGB6YkRsRE&#10;+OtpyEqhxQTFhNB4LJqAk8BKiUqK42Rk4tLjBl71grYAPxDHlxdfL86+nJ1/vjj/+oecs9Mvp6df&#10;AY+zU6TnElgCbGAvyAUAAKggFEEbwQYpV9Dm6AmIzwX0HF5fH95enSA8IO4OQQvwQNTmFMEG0Rzk&#10;MBAo6IfHIrRwIAGEDgE5hDooCD8nIEoXV8f7B1/uvt89/HgAEsCG3SGc3D98hzaAcff9AQrnLsWP&#10;+59QfkLj9if0/7j/8fPu54+7H3/vYSCHQeaG6BLYuXsORaBCYPluzq6ugVvEwp2eH4JPOz09Oj7Z&#10;B+VB7tge7h8cfv0GFB3tHxx8BW8DzIyM9w0MdXZ0Nw6PdI+Ov16E0Xp9dhnK6tzqxuzK2tzq5sLa&#10;xtz69tzaxszq+jRS1qZW1iaXV8YXl8cXl8bm50emZ2GYfjU63jMw0NHX29LZUd/WVtPSXNnUWF5X&#10;zSorpbGKcgrp2ZBd51FSlmdmwAmuzM+uLs6tLy1trKxsra5CYL/Z3ICY39nc3N3e3N3a2tmCent3&#10;c2d3bWtxemh2YmBxbmBpZmRpfmznzfLbt0DXyjsY7nc2OXeotz+833n/dnt3Zw0ynK31ZYAHInlp&#10;cXplAbzVIvCzujqzOD85OTkyMvxqeLR/aAgw6R4b7Rsbe/UXm66O1tnp8fHR1697X05NjExPTzY1&#10;173qe9nX07W6sryzs728vDAy/Hp0qH96YghOvTAztr2+vDw/tbY8C6iMDPeNDvZNTQzNTo5MjA/C&#10;qVaXwKEtvnu7tbQwA9f6fncDmFmcGxvoaYHMryTajxUTUBYXVBYbzI4JLIsJZEcHMeMCmLGBjEg/&#10;RqhfVUIwM9QzJ+CFv5lRRMiLMF+ncG+X2ECP6BDP0EDX0GDPlJTwtLSY1JTwjPSY7KwEWn56cRGl&#10;tJxaWVNSVlEQFetjZaurrkWSU5KSxHLbuxpQchMbmiqWN+Z33m/sfNzY/YCUrbdLWzuLKxszw8Md&#10;wMzZ2eeLMwDm6/nZF1Cei/Mv52dI++IS+AFsQGr2rxBtQeTl+gZRmJtryHYgYwFgoH0MeQ6S6sDm&#10;JZLMIHsRSwby8u0SQAXLd3EA2ngLexHYkCQKyOFoFJIpXSMy9QcejnZdHkPs/uDw8PDz4df3hx/f&#10;H379/PHjx82Pn/cAyo+fD79/wd6HXz/uf/9GbgD++vXw89f3/+vnzz/t7z+///h1//vHA5wBuSv4&#10;GzkYoPr1/ccPBKbbPyzdQ+p0C9buDhi8v0c6ObfjrqF5fX92cX1+dn66d7C3u7vZ2lI/NNLf29/U&#10;2l47MPRydKx3cmpwY3t+c2dhY2t2883cxpu5ta2p9c3Jta2Z1Y3J1fWZ5dWJlbWppcWJRcBmaRys&#10;3ewfbCZejY72Dg529HY3d3bUNjdXgNTU17Grq1jlFYXsMkZRQW4BnUylpLx62fGqp224r2dsoH9k&#10;aGB6bHRmYnR2YnxpanJpdmp5dm5pZhaEaGFmanF2anFudmFmen5ieHb81fRw1yw4xrGeqZH+mfHe&#10;uenBxbmRrY2FrbXF7e3V7S1IOtY+ftx9s7kGvmlzY3lpHrKShdWlaUQS1uYhO1laml5YnBofG5yZ&#10;GZ2aHBodfTWEfEH65V9sOjsaWpprutoaR4b6x0cHR4dfdXW0DL7umxgbA/mAzoHXL7s6m0BGZiaH&#10;Qc6WFwD9ma21hbmpkZnJoenpkYmxgdmZsbWVhcX5qeWl2Tfb6ytL4NMmOcZxbpVD2vzM0OveZnrw&#10;C3qYBz3MuyDcuygygBkVgCT9Mf4l0Ij0q4gPKY0JLA73KQh0Kwj2pAe7F4V5sSL8CgI9cn1dk9yt&#10;45xtkiMD0tNissmJFHIymZKcT8sqYVKBlsoaJljnlraqjq76lz2Nnb1N7Z01bR1VTS1lDS3sxuby&#10;5lYoFS1tyOwcnS9runrq+/uaBwc7h4c7R0e6T08+AySnJ6A5n4Gik9PPJ6cfT0CRgKhTQAgpCFQX&#10;X0GpOIJzAKIBmoNoxQ1izICl22tI9E9uOPwASyBEyJ2Aq4PLa+RIaABLt9fHN9B/fXgHh12dwObt&#10;7ckNFORWwSkiR1eQ2ABRR4DN95/3v37+RIL+1w/OnXHk59fvH79+/QAYgCIA5vfv71B+/f71+z+/&#10;fsOu3z9+/+fnr//8/A09v3/+B+n//h/OLqT/1/ef0Ph5//vXLzghcPUTzgxn+/0dudvO4ZCDGWAJ&#10;iD78/AGQ3UP6dHp2sLm50NFeHxHm+9xMX1vLsL2jCyzZxvbM2ub0yubU2sY0NICTpeWZ2fnRV6/7&#10;SgrLMjOzExKSfH0CNTWey5KU5RVkZeVk8VicNEYK+aw0XpIog1JTIRoaKD1/pmNjbeLp6RAW6h0d&#10;HhgfGULLTqurKOlpb+lD5kZs6mqt72iu62qubm+qaWuobq+vaa2vbq2raamrbq6taa6Furq1HjZh&#10;b21HS81Qd/Or7oa+rtq2RnZteWFNGaOmjN5aX/q6p3lssGtm4vX85ND8zMjy3OTq4iwIwNrK3MYa&#10;4okW5yBrGl6YHZmfHp6ZHBwf6Rsd7hsbAhvVPTIEGU1/T0/P/wetgVlfbZW7HgAAAABJRU5ErkJg&#10;glBLAQItABQABgAIAAAAIQCxgme2CgEAABMCAAATAAAAAAAAAAAAAAAAAAAAAABbQ29udGVudF9U&#10;eXBlc10ueG1sUEsBAi0AFAAGAAgAAAAhADj9If/WAAAAlAEAAAsAAAAAAAAAAAAAAAAAOwEAAF9y&#10;ZWxzLy5yZWxzUEsBAi0AFAAGAAgAAAAhAOJiuK1SBAAAXQkAAA4AAAAAAAAAAAAAAAAAOgIAAGRy&#10;cy9lMm9Eb2MueG1sUEsBAi0AFAAGAAgAAAAhAKomDr68AAAAIQEAABkAAAAAAAAAAAAAAAAAuAYA&#10;AGRycy9fcmVscy9lMm9Eb2MueG1sLnJlbHNQSwECLQAUAAYACAAAACEA5e4aV+AAAAAKAQAADwAA&#10;AAAAAAAAAAAAAACrBwAAZHJzL2Rvd25yZXYueG1sUEsBAi0ACgAAAAAAAAAhAFJ1XVhi4wEAYuMB&#10;ABQAAAAAAAAAAAAAAAAAuAgAAGRycy9tZWRpYS9pbWFnZTEucG5nUEsFBgAAAAAGAAYAfAEAAEzs&#10;AQAAAA==&#10;">
                <v:shape id="図 1" o:spid="_x0000_s1052" type="#_x0000_t75" style="position:absolute;width:26416;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XxxAAAANsAAAAPAAAAZHJzL2Rvd25yZXYueG1sRI9NT8Mw&#10;DIbvSPyHyEjcWLoJIdQtm/gU7ITYdhg3q3GbQuNESdi6f48Pkzhar9/Hjxer0Q/qQCn3gQ1MJxUo&#10;4ibYnjsDu+3rzT2oXJAtDoHJwIkyrJaXFwusbTjyJx02pVMC4VyjAVdKrLXOjSOPeRIisWRtSB6L&#10;jKnTNuFR4H7Qs6q60x57lgsOIz05an42v1409uv29Bzb9PL1PY36kd3t24cz5vpqfJiDKjSW/+Vz&#10;+90amIms/CIA0Ms/AAAA//8DAFBLAQItABQABgAIAAAAIQDb4fbL7gAAAIUBAAATAAAAAAAAAAAA&#10;AAAAAAAAAABbQ29udGVudF9UeXBlc10ueG1sUEsBAi0AFAAGAAgAAAAhAFr0LFu/AAAAFQEAAAsA&#10;AAAAAAAAAAAAAAAAHwEAAF9yZWxzLy5yZWxzUEsBAi0AFAAGAAgAAAAhAMCHNfHEAAAA2wAAAA8A&#10;AAAAAAAAAAAAAAAABwIAAGRycy9kb3ducmV2LnhtbFBLBQYAAAAAAwADALcAAAD4AgAAAAA=&#10;">
                  <v:imagedata r:id="rId38" o:title=""/>
                  <v:path arrowok="t"/>
                </v:shape>
                <v:shape id="テキスト ボックス 29" o:spid="_x0000_s1053" type="#_x0000_t202" style="position:absolute;left:317;top:16573;width:25464;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rsidR="001339A9" w:rsidRPr="004C3AD4" w:rsidRDefault="001339A9" w:rsidP="004C3AD4">
                        <w:pPr>
                          <w:jc w:val="center"/>
                          <w:rPr>
                            <w:rFonts w:ascii="メイリオ" w:eastAsia="メイリオ" w:hAnsi="メイリオ"/>
                            <w:sz w:val="21"/>
                          </w:rPr>
                        </w:pPr>
                        <w:r w:rsidRPr="004C3AD4">
                          <w:rPr>
                            <w:rFonts w:ascii="メイリオ" w:eastAsia="メイリオ" w:hAnsi="メイリオ" w:hint="eastAsia"/>
                            <w:sz w:val="21"/>
                          </w:rPr>
                          <w:t>図２　顕微鏡の操作</w:t>
                        </w:r>
                      </w:p>
                    </w:txbxContent>
                  </v:textbox>
                </v:shape>
                <w10:wrap type="tight"/>
              </v:group>
            </w:pict>
          </mc:Fallback>
        </mc:AlternateContent>
      </w:r>
      <w:r w:rsidR="00143BCE" w:rsidRPr="00143BCE">
        <w:rPr>
          <w:rFonts w:ascii="メイリオ" w:eastAsia="メイリオ" w:hAnsi="メイリオ" w:cs="メイリオ" w:hint="eastAsia"/>
          <w:sz w:val="21"/>
          <w:szCs w:val="21"/>
        </w:rPr>
        <w:t xml:space="preserve">　そのことにより，より詳しく映像で見ることができ，基本的な捜査を覚えたり，観察の前に復習</w:t>
      </w:r>
      <w:r w:rsidR="004C3AD4">
        <w:rPr>
          <w:rFonts w:ascii="メイリオ" w:eastAsia="メイリオ" w:hAnsi="メイリオ" w:cs="メイリオ" w:hint="eastAsia"/>
          <w:sz w:val="21"/>
          <w:szCs w:val="21"/>
        </w:rPr>
        <w:t>したり</w:t>
      </w:r>
      <w:r w:rsidR="00143BCE" w:rsidRPr="00143BCE">
        <w:rPr>
          <w:rFonts w:ascii="メイリオ" w:eastAsia="メイリオ" w:hAnsi="メイリオ" w:cs="メイリオ" w:hint="eastAsia"/>
          <w:sz w:val="21"/>
          <w:szCs w:val="21"/>
        </w:rPr>
        <w:t>するための教材として作成した．</w:t>
      </w:r>
      <w:r w:rsidR="007D7A57">
        <w:rPr>
          <w:rFonts w:ascii="メイリオ" w:eastAsia="メイリオ" w:hAnsi="メイリオ" w:cs="メイリオ"/>
          <w:sz w:val="21"/>
          <w:szCs w:val="21"/>
        </w:rPr>
        <w:br/>
      </w:r>
      <w:r w:rsidR="00143BCE" w:rsidRPr="00143BCE">
        <w:rPr>
          <w:rFonts w:ascii="メイリオ" w:eastAsia="メイリオ" w:hAnsi="メイリオ" w:cs="メイリオ" w:hint="eastAsia"/>
          <w:sz w:val="21"/>
          <w:szCs w:val="21"/>
        </w:rPr>
        <w:t xml:space="preserve">　つまり，実験などの場合には，学習者の目的に応じた視点・視座で撮影することが必要となる．そのために，今回の理科の実験には，サイエンスワールドの専門職と連携し，協議を繰り返して撮影している．</w:t>
      </w:r>
    </w:p>
    <w:p w:rsidR="00143BCE" w:rsidRPr="00145A16" w:rsidRDefault="00143BCE" w:rsidP="00143BCE">
      <w:pPr>
        <w:spacing w:line="400" w:lineRule="exact"/>
        <w:rPr>
          <w:rFonts w:ascii="メイリオ" w:eastAsia="メイリオ" w:hAnsi="メイリオ" w:cs="メイリオ"/>
          <w:b/>
          <w:sz w:val="21"/>
          <w:szCs w:val="21"/>
        </w:rPr>
      </w:pPr>
      <w:r w:rsidRPr="00145A16">
        <w:rPr>
          <w:rFonts w:ascii="メイリオ" w:eastAsia="メイリオ" w:hAnsi="メイリオ" w:cs="メイリオ" w:hint="eastAsia"/>
          <w:b/>
          <w:sz w:val="21"/>
          <w:szCs w:val="21"/>
        </w:rPr>
        <w:t>(3)今後の撮影実験</w:t>
      </w:r>
    </w:p>
    <w:p w:rsidR="00385D66" w:rsidRDefault="00143BCE" w:rsidP="00143BCE">
      <w:pPr>
        <w:spacing w:line="400" w:lineRule="exact"/>
        <w:rPr>
          <w:rFonts w:ascii="メイリオ" w:eastAsia="メイリオ" w:hAnsi="メイリオ" w:cs="メイリオ"/>
          <w:sz w:val="21"/>
          <w:szCs w:val="21"/>
        </w:rPr>
      </w:pPr>
      <w:r w:rsidRPr="00145A16">
        <w:rPr>
          <w:rFonts w:ascii="メイリオ" w:eastAsia="メイリオ" w:hAnsi="メイリオ" w:cs="メイリオ" w:hint="eastAsia"/>
          <w:b/>
          <w:sz w:val="21"/>
          <w:szCs w:val="21"/>
        </w:rPr>
        <w:t>ア　物と重さ</w:t>
      </w:r>
      <w:r w:rsidR="00385D66">
        <w:rPr>
          <w:rFonts w:ascii="メイリオ" w:eastAsia="メイリオ" w:hAnsi="メイリオ" w:cs="メイリオ"/>
          <w:b/>
          <w:sz w:val="21"/>
          <w:szCs w:val="21"/>
        </w:rPr>
        <w:br/>
      </w:r>
      <w:r w:rsidR="00385D66">
        <w:rPr>
          <w:rFonts w:ascii="メイリオ" w:eastAsia="メイリオ" w:hAnsi="メイリオ" w:cs="メイリオ" w:hint="eastAsia"/>
          <w:noProof/>
          <w:sz w:val="21"/>
          <w:szCs w:val="21"/>
        </w:rPr>
        <mc:AlternateContent>
          <mc:Choice Requires="wpg">
            <w:drawing>
              <wp:anchor distT="0" distB="0" distL="114300" distR="114300" simplePos="0" relativeHeight="251620352" behindDoc="1" locked="0" layoutInCell="1" allowOverlap="1" wp14:anchorId="37AF6695" wp14:editId="5EFF2F01">
                <wp:simplePos x="0" y="0"/>
                <wp:positionH relativeFrom="column">
                  <wp:posOffset>1979295</wp:posOffset>
                </wp:positionH>
                <wp:positionV relativeFrom="paragraph">
                  <wp:posOffset>139700</wp:posOffset>
                </wp:positionV>
                <wp:extent cx="2814955" cy="2025650"/>
                <wp:effectExtent l="0" t="0" r="4445" b="0"/>
                <wp:wrapTight wrapText="bothSides">
                  <wp:wrapPolygon edited="0">
                    <wp:start x="0" y="0"/>
                    <wp:lineTo x="0" y="21329"/>
                    <wp:lineTo x="21342" y="21329"/>
                    <wp:lineTo x="21488" y="17876"/>
                    <wp:lineTo x="21488" y="0"/>
                    <wp:lineTo x="0" y="0"/>
                  </wp:wrapPolygon>
                </wp:wrapTight>
                <wp:docPr id="33" name="グループ化 33"/>
                <wp:cNvGraphicFramePr/>
                <a:graphic xmlns:a="http://schemas.openxmlformats.org/drawingml/2006/main">
                  <a:graphicData uri="http://schemas.microsoft.com/office/word/2010/wordprocessingGroup">
                    <wpg:wgp>
                      <wpg:cNvGrpSpPr/>
                      <wpg:grpSpPr>
                        <a:xfrm>
                          <a:off x="0" y="0"/>
                          <a:ext cx="2814955" cy="2025650"/>
                          <a:chOff x="0" y="0"/>
                          <a:chExt cx="2814955" cy="2025650"/>
                        </a:xfrm>
                      </wpg:grpSpPr>
                      <pic:pic xmlns:pic="http://schemas.openxmlformats.org/drawingml/2006/picture">
                        <pic:nvPicPr>
                          <pic:cNvPr id="31" name="図 2" descr="\\kuze05\disk\映像フォルダ\理科実験H20_11_10\顕微鏡実験\DCIM\100NCD80\DSC_0013.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4955" cy="1670050"/>
                          </a:xfrm>
                          <a:prstGeom prst="rect">
                            <a:avLst/>
                          </a:prstGeom>
                          <a:noFill/>
                          <a:ln w="9525">
                            <a:noFill/>
                            <a:miter lim="800000"/>
                            <a:headEnd/>
                            <a:tailEnd/>
                          </a:ln>
                        </pic:spPr>
                      </pic:pic>
                      <wps:wsp>
                        <wps:cNvPr id="32" name="テキスト ボックス 32"/>
                        <wps:cNvSpPr txBox="1"/>
                        <wps:spPr>
                          <a:xfrm>
                            <a:off x="0" y="1708150"/>
                            <a:ext cx="2755900" cy="317500"/>
                          </a:xfrm>
                          <a:prstGeom prst="rect">
                            <a:avLst/>
                          </a:prstGeom>
                          <a:solidFill>
                            <a:schemeClr val="lt1"/>
                          </a:solidFill>
                          <a:ln w="6350">
                            <a:noFill/>
                          </a:ln>
                        </wps:spPr>
                        <wps:txbx>
                          <w:txbxContent>
                            <w:p w:rsidR="001339A9" w:rsidRPr="004C3AD4" w:rsidRDefault="001339A9">
                              <w:pPr>
                                <w:rPr>
                                  <w:rFonts w:ascii="メイリオ" w:eastAsia="メイリオ" w:hAnsi="メイリオ"/>
                                  <w:sz w:val="20"/>
                                </w:rPr>
                              </w:pPr>
                              <w:r w:rsidRPr="004C3AD4">
                                <w:rPr>
                                  <w:rFonts w:ascii="メイリオ" w:eastAsia="メイリオ" w:hAnsi="メイリオ" w:hint="eastAsia"/>
                                  <w:sz w:val="21"/>
                                </w:rPr>
                                <w:t xml:space="preserve">図３　</w:t>
                              </w:r>
                              <w:r w:rsidRPr="004C3AD4">
                                <w:rPr>
                                  <w:rFonts w:ascii="メイリオ" w:eastAsia="メイリオ" w:hAnsi="メイリオ" w:hint="eastAsia"/>
                                  <w:sz w:val="21"/>
                                </w:rPr>
                                <w:t>顕微鏡の操作の撮影状況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AF6695" id="グループ化 33" o:spid="_x0000_s1054" style="position:absolute;margin-left:155.85pt;margin-top:11pt;width:221.65pt;height:159.5pt;z-index:-251696128" coordsize="28149,20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eOBOsBAAAwwkAAA4AAABkcnMvZTJvRG9jLnhtbJxWX2vjRhB/L/Q7&#10;LHp3LMlW/Ic4h89O0iu5nGmu3IshrFcra4mk3e6uY+dKocRw9KFwLeXaQgvtPbWl9FroU6H0y4j0&#10;yLfo7EpynD9w1wQiz+zMrmZ+M79Zbd1bpAk6oVIxnvUcb8N1EM0ID1k27TkfPt6ttR2kNM5CnPCM&#10;9pxTqpx72+++szUXXerzmCchlQgOyVR3LnpOrLXo1uuKxDTFaoMLmoEx4jLFGlQ5rYcSz+H0NKn7&#10;rrtZn3MZCskJVQpWh4XR2bbnRxEl+lEUKapR0nMgNm2f0j4n5lnf3sLdqcQiZqQMA98hihSzDF66&#10;OmqINUYzyW4clTIiueKR3iA8rfMoYoTaHCAbz72WzZ7kM2FzmXbnU7GCCaC9htOdjyUHJyOJWNhz&#10;Gg0HZTiFGuVnf+TLX/Pl3/nym/PPv0ZgAZjmYtoF7z0pDsVIlgvTQjOZLyKZml/ICS0swKcrgOlC&#10;IwKLfttrdoLAQQRsvusHm0FZAhJDnW7sI/HOG3bWqxfXTXyrcAQjXfgvEQPpBmJv7izYpWeSOuUh&#10;6VudkWJ5PBM1KK7Amk1YwvSpbVQoowkqOxkxMpKFsga+V4F//t2fyHdQSBWBNh2Pj2dPqRuMQ6aO&#10;x/9+++P58nm+fJGf/WIr9On49RfPXv/05fmrHy5+/uo93z3yvCPPHV+8fHH+z6uL5y8Lw3g4ePBw&#10;7LnuwWDYdsfDw8GR63qNjfdHe6ayJi4TShEYNsDtc3KsUMYHMc6mtK8EEAnobbzrV92teiWrScLE&#10;LksS0wxGLvGDbK417S0lKAgx5GSW0kwXDJc0ASh5pmImlINkl6YTCg0rH4SAGoHpoqFphWSZthSE&#10;ZttX2rzdtJ0l4cd+u++6Hf9+bRC4g1rTbe3U+p1mq9Zyd1pNt9n2Bt7gE7Pba3ZnikL6OBkKVoYO&#10;qzeCv5Vx5WwquGxnAjrBdvIY4GxA1a8NEZYMQiZWJckHADL4gawl1SQ2YgRAluvgvDJY1C+BNiVR&#10;wEo0mT/kIaCBZ5pbMP43K73NlusWrFxxC1pCKr1HeYqMANBDpPZ4fAJ5FLlVLibqjJsGsLkkGZr3&#10;nE7gB3bDmiVlGkZ/wtKe03bNn+ku3I0pDney0Moas6SQIZYkK5vPZFqKkLiZTHB3qKrPQHu7Ypmb&#10;47apexhjQSFYc+waQ4GU5XhcPsvPfsvP/sqXn6F8+X2+XOZnv4OOGr5JodxnpiTSi/sc5p4ljlkv&#10;Qq9m1rVh6bXctlcNxNXIbAVBB7CxI7PhtYICp7vXRvGEhRU/7T1LB4ks+jTRBcWh09a9ihpuNiC2&#10;K9WtinKZmZH0YrKwN0rQrOCY8PAU0JAcegdSUYLsMmikfaz0CEu4cGERPiL0I3hECYeG4aXkoJjL&#10;p7etG38oNFgdNIcLvOeoj2bYzOvkQQYt0PGaTXPjW6UZtHxQ5Lplsm7JZumAA1NhokB0VjT+OqnE&#10;SPL0CXRM37wVTDgj8O6eoytxoEEDA3yrENrvW7m4BvazQwGXh2fBMzR5vHiCpSi5pKHSB7xqOty9&#10;RqnCt4C9D6yOmOWbAbpAFZhgFCCAleyXAkhXPkXWdet1+e21/R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wuW5LOAAAAAKAQAADwAAAGRycy9kb3ducmV2LnhtbEyPQUvDQBCF74L/&#10;YRnBm91samxJsymlqKcitBXE2zSZJqHZ3ZDdJum/dzzpbR7v48172XoyrRio942zGtQsAkG2cGVj&#10;Kw2fx7enJQgf0JbYOksabuRhnd/fZZiWbrR7Gg6hEhxifYoa6hC6VEpf1GTQz1xHlr2z6w0Gln0l&#10;yx5HDjetjKPoRRpsLH+osaNtTcXlcDUa3kccN3P1Ouwu5+3t+5h8fO0Uaf34MG1WIAJN4Q+G3/pc&#10;HXLudHJXW3rRapgrtWBUQxzzJgYWScLHiZ1nFYHMM/l/Qv4DAAD//wMAUEsDBAoAAAAAAAAAIQDe&#10;EHtuWVcAAFlXAAAVAAAAZHJzL21lZGlhL2ltYWdlMS5qcGVn/9j/4AAQSkZJRgABAQEA3ADcAAD/&#10;2wBDAAIBAQEBAQIBAQECAgICAgQDAgICAgUEBAMEBgUGBgYFBgYGBwkIBgcJBwYGCAsICQoKCgoK&#10;BggLDAsKDAkKCgr/2wBDAQICAgICAgUDAwUKBwYHCgoKCgoKCgoKCgoKCgoKCgoKCgoKCgoKCgoK&#10;CgoKCgoKCgoKCgoKCgoKCgoKCgoKCgr/wAARCACiAR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N8JfDeIlcw16b4W+G1vlR9nFXvCnh6MF&#10;Tsr0bw5oqJtISucxbMnQ/hlZlVzbrWtN8JrCePm1Xn/ZrttG0yMKoC1vQ6ajKBikK7PAPGPwB068&#10;gZlslzg9q8a8a/BK60aRnht8rX3FeaFFNFgx1wvjbwFa3cTg2/X2pco+aR8RXXh65sXwFZfzqlPa&#10;c/v4Bn17/n1r3zx/8Lkjd5YICK8y1jwtNazMskRrKScTSLucJPDPEpa2upFx2J3D9azJfEHi61t0&#10;niS2m3M3yGRlwAeucHJ6ccfXvXZ33h8hCRHWHDoMn2XAQ/6yQfqtRqD3OXk+MFzp0oh1nSri1Zvu&#10;M21lb3ypP64rb0rxrf6sge1t5MN/EV2/zrmfiHoRZoZNn3d39K6PwdpjfZ4wsfpUxbejGbdpJrVz&#10;8zSxqP8AaOTWla6beyACa+kPb5Vx/Oruk6RLIF+Xium0jw0HK7x3raKFdnN2/h7zcfu5G/3pDWvp&#10;/gi9uTmK1Vf+A13eh+FrX5d/NdpoXh7TY9p8jNaRp3J5jy/SvhFqV7tMn6V1Oh/ADzSrSwM3516z&#10;o+nW8agRWo7dq6Cys5eixha0jCJPMeZ6R8BbKEAm1X8a3rP4Q6bbKMxIK9Aj0+5cYGac2iyt8xVq&#10;05YhzM4ceAtKtx9wVHL4a02LgRA13Evh9yfmQ1Vl8PEHOyj3RczOLfRrVOFhFR/2RHnAirsG0DnJ&#10;Sm/2H833KB3OTTSVPAiqxBo7EcJXUR6IP7lWItF5ztqg5jmYtGlIwRU66J2Irp00fttqT+yBjpQH&#10;Mcr/AGMAOVqG40OFvvQqa7B9KAH3ary6aAPu1ZJwt54WsZPvWy1i6l4H0yYYNstejXWn46Csq9sc&#10;D7tMDyfXPhhpsytiBe/auG8TfBvT5VbFste8ajYg7uK5rWdMBBOKfMwPnx/gZppdj9kXr6UV7I2l&#10;Dcf3XeinzSCyOq8N2apt+X9K7bREC7ciuS0TjbzXV6VLgrg1wjZ12ksAAfpW5aSKQK5fTrrAXmti&#10;0veBzQI2SVKY4rI1m2SVGBFWRe/L1qreXAcYJoA80+JkOi6Fol94h168htbGxtZLi8upiFSGJFLO&#10;7HsAoJJ9K/nf/ao/4L/ftMePfjvrcvwI1a28K+CLa+MOg250eC4uZ4EcDz5zMjfNIMsUXAQEKCSp&#10;dv26/wCCyHijWvBv/BND4z6/4fO24/4Qm5tWZeohnKwTf+QpHr+U+7tJ5dPm1yKJfLS8W3kbb913&#10;VmUfjtOfei8VqzSlCVST8j9SP2Dv+CzHxJ8W/EKz8C/tTX/h/UtD1W6aCPxJYwLaXOnvnCPNGDsa&#10;L+8QAwzuycbT+lX/AAi8jWPmQysoS8lOVUfMPl45HT6V+L/7In/BKL4zeN/Ds3xG8SaJpbSX/hm9&#10;i8N6Dday1vcz6jPayfZmYbSoAdhhC6ncMtwAr/u94P8Ah1J4X8A6f4Yurk3U2n2620tyxOZWSNFL&#10;n3JGa5adajiJSVPWx24vB1sJGDqqzfTrY8I8eaDehg126yFixUrEVwvGAck5Pvx9KqLqmt6LeW+n&#10;6Tp1vIGhDySXEjDbyRgADnp6itD9o/47fAv4RePtI+GXxD8e2+m69rFnJc6bpr280jzwhipfKIwA&#10;yp6kdD6VY09NI8QXNrrGhX0F5bTWa+VPbyBlbEjg8juCCD3BBFY4hVKVNyWhhR5Z1EmOtdT+Is0j&#10;GDWLOONv9XHBY7HXnrvdnB/7459utdJpGneJ7hv9K8XalIrNnYGSP8MxopH55qxo+hZKjZXXaNos&#10;cWDIFX3Y1wqpWlvJnd7OnHoanwa8NPDql47z3Mpe3jLNdXUkxHzN03scfhXsWheHchfk/wDHa5P4&#10;K6fbahqmpCyKyfZ1hSRlYEBjlv5EV7Hoeg4AHl17GE/go8/EfxGkQaP4dChSI/T+Gui0/QRx+6/8&#10;drS0nQ2GPlrattOjh5IrsSMVG5kQaDxkR/8AjtTHQTj7n6VtBFXoKWqL5Tn5dC9U/Sqs+h452f8A&#10;jtdQUQ/eFMe0gk5K0C5Tj5NFH939KjOjDPKfpXXyaVA56CozpEZ6YoDlOVXSQpwF/SpU0w/3P0rp&#10;Ro8PTIobTbOBd88yqo7txQLkOfGnHGdh/Kj+zuMbP0rZF94XU7Trln/4Ep/jU6Wumyp5kE6yL6xt&#10;u/lQHIc2+mnGdn6VVuNOfB+X9K6iVdLjbY0Vx/wG1kb+S01rXS5Bkx3P/gLIP/Zaq7Fys4m605v7&#10;tZd7pzHd8v6V6BPpNk2WXT7ph6qqj/0Iisu70+wV9jaDqBX+8Hhx/wCjM1UVKRDlGO7POdQ0tv7l&#10;YOp6UzBhs/SvVL3TtG8tiumzbv4VklUfqM1gXNvCHxN4Xh27uWGrNn8vI/rWnsanYj2tPueYNosm&#10;44jb/vmivR2tvDef+Rek/wDAz/7Cin9Xrdg9vT7nA6TLg4zXR6dPjBzXK6bLtIxW5Y3JHevONXud&#10;VY3mAuTWna3xAHzVzFpec9avQ3wA+9QI6IX529aguL/5eWrJ/tAY+9+teLf8FD/id48+F/7EHxQ8&#10;e/DKSaPXNN8G3clhc25IktSU2tcKR0MSM0gPYpmgD8sf+Cr/APwXW+J/xR1Xxl+y38Ivh34X/wCE&#10;DXULvStT1e4uBqR8R2UbtGTtGwwQyY3AoC+NpWUV8J/A21/Zb1fwd4kTWbibRriaxS5vPDd6zzwm&#10;S33OJrOY/vUIHHlPuc/Ltd8NXis+o6imom6e5Yu0+ZpGbkZyN/1BOa7z4DeC5vid4ttdM8PeFLrW&#10;rp/9Jk03TrWSZnjQGST5UBbaqBiT2AJOOcebjaarU7SbS8nY+gy3/Zai5Em9tVc/cz/gmd8JdI8f&#10;eGPC/wAfZfi/a6uyaDDcL4d0+42NY3UsJV47uHc2Gi3OqHPzHDjA4P2E2nqIZAF+9cSH/wBBr8nv&#10;2E9J8afDf9ufQdP+FPhnxVb6Fa655KtrmkzWjXGiXhkRRcqQFOMF1Y/K0ttlemB+tWrzSWVhJc29&#10;q0zq0rJDH96QhQdoz3PSry+FGFHlpK34nLnFXEVq6nVlfTTpZHwL/wAFrU+ATfDzQfDXjy1ntfHl&#10;208nw11+1hw+mXqNF+8klX5xb5Keaiq5KrkKGVGGJ8Nv2kdM1T9k/QfihJrEUM2i6eLPXrzw3Zf2&#10;jbyS2x2SXIFtgSRsSzvjLjDFwhQhfyb/AGwv+ChvxP8A2tPHbeNfjZ4vvovEeh6jfr4bs7eErbad&#10;BMrRzWLhSrBSiKoZV3EmTfnzAU0P+Cd9zDb/ALQsHhPxH+1BdfDWS7zc3XibzrR7VJhFhUImZU3D&#10;cxZvMIdCU2lgFf05U4ypuMvU8mEffU7K+1/L1P2J/Zc/bY/Zj+Nl1pHgi0+NMdx4n1eRorXT7rQp&#10;baaST5mAzsMOcDgbjnA6k8/RF0vhL4c61o+n+N/i9PZT67qC2ej2N99kQXk7MqrCm2AMWJZRgNnm&#10;vl79jj/gmZ+w6/i3w9+0p8J/jNqnjTWvDuredfaxpuuW72N5qaDMjvDEhEW5n8wRqwADKRlSM+4f&#10;tsaat540+CRCj9z8W9LkJx6SrXkSp05VbQTXqelzSjTu7P0PQLr9uD9nT9nG8/4ul4utNGbUvMWx&#10;h1C9PmXAhYB2RFVjgeYmceo9aqzf8Fvf2MtP/c6V43WR8f6z/hG9XuV/8hWoBH41+dn/AAVWuYdT&#10;8eeAp4yGVrXWiG9jNZ14Z4as43iUlea9inTjTgkkePWrT57n66al/wAF4PgppFkr6dr8OrSBBuWx&#10;8D6lBuPsLmSPGfdvxroPhl/wVY8RftFeBrrxT8N9FbRorXVnsZJNR0pEmZljjk3IvnzLtIkA+bBy&#10;DwOCfx9vkjhjwMdK+sP+Cf2o/ZvgVqxH/Q2XB/8AJS2rUVOpOUrNn2B/wRZ/4Kv/ABI/4KKWHi7S&#10;Pjn/AMIjo+saP9gfQbfQIpLeW/ilSZpmKTTSbymyPlAAA/I7195LZXOcnV7hh6FY/wD4iv5Zv+Cd&#10;3jO70C0uL/StYuLO+tbXT7ixvLKYpLBKkbYZXByvJB456V/ST+wz478V/Er9k3wP448b63NqWqah&#10;o++8vrjG+ZhI6hmx1O1Rk9T1PJJratTUUpI0w9STk4M9XaESD52b/gLEfyqP+z4M58yb/wACX/xq&#10;eiuc6yH7DB38w/70zH+tDadYN9+yhb6xipqKAK6aTpUbb00y3VvUQr/hUyxxou1ECj/ZFOooAb5a&#10;9aUKB0paCcdaACo5HBGDSvKMYBqGSQDJY1SRnOVkRXEgC/fIrHv7hFPJ9+lXrq5HOTWTe3GTnbXT&#10;Tj1OKpIzdRmGGy341g6lJwQp/E1r35iYs2xaxNRCsMZrpjoYGaZHzRQQuepoquYDzmxuAvO8Yx1r&#10;Qh1vT7edbee+hSR/uI0gBb6DvXxX/wAFif21PEn7Gn7JB8QeBtSls9f8V63Foem6hbuBJYq8css1&#10;wn+2I4mRSMFWlVh92vwh8CJ8RPjR8RpPDXgvxNc+IL7XLyS6uDq0jSXEsg3OXkdiSzHDEnPPU14M&#10;moxcpOyPUp0516nJBX6fM/rIt7z/AGquR3xHG6vw8/4Ivf8ABVfxf8If2irH9iX9oHxHqEug+ILp&#10;dM0dtYkZn0LVd2yKFCeVglb90U5CuY2G0eYW/ayO8OMhqV0wqU5U3qbf2/AwWry/9s3Rrjxr+yN8&#10;UvCNspebUvh7rVvCq93aylC/riu2N9x1qvdywXdtJZ3MYkjmjZJEYZDKRgj8qRHQ/k20sotzqgnX&#10;P2eznk2nuFU/4V0v7CnxM134Y/tI+C9Z8PeK4dFkutahsLjVLtQ0FtBcHyJpJFZlVkWORiQzBSB8&#10;3Gaw/GfhrVPDHjzxF4MureSC8ha8spLeQbXSTDoVI6ZDcHntVz9jnxP4Z0vxJquja34T0m9v/Eml&#10;/wBi6Tq2vXnlWehSXDqn20/unIZDtIcY2J5nBLAry1l+5lpfQ9mjK9SDTP11+DfxYXWv2j/Bfi2f&#10;9sfwh4oe+17S4tQt44dPtry7331ofLYQyl+FPmjjK7JAwjIcP94/E79tT9mD4ZQ2c/ij4w6R/wAT&#10;CTfpy2dwJhdBgNpV0ymCcYYsF5BJA5r8if2ob347+Gfh1rH7Ongr4I+DbLxD4m8TS6Fpdn/b/n3a&#10;TahLbzKYJfssEUSNJqawh3kVAIsEExsz9p4B/wCCYn7Y7/GL4f8A7NH7WPxM1DxdpviKMav42j02&#10;yuP7G0TSbdl82zF+RH517c4+ylY9oiikkYiTzI5I/Py/20aL9nbf+tjpxSwcqq9vfRaJW1e+7v8A&#10;kfNf7eH7LPwx1rwha/tf+DfhFqHh2z+LXxK8Ua14duNaS8iY6OFtJLLMLswVZc3V0rJnKzAA7I9o&#10;8E/Zv/4JeftT/tez6tdfBPwbdaidL8qTUv7Qa1svKMrSKmPtFwhbJik6Zxt5xkV+m/8AwWE+Pvjn&#10;WNT1b4Wjw9Y2PgfwPr9nZeD/ALBIdOaS+jsUeeI3AkVcJHO4EKAcLGAC3yt0f/BPb4peH/g//wAI&#10;va+FpHW1+IM0LzNqVne3U0yobeJz9qZmVPLe8i+Q7FUzDjLGvdl7SNG6aueFGUXV2duh7r/wQE/4&#10;JrfEb9h/9m/xFafHiaJfEPirxMLmTR7XUBLHp9vDCqIWaPchlcs7NsZl2iMZzuA9m/4KH2Vh4N8Y&#10;/CS6tRtjh8d2Vy26QnBWVeeR04r3D4X3rDRGIUt/pjBfY7V9q+Rv+C4Pxkt/hb4L+HWu3FtfXNxN&#10;4kjtbC3sbVpppbhhIY0CJ8zZK4woJz0BqIxjKkptasKkpe0cVsv+AfE3/BQzV3uv+FXX7tuaXRdQ&#10;ZmY9ybI15PoOuJDCMN2r0rxp+0Ktt4T0Cy+Of7Lv9oajpm63toZtLubv7NbfZ7QtIJYFZdzTecvl&#10;nHECNklyqee69+3B+z/psP2aL9l6zt/McJHNHa3EbFvQCSJhkgHsf610U5RqRTi7o5KtKXNqJqmv&#10;B4S27tX0/wDsJau0nwA1oLJwfFF0Cf8Atztq+afBX7a/wU+JHjbSPhx4Z/Y10661jXdTt9O0mzm1&#10;SSFbm6nkWOKPcyALudlXJ+UZ5I616N+0x+078af2BdB03wj4z/4J/DwXaeJDeTafI3j61kW+nRYo&#10;5nCW6TbNitAvzMNxPHQ1dug6dKUUpHyv+wxZ3+i6vc/bL3zY5NNZEXzX+VkmUngnb0kA6dFGMc5/&#10;pq/4Jx3ECfsR/DhGkXd/wj6n73rI5r+bX9n34YfHbwb4ZsfiNr3weubXR5muFk1C4kLWqpLPHEjb&#10;42G4b4JB8uTlWGCRX7U/sS/t+/s16V4C+Gv7PGl+MdQn8RXdva6PHbQ6LdrCbzyGkkxLKirs3I+O&#10;d2McdcdnLGpGyZjzzpVOax+iAuIj0b9aBMnrXDWmsStGvzt9atxazOh4kb8ay9h5m31ryOtM6ivi&#10;j9oL/g4A/wCCd37PnjfUvAuoeL9e8TXGiu8Wq3nhHSVubSCZGCtCJ5JI0kcE8+WXUeua6n/grH+0&#10;v4q/Zm/4JxfFr4ueCpLtdctfC7WGiz2bYmt7u9ljsoZkxn5o3uFkGOcpX4e/tQ/8EyNI+Af7BGjf&#10;F/VPijNH8QtLsk1DxT4fmw1mskwUvaGVmCpcJ91doYO3yKGyJK4MViqODqQhP7R6WBwtfHU5Sp/Z&#10;/rsf0Ufsq/tbfA79s/4QWXxw/Z+8Zxaxod3I8Ep2+XPZ3KAb7eeM/NFKu5SVPVWVgSrKx9IafB4r&#10;+fP/AINHf2qdd0b9pD4ifswaxq3/ABK/FXhtdd0+Gaf/AJiFpKiMIwTjc8E7M2Bki3XsvH78fbn/&#10;AL1dcYcyujhdSUZOL6Gn9oPcCopLkL1NUzesy7S1V7i6KrktVKmTKqy896m3j9aqzX5I61nvqGGI&#10;39qqz6h1INaqmYuoWLu7GThqzbq7wOTUVzejdgms66vcnk1qYuVxbu6JP3qyL+fGcmprq7BOd1ZN&#10;9dqP4qu5I03Az1oqibpc/eoougPwN/4L7ftwfszftb/AnwCv7OXxs07xI2i+K7v+1bG2inhmj32o&#10;CS7JkQlBhl3AEZbGetc5/wAEtP2Vvh/o3wx0P9oS28cK0+tWrx6kdPtZJ72Bg5DxIoBxt2tnapY/&#10;pX5yfDTwN8QviV4ifQfhx4J1TXruO1kuLi00mwkuHit0+/KwQEqi5GWPA4r0z4HftKfFP9l3WLzQ&#10;9D1I3Wh3Uhe80S6bMDuVx5in+Ale44IxkHAr5fNsNWxWH5KTt5X38j6zIcTRy/FueI1TvZpar8Xf&#10;TqvuPvT/AIKD/s0fATw9+zx4j+N2my37ePNH1Wxu9I8TXqGzvGie7jhCMAEaQ7XyGkXeCi88c/sZ&#10;+zH8Vb/4v/s6+Bfinq0kTXniLwfpuo3vk42Caa2jkkAx2DsRX80H7QH7bGp/Hb4f2fw1h8LR6PYw&#10;akt7cx28xk81kHy7mIUkA8gYAyB1OCPuH/ghL+3n8eLK31H9nDUNdvtQ8OeHbOTU9J0/7HFL9niM&#10;qCSPzGIdULygqqkgEtwMkjDK8PiMPh+Wr32300sbZ1WwmMxTeH23va19Nf68j9tWvs/xUn2zjlq4&#10;3w38TNC8TwxXFjKdk0SyRvu4KsMg89K3GvRt3K2a9N8yZ4HLyn8zn7c00I/a9+I2sWFg1qj+PtYK&#10;QtMknl4vJeC6Eo56cqSp7EjFePXvm+FtVkl06DdBeqLiBF+6VJyyEDkYYEZznGD3r0X4/anp/iT4&#10;oeJPFFgJVt9S1q5vLeCaVmMQklZtu5iS2Ny8kk8ZJNcNqulzazokfkz4lspsKokH3WHPb1A7Gsve&#10;jK0kejTt7NWeyOp0D4j6x4b+LWl/FDQL9prrRNYtL+xuZmZz5kU6OjEk5PIHJNf05QfGDwPrvgzS&#10;fiFF4msY9O1TT4dRt7iW6VVMEtusqtkkcFSD9K/mU/Zt8MJqfxY0HQvEWjxzRz6xbCaGHUfLlmQS&#10;rmNeOC3ZuMHB9q/om/aotdNPwxvrXTNK01tS1KOHR9L+2qAvmXMiQKmR0Hznp0ohFxeiMcVJSjH1&#10;PA3ZPG/j3wP8XpoYpLjRviJpVxeSR7Wjl/tia+jkJwTuKx3NpCc948dqm/aq8MSW/wC1FougWWhp&#10;tuINZutAhhlEfmXEmnxXirx93/StK3Z+taur2WkeHf2V28deGrWS1hvfiNomrQ27tnybSHxDYJGq&#10;+i/Z4EbH+0T3ro/2mtAgf9pn4S/ECODa1jf3aXlx5h+ZTZ3MEUePdryRv+A0VP4cmZw+NL+tke5+&#10;BvHX9seHrDxHpl20cd9ZxXCNHJj5XUMOn1r5p/4KceIrjVvif+zXZ3V7LNJ/wvjR5V8yQsdsT7u9&#10;eh/ATXVs/A0nhP8A0hf+Ef1S70tftC4LRxTMIiP9kxGPHtXzT/wVC8RjUP2i/wBmXwbNNMseofES&#10;Z3a3neNxtNrHlXQhlb9/wwIIPIINcVO/tLep0VLct7dj9GvBeuBtUu42cf8AHvGeT7vXy/8A8FBf&#10;iL4O/Z00X4R3TeFtWutP8O/HDw3q4lt7pZ28lLieCVGaVg29xfsF5IyvJAr0r9nzSrnwNZnw9e+J&#10;dQ1SSO1Je71K8aaRt08km3c3O1d+1R/CqqB0rxr/AIK22ouP2S9X8WXmmtN/YviLw7erJk/u1j1y&#10;xLnjt5e7PoK7sLJxppo5cRHmqNM+gY/+Ctf7MzoBqfw58eW3r/xKbaQfpcV80/8ABSr/AIKNfs1/&#10;GT9lT4neF/h1rHiez1q+0C30aG31LRWigYtd20rxs8U2QJIpDGQSVI4ZWUlTmfHb4m/sM/BMXVr4&#10;98TWv9oWrlJtJ0m6mu7pJAcFGSMt5bA9nK18ifGj4tfsUftIfCC/034FeI9Qg1/VPGmjmTTdU3xt&#10;JE95b2zNESCsmEVGYKx27uc99o5g5T9m5Jv8TolkGYU8KsW6E1DfmcXa3fVarz2Por9kjxbY/s0f&#10;EL/hPfib/wAFGPHnxOsWtI7aw8G+IvD2rwWVp8w5RjeXMfyqMjNuzZjUK8YL7vbf2qP29v2VfGPx&#10;D/Z5uPDHxDu5G0f4+WN7qMc3h29RorY6LrFuXAMXznfPGNq5Y7uAcGvJPFPwG8EW+p6fFZaldbZL&#10;xkXdIhz+5kPoPT9K534paT4l/Z7k8HeMvhN4phs9Y1Tx9pWirqV1pkNw1hHdyGF5oxICN2GKEHgr&#10;IwNbxxVSOlkea8PCXVn6b6B/wUD/AGYJ/G2peBdR8enT20Vm/tS91TT7q1itV3MiuxmiUFXdWVSp&#10;YcZ6ZNeg6P8AtSfsl63Etxpv7U3w9YMPlWTxdaRt/wB8vID+lfnB4N0b46/tFaLd6J8b/jDDPqGk&#10;3jW82ljw7BD5DDktvg8sSo42MCV6bcYyc85458L/AAb/AGdvtmv+KPGXh3WNS0uHzI9BWaP7QkuA&#10;yNJFlm28j+E5LLw2QpzeMrQjdq5VPC05yUbn2l/wUX/aB8Hn4VXXw98K2+g+IoZJLa8u576aOez3&#10;RyJPbtGuGFwRIiP8pGCowwIr8Jf23/i5+0b+2l8XtY8JyeBNQttJ8JotzpNhp0f+jX95Irj7T8x+&#10;ZW2yKpblQzKVB3A/SnxZ/bB1fxV8X9P+HyQ3QurjxBZ2V5dWvneTCrMJLhJGkSM7/K25UqTiZCMZ&#10;yPV9d/Zw+H1rpK6p8HfGy6Vr0UOLfUGt0uo1xj5ZI5OJE45XKnHRlbDD5rHVsRPEudRLmW3ZfcfX&#10;ZYsNRw6VN3T36X+8+Uv+CD37Mnx7+A3/AAUP+Hnxx+Jmjvo/h6z1e5sGvNQt2ihaae0nhcF3K7As&#10;buwYggkKMY3Mn9M1rZ/brZbyzmjmhkUNHJE4ZWHqCOor8h/BVx4h0HwzHdeO/GK6s2nxmd2tLOG3&#10;jVguGMcKYwOuNxdgDjcRUmheMfGfx506Of4f65rO2x+e1bRtQlhYwuTknYRuHCYz0yemTXfgc3q2&#10;VOok33R5uOyuj71am2l2Z+uUmm3qnAjb8qr3enXyrkxt+VflTBoH7UWjkNZfET4nWuOP9H8Q34H6&#10;PVoeN/2u9JGU+PPxOi2/89tfvG/9CJr1v7Qit4s8X6pGW0j9QG068PIjaqtzY3Krkqa/Mu2/aD/b&#10;D0Nwtv8AtK+MF2/w3l15uPwkU1sWX7aX7b2npti/aFuJl6YvPD9hL/6FCan+1qa3i/wK/s6UtpI+&#10;7dT8eeEra5kt5fFGnq8bFZFa9QFSOoOTU4m+1263Fs6yRyKGjdGyrKeQQe4r8tdbj8X6/fy6nq11&#10;YyzzSGSWSG1a13MSST/o7p1PpXrXhf8Abo/az8FaJaeHNIv/AArNZ2NukFvFeaCWZY1AUAvv3McD&#10;7xJJ7kmvQxWbZL7OP1fnv15lFL5Wk/0OChluae0ftnC3Szlf53SPuC8Zhw1Y+p71y2a+Q/8Ah4z+&#10;1LDN5t34Q8C3HPzK2m3K549px+lNvP8Agpl8fiuL74K+Bph38uS9jz/5HNcf9rYPz+46/wCzMV5f&#10;efVRmlz96ivkg/8ABTD4uk5P7PvhX/waXX/xVFV/amD7v7mV/ZuK8vvPOvB3h34O/Bn4Z2/w++EH&#10;hzSfCug2tmv9nW9gEjgnUKGEjS5PnFgPmkcl23MxJJzX5p/tEf8ABH744ahaS/En4H28PiQ3OrzR&#10;tov2uOC4SEF8TAyFVJ3hgUzuHy4B5rn/AI3/AA1/bm/4J5a7Y+C/GPijXfClrrls97a6dY60l3YX&#10;A3bZcxozwFwcFlIzh1zwwNe8f8Eyv2ytLvda1Lwd8a9TS78RSR+bodzJFEq3FvuZnhTAAVlZi2zu&#10;vIyFNZcylKx0Jp6nyX4T/wCCcf7Y3imSbS4P2T/EdrLb4E11qzxwJ16q07xq3T+Emvoz4Gfsxft1&#10;/sFeEb74gfDr4JWviLVPFunpbalDpsaXV5oixybhH5auNzOSGJRZF/dj2J/QPQPjt8NPiX48j+Gc&#10;VzHqF7DYyalcWMkyv9hijaMCRuSB87JgfeBOQMBiLHxc/ac+H3wq8D3mpRWWn3ljoejtc32oLq1q&#10;r7okJIP+sbcByf3YzjgHmuLEY6lh6yp/FLsv1PQw2AqYik6l+WPd/jax8OaN/wAFQvFul+Fr/wCE&#10;3x/8YeLvg7460Pydb01tS0n/AJDDwSK8emmOO3VlikYBiSyghCrMykxt3H7Qn/BXb4XftB+JrPV/&#10;gh+2V8QPg9NFYx21xp+reFbXUNFvj5ku6bNpM13A4PyliPmXy9sfVj8P/Fb9pyP4n/tDXH7Uvjb4&#10;c6HqO5fJs7PXgl7YW6AusYmlihHmy7CM4RRlPu44HmmveMYfF3x2uPiZcfDLwP4e066uGu5tB0/T&#10;yunJCqY2yQCZDGjgEkxMr7mym09O5KUrSatoeVKMeblTvrv+pu+Nvi/efEG7udb+L8scIu7pzfah&#10;Y6fZyLLuc/v1dZVl3HAyCsjcknJOK9G+G3gP9l+7+CzXGn+Kpr7xZr1jF9hguLwo2nu08Y/1ca4L&#10;+XvyzMyjsAcNXlH7R3xI/ZD8XfFdvEHwF+El54R0CWxSOTQb7xHPrjCcFyZUlnVWClTGoRixGwnP&#10;zbV3fghq2kXt7bXenQr5a3ABZwFZSDwCAT2wfofrXZDAxx0oP2tnFp26tLp6GP8AaH9n0aiVHm5k&#10;1d9G1uvM6j9jGxGtfFu38V6pPcTG01SE/a7hgzLHG+cBsAgZ3Hr3/EfXHxD/AG7/ANoL9pLVp9ck&#10;vtes9Ah1GzvrXTtJ0mWE6UvDI0UggDznapzKXYGSVSvlh0QfLf7DmieM9bN5d+CrC1uNY+w3V3pt&#10;rdq4hmliheYIwQFtpKgHaM9q7D4D/GubW/Cuk31xqvjCG60fTra08mxsbaTzIVZGW2S2FtM0gQwx&#10;4Lo4H7zcsigBfQzSUW4Q30/M8zL0+acul/yR9H6H+1R8f/DnwT1j4R/Gfw9qjaTqnge6l8O3eoWc&#10;UDWk1taS3kDgFvOKSfZ9uGVgC0JUop+f6z/bI+Jdt4SsPCHjaYNNFZ+J7EMsfBbz50tl6/7c6/hX&#10;wh8e/HXwA1fwhrt34a8UfE/XPiBdSW0Xl694bv4TGH2JMJt9nDGqi2kZEQ4UBlwAMZ4Txn8dP22f&#10;iV4a0/wl8VpfE91pd54gj0sQ/wBiWiu13bTq5hjKKJGljeHdtwDlDnODXg4qnHpoeth53P0z8Ia/&#10;DpPxk8R6P9omYaxp9nq0e58qGUG2cL6cRRE+75718vf8FKvGUL/tv/sv6Ikn7y38XNO3ssmoaag/&#10;9Fmt/wAAftR6L4k+KHg/SrjTNQsbiOxksluJXi8i+Eqw5UnO4OrqhCgHhjz2PzN/wVM+MGk/Dj/g&#10;o78L/HHim7kXTfDXhnS9U8uONnLNHq9xI6jaCQWWBRnBry6dOpGsota2f5HdKUZU7rufp14w/aq+&#10;Av7L9lJ8Q/2h/H0vh3Q55IbCG9j0me83XD+Y6ptgVmHEbHcRt45I4z4J+3t/wUd/ZY+Nf7NN58Pv&#10;2cvifp/jGTxJILXWoZ9PdDYWw/eeZtcqwcui7dyY4b0FfLHx6/bu/Y5/b18CL8IviX8apfAFrHql&#10;tfRX8Ohz35Z41mTD+b9nCDbL2DnPpjnxDxn+zh+wz4L0K91D4b/tp6f46h8tftGjzWM1i0rMCqsP&#10;m2MVLZ+8dvUjGa0lRrfU3TT5ZPyPXyPFYHB5tSxWKpKrCDu4t25mlonvpezemxxz6Touv3l7rGq+&#10;NUtftWoPNm4t4jNdNglpXmkG55C3I7A9iOK6IfBufRr/AOHvjyy8faL4XjuPEdlZWur/ANo2888U&#10;YUtHqE1nG5l2xCI4Zo13AgDhhn3b9j/4eaX4h8M+E9UHiHwrrjaf4VutLj0a+vrC9MCy38l1H8ly&#10;JYkKiWUEbMZkPJ6nkU/4J2fH7UPiH8J/hX4gudA0nUPGl1qSabJNrkN0itZWDXEzO1qZAPlzjnJY&#10;84GTXHl+WqNbnqTemy+W/mfc8U+ICzDLFhMJhoxU1eUm22tb8qTso9L20tp3P0J1bxH4Z8SSeF/E&#10;PhzxCuo6fcXkd1Y30ds8K3ccllNhtrgMo2uTgjPFUP2gr34fx+D9KvPiDpupPY2fjDQ7izm0maKN&#10;1vxqdstor+YrfummdBIQCwj34wcV5hqXwf8A2/8A4N6boPh/w78N/B/jDwn4KtYzqniODWjZPbW8&#10;VoYzJLDumlIRWYnyo5XcIGEYJ2V7Xo/w4/Z7/ac8Bw+FPHv7TOhabu1DTtQmt9D1CDzo57S7hu4l&#10;X7Y0DFC8Kg5jBKk4wcGvZ00PyWXxa/gbXiHxhffCuKL9oPXrXT7eHT9SSw8R29jI7I9gxCrKxbBd&#10;45G6qudrnj5Rj83/ANrb9p9/Gn7SmsfHv4A/FS60fTY4bg2PhubXLNLeBpLcTS7Fiug7i4u445ZP&#10;LQPvZiHLRqG/TT9pX/gnL8MvjT8M9c8P/D34weLlm8VSPBd3cLWt1DbeYh/eCIy7XQMFAjR1ZiwA&#10;ZR8w/Df9uX9hT4jfsZfG1fAviK51DUtNvoYf+Ed8QXnhuW1i1gJGquItkk0burHDJHLIVyu7aSVG&#10;tNcu5EWpG18N/hr8Z/24PH9rqPjL4zXkOpW+hSvdXFzYzTtEyzArABHKg2M1wzhvvlhITnjP3z+w&#10;H+z3rf7N3gTUPBHjP4jXGu3Gpas11HeNaSwpArRRoI/nZj1QnOR16Dqfhj/gmdo3inwV8T/EXxIt&#10;fEU+nRabpv8AZ90tnIIJ2lkkDeWVnjK4GwkhsYKrzmvvDR/i5fa1Cr6j8SfE0bdNqXGl7G9z9nl3&#10;ivDzWvU9q6V/d06dfU+hy2hB01Utrd6m5+0Hq3xK8J+FNUtYHa1hl0q6tpL5Y3JgkwWVjtIwJYzt&#10;V84Vvpz73/wTOlsoNK1K8vdRgsrOz0MSzXFywSONAykkkkBVA7n0JrwibxLrHinwZrfhW78R619m&#10;utHmihuD4ua4DFo2wPJVQ4+gkr5l/bL+Ouu+EvgL4f8Ahb4bvJ4bPxRZibWY7OUJ9q8srtR9rElF&#10;Y79pOMop7Vw5eubExX9bHdjop4SV/wCtj9OvjH/wVk/Yb+D8V9bx/Gqz8SalYYDab4bja43sTjAm&#10;wIfr+8zjoDXzL8Uv+C/0YsJn+GPw70ux2SrGs2sX0k8nzHj93GihTjsWPvjBr8hdWkNk95bWtu8O&#10;1FnwWzhmxz9ece1MhfW/7Na4Cxy/aLpTIkjZwMHDZ788Hvz+NfVRpxvqfK8q6H6W+If+C437Q9tZ&#10;T6pp2o+FVV5gV+12ZJVcEnjfyOB2zz7V03wT/wCC8fik6xBp3xs+HXhfXrGbBkm8PoYLhFP8S+Yz&#10;JJ7KQhPrX5ILFfa3Y/bnuHZ0fGGJ+ZQduPw9/WtFdQttHtFZAd3nbFXIO1u49QMGiVOD6Af00fA/&#10;4p/s+ftN+BIPiJ8KY9L1awmwsyiyQTW0mMmKVCMo49D16jIIJ6S8+GfgKX/X+CbAfSzVf5Cv5/v+&#10;CdX7b/i/9jn9pnS/FNh4knh8O6neR2vinT2kLRTWrMuZSufvIDvBHPHoSD/Q3D8V/h7eW8cq+L9L&#10;/eIGVvtiYIIznOa4K8sPQt7SSV+7S/M0pxrVH7ib9LnG3/wf+GMwPmeErdf90suPyNYepfAj4WzZ&#10;xoLJ/u3Un/xVeoL4o8LakP8AiX6vY3Gfu+TcI2fyNU76TT36wR/lThGjUjeNn6DlKpDSV0eTn9nr&#10;4YE5/s64/wDAp6K9IK6Zn/UR0VX1eHZC9q+5+ADf8Ly/a08Y2Xw8n1/VPEWqaldN/Z9tdXjNHHIV&#10;JZwpO2NQoJY44UGvItYvta+B/ie+8NeM9HutM8U6JevBdWszFWsp07oAdoPIxIuSw2tuOcn6k/4J&#10;76z8N/F/7Qem6dcQatZ3hsLprO1uNKmAkl8vlJcFQU2b24fBKgc8ivqL4z/sNfCbx/GviDW/7Xvt&#10;aU7v7QMcMipyTtEZPyr6AEmu6UackuS1vIxjGpH4738z8w/hZp/xD+JXjiHWtW8W614b0OT5b7WN&#10;PuHhupoCPnjhIOSXxjccqOpzgKfrjW7/AEPx58HP+FIeDorjR/D7aXcWwja8knlVDvBllkaQlyx+&#10;c/MM7ui9B0Wp/s4+DvA8zS6xa3V9bwvuLSaLIuFHJ+ZcAcDvnFef/Ev9of4Zaek3w6+FXgO4utSN&#10;svl6X4ZjEyFZMtHI8pCLAjKysS2MluNw+Y58nLLmRpz+7yX+R8J/FTwhr/wtvDoGq6usazL5tnFH&#10;KJFmO5l3jONvBIG4E8kA9SM7w54N8dm3i1vUvD2o29jrduUg1TULGZbafBA3LJtPmAEc7NxHv0r6&#10;I+MHwa+H9v4euvGH7Suvt4e13XrBx4VstKtXvm07yIpHTd+9iV/Nn2QvJysayM6JIwFcdpfw/wBJ&#10;8VeCfC174FkvLydNah0iJpb7T41u76YKi7UYQShCxxvbzQvQsOp0v7nMznlOUakYRi3d2uraet2n&#10;5aXd/vMPWv2SfHXgPwv/AMJz8RrS+0+GS6ijs5o9MH2e5LCUhQ7ypIpAickCJiuBuwGXPS/Br+yP&#10;Dfl6lbLcNGszTTfaGRVMKkZbJYHaAvLFVA9e9Y/xZk+KuiaMNM8c+G5tOgbV5obY3sY8ySaAlHG3&#10;O5du8DJAznjODjkI9UhHhm5tltVZZHVZJGkG0ZODgdiRnkDHWvVy+NP2an1s/uOPHRqSk6fS6PrT&#10;/gnx4n+F/hq5nPxb0y+vNKvtPmi07+z9KS5mmuDt8rCTOqYHLb+CrBcAmvOPib8TfBfwy8aal4W0&#10;fxRrWlrdalNc2K6bpcErTW5nfYHkMi+SYyrAKgYHOMjaCe7/AGM7b4s+Avg7rnxI+HUmg6boG9xf&#10;6rqi2bTmeCLeIbc3ALEkSDiMZJIHavn346/BL4var4vs/G+h+A9Y1O1vNPjlm/s+0af7PISzMuIw&#10;SoJO8ZHO+ubHVHHGXvqrflc0wdNextbdtnbT/tcas9zp/iO/vdevrhWC+I9PuNYnjtdZVQFTOyYe&#10;WwCJIMoy71AZXUc+8fswftRw+NvDHhX4g/E3xjb2t5o/xIu7jVpr7ZBHsvrZo/OZ8JFnKylsABc5&#10;woIr4r0b4FfH3WrxYdM+Cvim4248tZtKnVR6feUCvp/9lb4MeLPhbpGs23jzSGt5IdW8K3FxbXMI&#10;WSEtqDZGMkbT5jqDnJ28gdK8rGVIyp2uelh6TjO9j7QGheAfCWv6T4k8KyrJp9jdWF9HdfaDcwyW&#10;sjtavGpJII3vHNu5OVBHQY+Mv+C5jPP+074ZvW6N4DgT8r28P/s1fUXxB+Ffh1FjvtH8L28N5eOY&#10;lkt7NY1NxsZoJpSACwQhgMnrKR3r4g/4KQW63fi7wb4gt9b1O+ivvCweOfUtVuLskiZ9wRp3dkXJ&#10;+6DgelcGFvKtGTd90dFaPLFqx81QrcSOsFurszMAqLnLHPQUrGaBntpYdrdGV0+ZTnn3z2pJbbcj&#10;L03DFBllgLS28jRt2ZW2kZ68/SvZucZa0/XNS0wh9OvZbd16PDO6H9GFXJ/G3jGa+t9TXxZqv2q3&#10;3CC5bUZDJHuXawVs5UFcg4PI4rHUqOFb9aCvmHbvxzSA+iPhR4Y+KEv7Jb+Pfh5421yx1T/hYE9g&#10;9zZ6tdII7cWUUrBhG2ApLHJxyTyea6TTvjT+1v8ACq0n0jxvqnh3xNYrGgkttb0OxvGJB4ZWmtjM&#10;epHDDrk9ARF8DLzU7T9ijTbbStSubWWb4xXi+da3DQtxpEf8QIwPxxXQ67pP7f0E8L+DL2XUNLkb&#10;ckdneadqN0V6jKbmlU44wcDnkgc1y18Ph8XTlRxEFOD3T23Vm9Oj/EmMqkZJxdnf+kZFp+078aLp&#10;5vEOmeB7DT9DtFZrpvD4uoEtUGcbms7iHbxwWPXGaraR8bvjB8cPGOuaPYabpsmlf8I1HcX194iu&#10;bu/l0nSku7Y77aXUJZWge5nNtuKg5SSNSQoc1yvxw+IP7RMSw+EvjH8HZtNsW1KK51Kafw3c6a+q&#10;KhDeTKzuD5ZPoinPPpUN14/tYPgB4k8Q2cK2uqfEbxsthJDHGpjg0nToo7lrdGPzBWnubI46YtBm&#10;tMPTp0acYU4pJbW6CqL2l+fW+66MxtP/AGo/iD8KLrXbH4WyaPax3l+Zrq4ttGhY3WCVyWkU4Xuq&#10;KFA54GTm/on7e3xzs50ubi28N3DSR742uNFB3YPT5GXnmvGrWZZdUmWRztaZ415687j+rVAqwWuq&#10;wCKRjGwfh+2R6dO1VUw9GpLmnFNm9OtVowUIOyWyWyPoO4/4KJftReJNCk03SfFtnoKszRM2g6cs&#10;MjLjkb23Mh5+8pVh619MfEzwDf8Axs/Yh8F/Eu3tETUtL0+O5mXefmt2hzIibuuNqN64DHnrX52e&#10;H71I9TuLIn/lozKPev2Z/wCCU0P7OPxD/Zt02V/h1p9r4wvNHm0rVbqGxeRZLVf3R3v9yOSQYYjO&#10;7Eg7HnzcwhTwlONSlGzT6I9fLfaY6pKnVldW6/oflz4317SJLuOe0bzI51j+0LtydrDdj6A4Nctf&#10;alLa6hbrpszIpmUqq/d2k/p/n6V7h8CfhtZ6T+2Prnw+8YWO2z0xtWhWOdPlZYlmjUHPsP5VwfxB&#10;+DOpW3ibUdYgihj0WCYiN1wMlvuquehx+Qrsji6cqvL5J/eck8vqwouXZtP5WOHXV4fs91JDcNHG&#10;M7Y/72SCenocUajZm132sxLf6V5cjK3QlQcn05WjVdH0aDV20/SZv3KQeZubuORk/Uj8jVKYXljq&#10;NzZ3/wA3nTRyqzf3g2D+Ndhw2Lk7eZq2ntG/7yMDzmzyegP4Y4/Gv3R/ZMXR/il+zT4H8Xwa/eGe&#10;68N2q3TMrMPORBHJ8xGD8ynvX4RkyRa9G5DDy42yvbnoP0r9KP8Agm7/AMFE/hl8If2f7f4XfE/+&#10;0vM07UZzYzWscTRiF2D8mSRSMMzDAzwB1zXy3E+Do4rCRnUjflfnpf0PcyOtUp4pxi7XXl09T7qu&#10;PDQsrr7HaeO4lm3Y8lpk3Z9MZBzXZaH8R/GfhfSU0u6lS/Ef3ZZs7gPTOen1zXhOkf8ABQb9lLxJ&#10;Gv2P4qwxzSf8u72MzMv4ojL+ta3/AAv39nzXys8PxK8NM7cr9qvYo359pMGvksDLD5fV56Hut6bv&#10;8mfSYrDTxlNRqxuvT9Ue0/8AC8daHH/COp/4En/4mivHh4/+GDjcni3QSp5UjUIef/HqK9j+3MZ/&#10;P+R5v9jYX+X8z8X/AA5+0n8X/DfxJstf0zxOtnqlok0lpqWlsAIlMTKOcc53YIPGDivZrL9u39q/&#10;VNJh1S7+MC3Nwy/PDeeGrY7eem+Mq5yMdz1r47l1+KB1e01S6upYWT52wwxnkD6+xNetfB7X7XWd&#10;Mmggc7ZFMirx1zhl/wC+gcexFfpWX08LTw/sVBaeX5HwOYVMVKfteZ6ifHn9sP48/E3xHFpPxb8V&#10;3l9oEcim40PS7uSzt5wMcN8rHqActuI52kcYij/bI8Y2miWfgH4QeEtL8M6fb4WK6jje7u5WwF3P&#10;LMdrMQByEXGABgACuD+MMMlvrE0Eke35sDqc+/NUfCNxcaatregjbHxJG+GG4DPT3GPxqZ0qftrd&#10;DSnUnKipdT1P4O6o3jT9o7Tr/wCN3im4vrDTrS6bVL7Vr4hbTEMixy5csqeVM6yBT8mUwRgmmeOv&#10;AXhzwX8RdL1Xwf4lm1bTfEd0us6XN4XmW3ktH+1yxm2glleVgY5oAFkkIJVUfGGDHY/Z70SKPwDr&#10;njS8tFmnvr0NG0mCDHCeOvqzPkd8Ctb9s7wjYtc6f4s8PQL/AGRMsmmQsq/eaNEck4HrIygekf1r&#10;lxELJPbmv8v6TNMLU/et78jX9fedz/wUd8N+L/FGk6Z8YGutEm0nVhZ3UNro9zHdS2l3dW7NcJM8&#10;TdD5EUit5aiXz2dTtAz8uWWrLd6XHplzp6RtbtmYralsjs+0AF8Z5wCR1wRnHrngXxJefEv9jbVv&#10;gn4j1eXT9Q8FeJYry3kvdREA8qQmMQMrDOVczHrkEqMV7P8Ashf8E6Y/GAtfHfjbx7qmnXNqILi3&#10;tpLcyLExUPiRCyZGARglc56kVWBxUMDhuSb1Wlu6R2V8BiM2xzeGpv3nfyV/PRaHNeH/ANnnwX4d&#10;/ZQ0n4h6v4ej1bxX4n8RRaf4fvHjkie3tH5zFGcA/MJPm25xJ7V+hHg74b+DvDHh+x8PadpEMkdn&#10;aRW6tLGAzbEVMk4znCivlf4xfHbwbq3xv8A+AJ/Css0nw51a4n1G18Oz7lub1GZEhELJuyJIlycL&#10;lWbCkFWP1z8N/GCePPCUOv3nhmbT/tHMCsw/eLjIcYJBU9iMgjBBIIrx8wr1K1VzatfXr8l+B6FH&#10;BfVYWunZ8ujV7pJvTRpa72s3onoSp4R0iM+bBpcKr02bTj69a+c/2s9Tv/BXj7VvDmkfDPVr7/hM&#10;fD+jQaRe6fbO0Y1C1vbubyxtQ732FW2rlsKOMHI+p7QRrJtkjfb/ANdOf5V5x+1C3kr8OdYs0CvY&#10;/FbRt7f9M5Wkt259MTVw02ufVXKqRbWmhY+KfhO7m8CX99aLKskMIuY1jjIk3RESAAep24x7+9fn&#10;v8WvDtj+118drT4bS6lceHrTRrXVnt9Qmsy4iX7a2I2TIAx8pGWUFZF+bOFb9XXdZEyArfUA8V8x&#10;fB4+Cf8AhbuteAPEvh6G8s7GEaK015ZLK888N3OttIW65eFthHYQg8g5XowzkovlWu5z1kuaPNsz&#10;85/i7+yYfh1efZdA+LOi69ukCRxxwyxSMxOAPlDoDn1euun/AGYNK8P/AAO8N+L5df0XUNSvp75Z&#10;dLm0VvLVVYBfNni/fs+TjGQqM8aYOXNfYn7en7OPhLRPhRfeOPhr8H1bWIHjWNtHtZG8iMHc8jQx&#10;cMMLgnacbsnA5HwLf/FyPXtCuNIvNL+xXTXbT3F9Z3LxzXC4Vfs5CYJX5F++SFAYgZPPdQqSrR1Z&#10;hUhGnLRFib9nL4epY3Ot3OsmBxZi5t9NtdcVUnXJQ+Q7QSNJtkwGBAKgjJwQazZfgR4Qjitb+18S&#10;TTLcQ7pbFboeZatyNju0CqW7/LlcfxZzTfEt74ch8KzXkU17Ne2MNq+nw3GqSybYpCp2ldwCqMsQ&#10;wHGRkfMDXCz+IHnvPts8DqdwO5bqRm9MfOWGOe4PTt37KclJ+n9f1YwqRlFbbrTy1/rc9++C3iPw&#10;9oPhC4+Gd14otLq20rXLnWbfw/Lpkzz3Ny9j5BU3ULmKMEbQpbau8DLDJFesQeMPEmq/B1tJvfA0&#10;ml/2jGV07Tm8RXMk0tlE6h5gltD8qrJEyEGRsYbAKEk+D/sY/BPxx+13+034I/Z80SDxI1n4g8RW&#10;tvrV14fskmm0/TjMourwhIwAkMJeRmb5VC5bgV+x37XP/BuJ+y38Pf2UNStv2XvCeq+NfiMpt/se&#10;oeOvFd0pMe8ecY4oZYLcy7eVEoaM4IK8gia0aL33+f6NHNF8k/eb/DT8P0Z+WereKbLUvh1c6X4F&#10;+MWr6fNrEx0nUtIsZIpUkgk3iWRDHbo9zAUUq7GT5d+HBIwfH/j3dT6V4x0D4Vw3EbWfhnRCFgS1&#10;MTRTOVWQyAgEyNsViSAeQO1enftOeEfjX+w340Hw78VfA/xB4fudxjXxFrumzWi6qiHaH0+Uoqm3&#10;yNyzRElgEKeWCQ3nuqfGrwF4p+Blr8IvDngSXT7+DxjPq1xqAkRopY3hEQRSSJF5AbaRt54NTGKj&#10;qloax5pLVni1lMJbl3jX+I7D/tF92fy/lT9YZTfQzJ3Umuu+HPwgm8a/EPT/AAFpmsw28mpXflw3&#10;V191SEY44HJIBwO5wOOtUPiZ4EHg34h6j4ItNZGoDSLh7Zrr7OYwzrw/y5P3W3L15xnvVqpCWzNO&#10;WVrnLWd40evtOO8p7+5r9Vv+CLeoa5P8FdM8NaDDcN/a3xmu4b9reYIVt10FZi5zwVDRpwepxjnF&#10;fEPwY/Yhh+KOgNrU/ii9s7oXXlun2NTDANsblmcnLMNzgRqCSduSgy1e6fs/+LNT/Zw03wHqHw58&#10;Q3lpfDxBqM5ureFGkdVSSHDLjaykEZDZGOvQVwYvEU6+HlSg7uWn42OzC0alKtGrLRR1Pvr9pX9g&#10;bwJqfxIb41+FIIra8uYZINVs1wm/zCxaRGH8WWY4PB3HJxjH5h/tt61a6R4+v/BHhBvL0vQ7htOj&#10;/wCm1ymFlcj2O5R1A259c/W+u/8ABUf4uNdf2T8QPhnb6hZ7gI5rGRred1wBljvkXJOeigD0718T&#10;ftpeLvC/iD4lz6v4NEjWN5G14qSLiTzJm3Mrf7SkhDjglSQSCCfIy/C4qhjEqi0tpZ3PfxmNw9bA&#10;y5N+ulmeN6XqLW2oTXl2WZRGFC5+8ah+3XOq65HNI+W80u3tx/8AXqKOJrN4/tnzZ+aRVz69PyrX&#10;t/CGvaXbWfiC70547V2laJpoyvnLk7XUd1yp574xX1B8oUUklkmmu7mRv9dsZvQDP+FdN4ds7PWL&#10;L7VqHiL7BHCxHmCzllzxzzGrYrl576OO1aSRMxvIrNt7KcjP5gfnW98P/EK2+nT2gLrtkZnWPAZs&#10;DIIyD+I+lc+IhUnT901oyjGp7xo6ZpN/cXszaJ8RbRYerfbdVW33Y/2XZSfyrZ8KW3xOgkluNDub&#10;h44/u3Vqvlo//bTaM/gatS+D7XWYkluL+5dWUNtYR8f+OVtaN4W0/S7NbaztNq9Tu5JPrXB9VqT+&#10;Plfqr/ojp+tU4fA2vw/VmY3i74wKxD33zd92qXH/AMeorZOmgHAFFT/Z9H/n3H7iv7QxH88v/Amc&#10;Boln4E0ST/To7iZ14b7OoyD9AK57wJqF14S8cm3y0VtdXDSQs0hbqQNudq5468DpX2JF+yNo+sXP&#10;nR2UKiRvurkBfbINYnx6/ZJ8N+Bfg3rnjoaWzTadao8cnzN5ZMirngngbjk4wBySOa9DDYlRrLz0&#10;OPEUZSpu581fGy0F1eLfQSCQMvzMvb61xeiXlymn3CFTt3BIwB945I/z9a77VNShl+HMcnixDM/l&#10;5t7lFQSyLjgB13ZHruAPuK1vBfwm8RfGnw5rPijRdetY9O8BeEba6aSciNXcx+Z9nBJxuBE3zE8s&#10;oGFDDHp4n3JK73POwqk6bSWx6F8DJ4L34WzeHbQ/6qArjbyeOv1NdN8Xvgl4+uP2L9F+K0niWGbS&#10;7K7FzdaZJZOsyNJO0AkEglZMZdONgJDZ3cbT4z8Avie/hbxE+jXVv5kM6/u4+CXyOAPfkdK+4tCs&#10;bHxp/wAE6dS8Jzh5PM8N6jNbKsgk3TRXE0sa8ejoo45BGD0rPMqsY04Nd1+QsvozjWqp9r/ifH/w&#10;u+FeseIP2gfCvg3VvEscFh8UdFjljv47UspbLxurqAcv9otmBb/aDkrk4+zvBf8AwTWn8KRPaD4x&#10;a4ttIu2a30+++yrIv905ikGPwNfLFr4v14/sceEfiNo29L34TfECW6s7j7KzLtlltpVTft2gF3Yt&#10;njCKDyyg/pB8KfjDovxS+F+j/EvTv9Ht9U0uO8khnkGYQ6AshPcAnrgZx26DxcVKomnby2PdwsvZ&#10;xfJJr0dtLHzR8OfgPovwq+IPxE8SeB9Bs9WXwraRaZon9rYkikv5LXzHMnlqjOqS7Y2UYysmSQBl&#10;eD8e/wDBU/8Aao8NeLYfBY+Gej6XdGG0kia406R/tu4eajxr5xCxXKPFt+ZyqtlWJYNX0f8As06B&#10;o/jf4I3niPxHpUqnxt4g1DWruFpCGjaaYhNpHzL+7jjIwR7VyGufsSeG9d8d3otIPDgjv4/OvJte&#10;0e9vLi7YsfMlUrexQh+VDAwuC3zt/rNoyhKnKo1PZJ9PT/giqSxGjhq3q23r953H7Cn7bMv7XGn6&#10;pYeI/CVnoet6SysbO0vjIt3bt0mUOAQAflOCwyOo3KK779sKAaF8C5/GFxJ/yBfEWi3wVeo8vVLb&#10;Jz7At0rh/gx+yT4Y+C/iuy8SeEvFEkcdnny7f+z4ndiyFWXc+5IgQf8AlgkRxxkgnO1+3R43soP2&#10;W/FGlz6jbxveQwwQzXLmOJXM6EEsflXpwxIGcc1lJUnWXs9jaLqqlepuj3SLT7dIdhTcOmQoOTXj&#10;nxA8M6D4I/a18E/ES10aGL/hJtMvtB1S9O1AsiL9pt/q7sHjz1IAHoK7P4FeObXxN8J/D+ppfvcN&#10;LpMP75pHk8whMFvMf5nBI4c8sOe9cj+2E1xP8I18baLYSXV94P12y1+xUZ+9BMN5OewiaQn6d6iO&#10;krfIqXvR5vmerSWKCLJf5cd15rzf4o/A/wCC3xJkaTx78I/DurzdPtV9pMLyD2EmNw/A17h8FfgV&#10;8Xf2kJoX+FPhG71O0mVWbUtvl2cakBhvlchM4IO3JY9ga+wvgd/wSa8G6NJHrnx68TtrdwMN/Yuk&#10;s0Nqp5yHl4kkzx93y8EH7wNa0aFap8Kt5k1KtGOktT8O/jt/wTGsPiv4dbwP+xx+y/4k8ReMtWv4&#10;ILW38N313Jb2hJ/19wJZfs8EIVCnmSbFXcvIr6o/YK/4M+prltN8f/8ABQr4wPaxFIZ5Ph74GuEk&#10;l3YVjFdag6bV53I8dujccpccBq/cnwN8PfBHw00CPwt4A8Jafo2nxsWSz020WFNx6sQoG5j3Y8k9&#10;Sa1bgyJCzQKpfb8qs2AT25r16MZU4Wk7nlVLVJXWiPiP9pP9lH4V/sr/ALImq/sv/wDBN7wfZ/C/&#10;xJqptxZ3PhGz/wBNvZYj5iQ3Nw2Z7kyBSrvJIzLEXZj5YIbhf2PPjF+2x8T/ANoHQfgP+0N+yVY2&#10;1rHov2jWviJo/ia3utPmiFusiOLZijqXd41ZNp2NJyo52+I/8FIbT/gsJ458STeIfiR+ydqTeH41&#10;ks7T/hVLQ6pi3ZkZg6w5vJUPlxMRMqRlo1IVMDHzz8Iv+CkHw8/Z50S0+GWleK/F3hfxIyyjWNV1&#10;+3urVNNu8okkJS0JljJ2gHG3hF3b9uBUoxqLUw05rf1/mfuZpl7Z6aLjwn4i0uCewYeTeWM0IeML&#10;jGQpGGQjtjp+vlvxY/4JA/8ABLr49W00vjv9h/4dtJefNPqGgaGmk3U3Ocm4sPJlP/fXNfO3/BK/&#10;9pH9pb9obwj4i8YfGPxYfEWg2M1va+E/Ek2nGGS9ZfO+0ozs5a4C/uB5hRRlmUFirKn3B+zz4h1T&#10;xN4MuNR1SRTjUpEhRFwqIFQ4H4k1nCbjJwY4Wd10PhTU/wDg1u/4Jz6R8YbH40/BrWfHXg++0uR5&#10;dO0OHWotQ0uGRonj3lLuKS5YjfuB+0DDAGvn39or/g0g8MeJfiJofjf4IfFPSmhTUrifxVY+ILu+&#10;t21ASIWV1k/0tg4lxuHAZWblTg1+1WAOgowD2qnTpy8vQ1P5/Jv+CJn/AAUI+DFh4gW/+CLalBce&#10;ILq6hvPDOoW18JUfAVkiSQTYwOjRqfYda+R/jL+xZ8Y/hhHpHhX4s/C7XtJXSZbryf7a0+709rjz&#10;H3btrKpBHHAcjqPmFf1d4HpTZYYZ42hmiVlZSrKy5BB7fSueOBpxs4t6HV9bqctmj+P3xR4T1kv5&#10;ccbbuirHcPx7/wD668l8RfCHxl4v8drY6bo91cyNJHb2sEUbPJPKTlI1AyWPUn0xX9cnxn/4J5fs&#10;F/EXTri78dfsleB7ia4kLSXGn6PHp1zM55JM9qI5Ce5O415v8L/+CWf7EPwr1iHX9A+DenNdWZkX&#10;TZNUZ7w2MTSM/lxNOXKjLcnq3U5q40ZQle5nUxUeS1tT8Z/2K/8AgiJ4ls7lfiH8c/DrWsNrY+YL&#10;eeSKSRrgspVVRd21lRSCrjcN2CoIrg/2gv2LPGV7beItDk8Mrp+k6bKw0W8ujxdiQuVKqAXdlBfa&#10;oHz7c4GQa/oyu/hr4UhsF0yw0aD7OqgLCsIChfTHT8K8f+Lf7OPgnXb/AFjUDpzW8mu6YtjdX1rE&#10;PNsXTf5cqjBx/rD838JVTwMkacvmcqra6n8nviP4O+Lvh8LOXxRok0NpLNNb7po8ZwcEMOxyDx2I&#10;wcEVi6TFLp9//ZkdnufcWVgCWKEH/P4V/QN+0r/wRe+EvxGu7CSLVriSztbPyLO3EMYhi44+VQMj&#10;OM87j69SfzrH/BMH4hNrmm2ejSjTfGHgW8njvUjjVptSgguWEF1CrjbLjayFG/uKGwsimlzSW5tG&#10;UZao+A5H1W1nkOj6rPDIp+aJpGRgfYjrV7w/8TPH9jK1rJqlztUfN50KtjnplxXu37bn7IXxD+AP&#10;jy11DxH4Xs7PS/FVvLqXh2axkJtpIhKVZEPJTacEIcsqSR5614vpmia4k0xure3EWVEUckgZgPXP&#10;HUn6/pVc0XHUv2eqtqjQX4w+JgoBit2/2jbnn/x6iqZ0+X/oDD8C3+NFZ3RpyH6SaCJLa28uC+VG&#10;X7waPIFZ/wAW9A1Dxx8L/EPg7ylkm1LSbm2t97AoJWjIQjjpvweenHSuf0Tx3CApldW6Ffm/+tXU&#10;WXiezuYcM6gbfm2yAfn/AJ4rz3GUZJnS2pRa7n5b61qF9cadHoF3OI41b98EXk+xPfHp0r2+38RW&#10;/wAOf+CfcmneHLmF7rxx4oMGoSJJ+8ijjYnacdMi3QbST8szHvXA/tQ/Dyb4c/GXW9Jjgb7HcXsl&#10;1pbBSEa3lJZdp77c7D/tKa4iDW/EEHhpfB8u8aTNqC3jKxDATBWTepIG3IbaemcDOcDHuVf9olGV&#10;+zPLp/uoyVt7lj4d6JrXi/4h6X4R8OXTQ3WpX8VrDLHlQm5gu87ccDOT3wK/Tjw9eQeCvC+neAtD&#10;hkuIrWxEFvZtJiSaIAqZZHw21WYHdIwJZt+1ZGVlr4G/Y/8AhJ4n8bfEMeMdMW5s9J8Mul5qGvPp&#10;7zW1gwb900hSN1XLLxvwDgnJCkV9q2PxT+Hvg/xBb+Bh4u02bXNSmTdG13m5uZpMbS5bnc42FVOP&#10;lZQBjArhxnNKSS1PSw+FrLDOva0W7X/Q87/ZlsdA8N618Tfg1qdlbrp0148E9opYrcWzmaPb8zFs&#10;BAhXJJG89a0PhH8atR8I/sneJPh7qOoGTUvD5u/Dk/B3NljFBKnTC+XIqjr/AKpT3JrmtX8D+OPD&#10;H7dupadrcsmmreW7y3OmyAh2dIzE8L8DkPCzdwNg7msfxR4avPCX7U1n4M8Ta2n9jeMLyyvLppLX&#10;a032cuixsF+XJ4UkAZ4JAOax5eafqk/8zOLcaat6f5H3f8KGstA8D6T4R024k/4lumwWm6CRWV2j&#10;jVc9O+M811Og+JNdk1ybSNPlhmt2tRFqVxMP9QC0cqopUjc52KSDlQpDYyVrwDRPHVz4QmvNJuL6&#10;1ksbeLbHry3BaSIfLkPAFLNIM9vkzhiMZRuq+HHxF0jWZ7XT/hvJq2qTSY/0XRtEvLmQyljxJtiJ&#10;d2PzEjP3ufmrl9hU+JK50urC6Tdj2z+zbuWTFvIxXPz5JxnGK4v486Le69pVj4MTT7W4m1C6jDed&#10;ccISwCnBRwwyenHAPIr6s/Za/wCCdv7Zfx1ePVPHXgFfhroO5T9v8UKrXl5GQfmisopPMUgjkT+Q&#10;fmBXdjFfdfwF/wCCbn7NHwRvLfxNc+Ff+Eo8RQ4Zdd8SKs7Qtgf6mLAiiAOSCFLjJy5rbD4OpGpz&#10;yMK+KhOHLHU+B/2X/wBgX47fEvQrSy8DeBTp2grGotda1bNtamMdCh275RwRmNWGepr7V+EH/BKr&#10;4A+ELPzfi5G3ji6mjK3FrqcATT2U9VNvk+apGQVkZlYHle1fUKqEGFFLXZTwdKnq9X5nPPEVJabI&#10;p6B4e0Lwro9r4e8M6Na6fp9lCsNnY2NusMMEajCoiIAqqBwAAAKuUUV1GIUZx1pruEGTWfr2p3lt&#10;pNzcabA0k0cLNFGq5LNjoOev5VLlFAZviX4neHPDTXH22chLVGa5k2nCYGT9a/nX8G/tC/s+fFX/&#10;AIK7eKvHPiW30XxL4P8AHXi/Wo5bG+02O8WaGSZmjdIpk3bkkWJuFDgBhgbiK/dTXPHei38xttVu&#10;Bpt20gXbq1u0DPIf4VZwA5z/AHS1ec337MHwcj8WN8QYPgX4ROutIz/29a6BbJeln+83nIgkye5z&#10;z3rl9qpRa7nNOU+qOM/Zw+PGneJfEGrfCfT/AADrHhm88O2FrcNo+sWMMJWzmDrBLEYJZIyjeTIu&#10;0NuUxkMARX1F+y1fwD4YRlgf3l7K2f8Avkf0r5+0j4FeBvg9Y3/iTw3YW+ii5RFupvIHmShM+VEC&#10;MEhQxVE6KCcYBNXvh3488W+D9GWLSrxJVS3kFvYySMscjOhGXKEMOTxg8YBHNcs8RDDy5pHfgcHX&#10;xl1SX+R9Oax8XvhxoesjQNV8ZWMF43HkyTcg+h7A+xNa2leJ/D+t7k0bWrS6ZRllt7pHK/XBr8wf&#10;iRr/AI0+Hvha8+PV54Vuf7WW7h0y8h1aZv8ARtp8tLiFOUYOzjcw75wSCTXJ6D8e/jA7G7mvpLq7&#10;ufm3Wcm7K+ipksGx6A/WvPjndTms4f19x9dW4Tpqjz06t7b7Wv1+XzP14WeJhuEi4PT5qabiIdJF&#10;/Ovm/wCCHxr8Qa38J/Dup6vPMt1Jo9uZxOxDbtgyGHrXVSfGe8sbjzFv8xuo3Rvn5K96nW5oKXc+&#10;LqJ06jj2djQ8TfFLS/E/iN08O6s15Z26qI2tYPMic92Djg+2M8D3qOfXrry922GRf93aawUuoXLX&#10;axqrTyNK2wYHzHPT8qgvNVdFwr/StorS7OSd5SLepeOIbaXy20tpO37tv8arHxHaaxYyG10e+hkV&#10;TkTQ/KB9en5Vz+pawzZ/fbSe6gGqC6rf/MG1FhHtOV3DmiS0EizrU1tImyRvmbkewrx/4i/APwL4&#10;u8QrrN1pi/aJGzJMvyup4+ZWHKnAAyCM16FcTs0klz5zNn/no3T/AOtWPd6xaKsiIWkZsjkcn/Af&#10;zqbXRXvI+PP+CoH7Dnh/4ofsaa43hWG6l1nwhI2uaP8AbL+SQRruzdRguTgPGXbAxlkTPSvxT8Rf&#10;DXxdoUudR8PXKBW5ZY9y9+4zX9JvjprfXfDN5oF6FeK+t5I7hG6MjKRt+lfid4r0DUNC1G60e8Zk&#10;ltZnhmj6FWVsH8cg1z1vdaaPSwvv02n0PjltLwxDW657/MaK+mHs42csyRnnqbdeaKy9p5G/Ku5i&#10;+Hbu6SUBLmRdynOHPPArrdDurl3YPcSN83djRRTZlE+fP2wybn4wabFcHzFXQY9qvyB+9mr2jxh4&#10;b8O3/wAA7PTr7QLKa3t9Esbm3gmtUZIpnuAHkVSMB2BwWHJHWiiu6j/DQR/h1vRHF/E6CDwp4Csd&#10;I8LQrptrcaqpuLXT1EMcp3dWVMA9B1Havsz/AIIh+DfCGr/BDxV8VdW8K6bdeKNF0+QaP4kuLGN7&#10;+w3y3QfybggyRbgzZ2sM7jnqaKKyj1+Z3Yz/AJF8fSH5RPnbW7++1b9oLwDreq3k11eXa6pJdXlx&#10;IXlmYwyMWdjyxLMxJJ5JJ7141+1m7x/tMWN2jlZY721WORT8yqEjYAHsMkn6kmiisKXxL0OGX8N+&#10;v6I+xvgJ4c8Papomm63qeg2dxeRqqx3k9qjyqCegYjI/Ov2c/wCCLvgjwWvwYvvGi+ENLGsJqDwL&#10;q39nx/aViIBMYl27tpP8OcUUVnL/AHpFf8w59tYA6CiiivSOMKKKKACkb7tFFRLcCtdE7uv8NVpy&#10;RHkGiishS2Oe8SWtrdWrC5to5M8HzEDZ/Ovn66d/DvxzsvDHh9jY6a1o0jafZ/uoC5bJby1wuc98&#10;UUVyy6mbGftSSSR+CIpI3ZWV5CrKeQdnWuR0NmF3tB/i/wAKKK8nH/HE+r4d/wB3n8jF+NFtbaj4&#10;ejstQt454ZLiPzIZlDK3zdweDWH4d8IeE9JVW0rwvp1qWwW+z2MaZP4CiilgzuzL4fkReG/EfiG3&#10;+JUmjQa9eJZxlRHardOI1GOgXOB+Vem+LZZfsqt5jZ8tud3tRRXrUdj4+v0PTzxHgdkWsnUCSCCe&#10;39aKK9OPwnnnPXxJdQT2/rWdKzLaMQf4aKKmRUShqEkitGFdh8o6H61k60SrMVOOnT60UVJRz+qu&#10;+4jcepHX/Zr8j/2lVVfjl4zRV+VfFF+FHp/pElFFc9fod+B2fyPM5QPNbj+I0UUVynaf/9lQSwEC&#10;LQAUAAYACAAAACEAihU/mAwBAAAVAgAAEwAAAAAAAAAAAAAAAAAAAAAAW0NvbnRlbnRfVHlwZXNd&#10;LnhtbFBLAQItABQABgAIAAAAIQA4/SH/1gAAAJQBAAALAAAAAAAAAAAAAAAAAD0BAABfcmVscy8u&#10;cmVsc1BLAQItABQABgAIAAAAIQC3XjgTrAQAAMMJAAAOAAAAAAAAAAAAAAAAADwCAABkcnMvZTJv&#10;RG9jLnhtbFBLAQItABQABgAIAAAAIQBYYLMbugAAACIBAAAZAAAAAAAAAAAAAAAAABQHAABkcnMv&#10;X3JlbHMvZTJvRG9jLnhtbC5yZWxzUEsBAi0AFAAGAAgAAAAhAMLluSzgAAAACgEAAA8AAAAAAAAA&#10;AAAAAAAABQgAAGRycy9kb3ducmV2LnhtbFBLAQItAAoAAAAAAAAAIQDeEHtuWVcAAFlXAAAVAAAA&#10;AAAAAAAAAAAAABIJAABkcnMvbWVkaWEvaW1hZ2UxLmpwZWdQSwUGAAAAAAYABgB9AQAAnmAAAAAA&#10;">
                <v:shape id="図 2" o:spid="_x0000_s1055" type="#_x0000_t75" style="position:absolute;width:28149;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iwwAAAANsAAAAPAAAAZHJzL2Rvd25yZXYueG1sRI/disIw&#10;EIXvhX2HMIJ3mtoF0a5pkZVdvFGw+gCzzdgWm0ltslrf3giCl4fv/HCWWW8acaXO1ZYVTCcRCOLC&#10;6ppLBcfDz3gOwnlkjY1lUnAnB1n6MVhiou2N93TNfSlCCbsEFVTet4mUrqjIoJvYljiwk+0M+iC7&#10;UuoOb6HcNDKOopk0WHNYqLCl74qKc/5vwkh/OLrLb653brFd/2ETBxQrNRr2qy8Qnnr/Nr/SG63g&#10;cwrPL+EHyPQBAAD//wMAUEsBAi0AFAAGAAgAAAAhANvh9svuAAAAhQEAABMAAAAAAAAAAAAAAAAA&#10;AAAAAFtDb250ZW50X1R5cGVzXS54bWxQSwECLQAUAAYACAAAACEAWvQsW78AAAAVAQAACwAAAAAA&#10;AAAAAAAAAAAfAQAAX3JlbHMvLnJlbHNQSwECLQAUAAYACAAAACEAqlJ4sMAAAADbAAAADwAAAAAA&#10;AAAAAAAAAAAHAgAAZHJzL2Rvd25yZXYueG1sUEsFBgAAAAADAAMAtwAAAPQCAAAAAA==&#10;">
                  <v:imagedata r:id="rId40" o:title="DSC_0013"/>
                  <v:path arrowok="t"/>
                </v:shape>
                <v:shape id="テキスト ボックス 32" o:spid="_x0000_s1056" type="#_x0000_t202" style="position:absolute;top:17081;width:2755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rsidR="001339A9" w:rsidRPr="004C3AD4" w:rsidRDefault="001339A9">
                        <w:pPr>
                          <w:rPr>
                            <w:rFonts w:ascii="メイリオ" w:eastAsia="メイリオ" w:hAnsi="メイリオ"/>
                            <w:sz w:val="20"/>
                          </w:rPr>
                        </w:pPr>
                        <w:r w:rsidRPr="004C3AD4">
                          <w:rPr>
                            <w:rFonts w:ascii="メイリオ" w:eastAsia="メイリオ" w:hAnsi="メイリオ" w:hint="eastAsia"/>
                            <w:sz w:val="21"/>
                          </w:rPr>
                          <w:t>図３　顕微鏡の操作の撮影状況</w:t>
                        </w:r>
                      </w:p>
                    </w:txbxContent>
                  </v:textbox>
                </v:shape>
                <w10:wrap type="tight"/>
              </v:group>
            </w:pict>
          </mc:Fallback>
        </mc:AlternateContent>
      </w:r>
      <w:r w:rsidRPr="00145A16">
        <w:rPr>
          <w:rFonts w:ascii="メイリオ" w:eastAsia="メイリオ" w:hAnsi="メイリオ" w:cs="メイリオ" w:hint="eastAsia"/>
          <w:b/>
          <w:sz w:val="21"/>
          <w:szCs w:val="21"/>
        </w:rPr>
        <w:t>①学習指導要領</w:t>
      </w:r>
      <w:r w:rsidR="00385D66">
        <w:rPr>
          <w:rFonts w:ascii="メイリオ" w:eastAsia="メイリオ" w:hAnsi="メイリオ" w:cs="メイリオ"/>
          <w:b/>
          <w:sz w:val="21"/>
          <w:szCs w:val="21"/>
        </w:rPr>
        <w:br/>
      </w:r>
      <w:r w:rsidR="004172C7">
        <w:rPr>
          <w:rFonts w:ascii="メイリオ" w:eastAsia="メイリオ" w:hAnsi="メイリオ" w:cs="メイリオ" w:hint="eastAsia"/>
          <w:sz w:val="21"/>
          <w:szCs w:val="21"/>
        </w:rPr>
        <w:t xml:space="preserve">　</w:t>
      </w:r>
      <w:r w:rsidRPr="00143BCE">
        <w:rPr>
          <w:rFonts w:ascii="メイリオ" w:eastAsia="メイリオ" w:hAnsi="メイリオ" w:cs="メイリオ" w:hint="eastAsia"/>
          <w:sz w:val="21"/>
          <w:szCs w:val="21"/>
        </w:rPr>
        <w:t>粘土などを使い，物の重さや体積を調べ，物の性質についての考えをもつことができるようにする．</w:t>
      </w:r>
      <w:r w:rsidR="00385D66">
        <w:rPr>
          <w:rFonts w:ascii="メイリオ" w:eastAsia="メイリオ" w:hAnsi="メイリオ" w:cs="メイリオ"/>
          <w:sz w:val="21"/>
          <w:szCs w:val="21"/>
        </w:rPr>
        <w:br/>
      </w:r>
      <w:r w:rsidRPr="00143BCE">
        <w:rPr>
          <w:rFonts w:ascii="メイリオ" w:eastAsia="メイリオ" w:hAnsi="メイリオ" w:cs="メイリオ" w:hint="eastAsia"/>
          <w:sz w:val="21"/>
          <w:szCs w:val="21"/>
        </w:rPr>
        <w:t>ア　物は，形が変わっても</w:t>
      </w:r>
      <w:r w:rsidR="007D7A57">
        <w:rPr>
          <w:rFonts w:ascii="メイリオ" w:eastAsia="メイリオ" w:hAnsi="メイリオ" w:cs="メイリオ"/>
          <w:sz w:val="21"/>
          <w:szCs w:val="21"/>
        </w:rPr>
        <w:br/>
      </w:r>
      <w:r w:rsidR="007D7A57">
        <w:rPr>
          <w:rFonts w:ascii="メイリオ" w:eastAsia="メイリオ" w:hAnsi="メイリオ" w:cs="メイリオ" w:hint="eastAsia"/>
          <w:sz w:val="21"/>
          <w:szCs w:val="21"/>
        </w:rPr>
        <w:t xml:space="preserve">　</w:t>
      </w:r>
      <w:r w:rsidR="00385D66">
        <w:rPr>
          <w:rFonts w:ascii="メイリオ" w:eastAsia="メイリオ" w:hAnsi="メイリオ" w:cs="メイリオ" w:hint="eastAsia"/>
          <w:sz w:val="21"/>
          <w:szCs w:val="21"/>
        </w:rPr>
        <w:t xml:space="preserve">　</w:t>
      </w:r>
      <w:r w:rsidRPr="00143BCE">
        <w:rPr>
          <w:rFonts w:ascii="メイリオ" w:eastAsia="メイリオ" w:hAnsi="メイリオ" w:cs="メイリオ" w:hint="eastAsia"/>
          <w:sz w:val="21"/>
          <w:szCs w:val="21"/>
        </w:rPr>
        <w:t>重さは変わらないこと．</w:t>
      </w:r>
    </w:p>
    <w:p w:rsidR="00385D66" w:rsidRDefault="00143BCE" w:rsidP="004172C7">
      <w:pPr>
        <w:spacing w:line="400" w:lineRule="exact"/>
        <w:ind w:left="210" w:hangingChars="100" w:hanging="210"/>
        <w:rPr>
          <w:rFonts w:ascii="メイリオ" w:eastAsia="メイリオ" w:hAnsi="メイリオ" w:cs="メイリオ"/>
          <w:sz w:val="21"/>
          <w:szCs w:val="21"/>
        </w:rPr>
      </w:pPr>
      <w:r w:rsidRPr="00145A16">
        <w:rPr>
          <w:rFonts w:ascii="メイリオ" w:eastAsia="メイリオ" w:hAnsi="メイリオ" w:cs="メイリオ" w:hint="eastAsia"/>
          <w:b/>
          <w:sz w:val="21"/>
          <w:szCs w:val="21"/>
        </w:rPr>
        <w:t>②実験目的</w:t>
      </w:r>
      <w:r w:rsidR="00385D66">
        <w:rPr>
          <w:rFonts w:ascii="メイリオ" w:eastAsia="メイリオ" w:hAnsi="メイリオ" w:cs="メイリオ"/>
          <w:b/>
          <w:sz w:val="21"/>
          <w:szCs w:val="21"/>
        </w:rPr>
        <w:br/>
      </w:r>
      <w:r w:rsidRPr="00143BCE">
        <w:rPr>
          <w:rFonts w:ascii="メイリオ" w:eastAsia="メイリオ" w:hAnsi="メイリオ" w:cs="メイリオ" w:hint="eastAsia"/>
          <w:sz w:val="21"/>
          <w:szCs w:val="21"/>
        </w:rPr>
        <w:t>「ものと重さ」の単元は</w:t>
      </w:r>
      <w:r w:rsidR="00D10C9E">
        <w:rPr>
          <w:rFonts w:ascii="メイリオ" w:eastAsia="メイリオ" w:hAnsi="メイリオ" w:cs="メイリオ" w:hint="eastAsia"/>
          <w:sz w:val="21"/>
          <w:szCs w:val="21"/>
        </w:rPr>
        <w:t>小学校において</w:t>
      </w:r>
      <w:r w:rsidRPr="00143BCE">
        <w:rPr>
          <w:rFonts w:ascii="メイリオ" w:eastAsia="メイリオ" w:hAnsi="メイリオ" w:cs="メイリオ" w:hint="eastAsia"/>
          <w:sz w:val="21"/>
          <w:szCs w:val="21"/>
        </w:rPr>
        <w:t>実施する内容である．ここでは，物は形を変えても重さは変わらないことや，物には同じ体積でも重さの違うものがあることなどを学習する．</w:t>
      </w:r>
      <w:r w:rsidR="00385D66">
        <w:rPr>
          <w:rFonts w:ascii="メイリオ" w:eastAsia="メイリオ" w:hAnsi="メイリオ" w:cs="メイリオ"/>
          <w:sz w:val="21"/>
          <w:szCs w:val="21"/>
        </w:rPr>
        <w:br/>
      </w:r>
      <w:r w:rsidR="00385D66">
        <w:rPr>
          <w:rFonts w:ascii="メイリオ" w:eastAsia="メイリオ" w:hAnsi="メイリオ" w:cs="メイリオ" w:hint="eastAsia"/>
          <w:sz w:val="21"/>
          <w:szCs w:val="21"/>
        </w:rPr>
        <w:t xml:space="preserve">　</w:t>
      </w:r>
      <w:r w:rsidRPr="00143BCE">
        <w:rPr>
          <w:rFonts w:ascii="メイリオ" w:eastAsia="メイリオ" w:hAnsi="メイリオ" w:cs="メイリオ" w:hint="eastAsia"/>
          <w:sz w:val="21"/>
          <w:szCs w:val="21"/>
        </w:rPr>
        <w:t>質量保存の概念が確立していない児童にとっては，物の状態が変化したことによって，質量も変化すのではないかと考えてしまう傾向がある．そのため，見た目によって物の重さが変化すると考える児童が意外に多く，面白い実験である．ここでは，状態が変化しても重さは変わらないということを，すぐに提示できるような教材としたい．</w:t>
      </w:r>
    </w:p>
    <w:p w:rsidR="00143BCE" w:rsidRPr="00145A16" w:rsidRDefault="00143BCE" w:rsidP="00143BCE">
      <w:pPr>
        <w:spacing w:line="400" w:lineRule="exact"/>
        <w:rPr>
          <w:rFonts w:ascii="メイリオ" w:eastAsia="メイリオ" w:hAnsi="メイリオ" w:cs="メイリオ"/>
          <w:b/>
          <w:sz w:val="21"/>
          <w:szCs w:val="21"/>
        </w:rPr>
      </w:pPr>
      <w:r w:rsidRPr="00145A16">
        <w:rPr>
          <w:rFonts w:ascii="メイリオ" w:eastAsia="メイリオ" w:hAnsi="メイリオ" w:cs="メイリオ" w:hint="eastAsia"/>
          <w:b/>
          <w:sz w:val="21"/>
          <w:szCs w:val="21"/>
        </w:rPr>
        <w:t>③実験内容</w:t>
      </w:r>
    </w:p>
    <w:p w:rsidR="00143BCE" w:rsidRPr="00143BCE" w:rsidRDefault="00143BCE" w:rsidP="00143BCE">
      <w:pPr>
        <w:spacing w:line="400" w:lineRule="exact"/>
        <w:rPr>
          <w:rFonts w:ascii="メイリオ" w:eastAsia="メイリオ" w:hAnsi="メイリオ" w:cs="メイリオ"/>
          <w:sz w:val="21"/>
          <w:szCs w:val="21"/>
        </w:rPr>
      </w:pPr>
      <w:r w:rsidRPr="00143BCE">
        <w:rPr>
          <w:rFonts w:ascii="メイリオ" w:eastAsia="メイリオ" w:hAnsi="メイリオ" w:cs="メイリオ" w:hint="eastAsia"/>
          <w:sz w:val="21"/>
          <w:szCs w:val="21"/>
        </w:rPr>
        <w:t>● 物の重さは変化するだろうか．</w:t>
      </w:r>
      <w:r w:rsidR="00385D66">
        <w:rPr>
          <w:rFonts w:ascii="メイリオ" w:eastAsia="メイリオ" w:hAnsi="メイリオ" w:cs="メイリオ"/>
          <w:sz w:val="21"/>
          <w:szCs w:val="21"/>
        </w:rPr>
        <w:br/>
      </w:r>
      <w:r w:rsidRPr="00143BCE">
        <w:rPr>
          <w:rFonts w:ascii="メイリオ" w:eastAsia="メイリオ" w:hAnsi="メイリオ" w:cs="メイリオ" w:hint="eastAsia"/>
          <w:sz w:val="21"/>
          <w:szCs w:val="21"/>
        </w:rPr>
        <w:t xml:space="preserve">　・大きさの同じアルミホイルを３枚用意する．</w:t>
      </w:r>
    </w:p>
    <w:p w:rsidR="00385D66" w:rsidRDefault="00385D66" w:rsidP="00145A16">
      <w:pPr>
        <w:spacing w:line="400" w:lineRule="exact"/>
        <w:ind w:leftChars="100" w:left="430" w:hangingChars="100" w:hanging="210"/>
        <w:rPr>
          <w:rFonts w:ascii="メイリオ" w:eastAsia="メイリオ" w:hAnsi="メイリオ" w:cs="メイリオ"/>
          <w:sz w:val="21"/>
          <w:szCs w:val="21"/>
        </w:rPr>
      </w:pPr>
    </w:p>
    <w:p w:rsidR="00385D66" w:rsidRDefault="00B74DCD" w:rsidP="00145A16">
      <w:pPr>
        <w:spacing w:line="400" w:lineRule="exact"/>
        <w:ind w:leftChars="100" w:left="430" w:hangingChars="100" w:hanging="210"/>
        <w:rPr>
          <w:rFonts w:ascii="メイリオ" w:eastAsia="メイリオ" w:hAnsi="メイリオ" w:cs="メイリオ"/>
          <w:sz w:val="21"/>
          <w:szCs w:val="21"/>
        </w:rPr>
      </w:pPr>
      <w:r w:rsidRPr="00B74DCD">
        <w:rPr>
          <w:rFonts w:ascii="メイリオ" w:eastAsia="メイリオ" w:hAnsi="メイリオ" w:cs="メイリオ"/>
          <w:noProof/>
          <w:sz w:val="21"/>
          <w:szCs w:val="21"/>
        </w:rPr>
        <w:drawing>
          <wp:anchor distT="0" distB="0" distL="114300" distR="114300" simplePos="0" relativeHeight="252286976" behindDoc="0" locked="0" layoutInCell="1" allowOverlap="1">
            <wp:simplePos x="0" y="0"/>
            <wp:positionH relativeFrom="column">
              <wp:posOffset>136525</wp:posOffset>
            </wp:positionH>
            <wp:positionV relativeFrom="paragraph">
              <wp:posOffset>330623</wp:posOffset>
            </wp:positionV>
            <wp:extent cx="855345" cy="855345"/>
            <wp:effectExtent l="0" t="0" r="1905" b="1905"/>
            <wp:wrapNone/>
            <wp:docPr id="643" name="図 643" descr="C:\Users\admin\Desktop\qr20211018140251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qr2021101814025145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5345" cy="855345"/>
                    </a:xfrm>
                    <a:prstGeom prst="rect">
                      <a:avLst/>
                    </a:prstGeom>
                    <a:noFill/>
                    <a:ln>
                      <a:noFill/>
                    </a:ln>
                  </pic:spPr>
                </pic:pic>
              </a:graphicData>
            </a:graphic>
          </wp:anchor>
        </w:drawing>
      </w:r>
    </w:p>
    <w:p w:rsidR="00385D66" w:rsidRDefault="00385D66" w:rsidP="00145A16">
      <w:pPr>
        <w:spacing w:line="400" w:lineRule="exact"/>
        <w:ind w:leftChars="100" w:left="430" w:hangingChars="100" w:hanging="210"/>
        <w:rPr>
          <w:rFonts w:ascii="メイリオ" w:eastAsia="メイリオ" w:hAnsi="メイリオ" w:cs="メイリオ"/>
          <w:sz w:val="21"/>
          <w:szCs w:val="21"/>
        </w:rPr>
      </w:pPr>
    </w:p>
    <w:p w:rsidR="00385D66" w:rsidRDefault="00385D66" w:rsidP="00145A16">
      <w:pPr>
        <w:spacing w:line="400" w:lineRule="exact"/>
        <w:ind w:leftChars="100" w:left="430" w:hangingChars="100" w:hanging="210"/>
        <w:rPr>
          <w:rFonts w:ascii="メイリオ" w:eastAsia="メイリオ" w:hAnsi="メイリオ" w:cs="メイリオ"/>
          <w:sz w:val="21"/>
          <w:szCs w:val="21"/>
        </w:rPr>
      </w:pPr>
    </w:p>
    <w:p w:rsidR="00385D66" w:rsidRDefault="00B74DCD" w:rsidP="00145A16">
      <w:pPr>
        <w:spacing w:line="400" w:lineRule="exact"/>
        <w:ind w:leftChars="100" w:left="430" w:hangingChars="100" w:hanging="210"/>
        <w:rPr>
          <w:rFonts w:ascii="メイリオ" w:eastAsia="メイリオ" w:hAnsi="メイリオ" w:cs="メイリオ"/>
          <w:sz w:val="21"/>
          <w:szCs w:val="21"/>
        </w:rPr>
      </w:pPr>
      <w:r>
        <w:rPr>
          <w:rFonts w:ascii="メイリオ" w:eastAsia="メイリオ" w:hAnsi="メイリオ" w:cs="メイリオ"/>
          <w:noProof/>
          <w:sz w:val="21"/>
        </w:rPr>
        <mc:AlternateContent>
          <mc:Choice Requires="wps">
            <w:drawing>
              <wp:anchor distT="0" distB="0" distL="114300" distR="114300" simplePos="0" relativeHeight="252289024" behindDoc="0" locked="0" layoutInCell="1" allowOverlap="1" wp14:anchorId="1F5ADD63" wp14:editId="7BEBE46C">
                <wp:simplePos x="0" y="0"/>
                <wp:positionH relativeFrom="column">
                  <wp:posOffset>0</wp:posOffset>
                </wp:positionH>
                <wp:positionV relativeFrom="paragraph">
                  <wp:posOffset>-635</wp:posOffset>
                </wp:positionV>
                <wp:extent cx="1405255" cy="347133"/>
                <wp:effectExtent l="0" t="0" r="4445" b="0"/>
                <wp:wrapNone/>
                <wp:docPr id="644" name="テキスト ボックス 644"/>
                <wp:cNvGraphicFramePr/>
                <a:graphic xmlns:a="http://schemas.openxmlformats.org/drawingml/2006/main">
                  <a:graphicData uri="http://schemas.microsoft.com/office/word/2010/wordprocessingShape">
                    <wps:wsp>
                      <wps:cNvSpPr txBox="1"/>
                      <wps:spPr>
                        <a:xfrm>
                          <a:off x="0" y="0"/>
                          <a:ext cx="1405255" cy="347133"/>
                        </a:xfrm>
                        <a:prstGeom prst="rect">
                          <a:avLst/>
                        </a:prstGeom>
                        <a:solidFill>
                          <a:sysClr val="window" lastClr="FFFFFF"/>
                        </a:solidFill>
                        <a:ln w="6350">
                          <a:noFill/>
                        </a:ln>
                      </wps:spPr>
                      <wps:txbx>
                        <w:txbxContent>
                          <w:p w:rsidR="001339A9" w:rsidRPr="00834C03" w:rsidRDefault="001339A9" w:rsidP="00B74DCD">
                            <w:pPr>
                              <w:rPr>
                                <w:rFonts w:ascii="メイリオ" w:eastAsia="メイリオ" w:hAnsi="メイリオ"/>
                                <w:sz w:val="18"/>
                              </w:rPr>
                            </w:pPr>
                            <w:r>
                              <w:rPr>
                                <w:rFonts w:ascii="メイリオ" w:eastAsia="メイリオ" w:hAnsi="メイリオ" w:hint="eastAsia"/>
                                <w:sz w:val="18"/>
                              </w:rPr>
                              <w:t>教材素材集</w:t>
                            </w:r>
                            <w:r>
                              <w:rPr>
                                <w:rFonts w:ascii="メイリオ" w:eastAsia="メイリオ" w:hAnsi="メイリオ"/>
                                <w:sz w:val="18"/>
                              </w:rPr>
                              <w:t>(</w:t>
                            </w:r>
                            <w:r>
                              <w:rPr>
                                <w:rFonts w:ascii="メイリオ" w:eastAsia="メイリオ" w:hAnsi="メイリオ"/>
                                <w:sz w:val="18"/>
                              </w:rPr>
                              <w:t>理科</w:t>
                            </w:r>
                            <w:r>
                              <w:rPr>
                                <w:rFonts w:ascii="メイリオ" w:eastAsia="メイリオ" w:hAnsi="メイリオ"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5ADD63" id="テキスト ボックス 644" o:spid="_x0000_s1057" type="#_x0000_t202" style="position:absolute;left:0;text-align:left;margin-left:0;margin-top:-.05pt;width:110.65pt;height:27.35pt;z-index:25228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j7cAIAAKcEAAAOAAAAZHJzL2Uyb0RvYy54bWysVM2O2jAQvlfqO1i+l/ATdltEWFFWVJXQ&#10;7kpstWfjOBDJ8bi2IaHHRVr1IfoKVc99nrxIx05g6banqhzMjOfP830zGV9VhSQ7YWwOKqG9TpcS&#10;oTikuVon9NP9/M1bSqxjKmUSlEjoXlh6NXn9alzqkejDBmQqDMEkyo5KndCNc3oURZZvRMFsB7RQ&#10;aMzAFMyhatZRaliJ2QsZ9bvdi6gEk2oDXFiLt9eNkU5C/iwT3N1mmRWOyITi21w4TThX/owmYzZa&#10;G6Y3OW+fwf7hFQXLFRY9pbpmjpGtyf9IVeTcgIXMdTgUEWRZzkXoAbvpdV90s9wwLUIvCI7VJ5js&#10;/0vLb3Z3huRpQi/imBLFCiSpPjzVj9/rx5/14SupD9/qw6F+/IE68U4IWantCCOXGmNd9R4qpP54&#10;b/HSI1FlpvD/2CNBO4K/PwEuKke4D4q7w/5wSAlH2yC+7A0GPk30HK2NdR8EFMQLCTVIaMCZ7RbW&#10;Na5HF1/MgszTeS5lUPZ2Jg3ZMeQeRyaFkhLJrMPLhM7Dr632W5hUpEQ4BsNuqKTA52tKSYWP8803&#10;TXrJVasq4IdttMisIN0jMAaaabOaz3N8/QJL3zGD44VY4Mq4WzwyCVgMWomSDZgvf7v3/sg6Wikp&#10;cVwTaj9vmRHY0UeF8/CuF8d+voMSDy/7qJhzy+rcorbFDBCVHi6n5kH0/k4excxA8YCbNfVV0cQU&#10;x9oJdUdx5polws3kYjoNTjjRmrmFWmruU3sKPDf31QMzuiXQIfU3cBxsNnrBY+PrIxVMtw6yPJDs&#10;gW5QbfHHbQhj0m6uX7dzPXg9f18mvwAAAP//AwBQSwMEFAAGAAgAAAAhADKOsXbeAAAABQEAAA8A&#10;AABkcnMvZG93bnJldi54bWxMj0FLw0AUhO+C/2F5grd2k6hFYl6KiKIFQzUteN0mzySafRt2t03s&#10;r+960uMww8w32XLSvTiQdZ1hhHgegSCuTN1xg7DdPM1uQTivuFa9YUL4IQfL/PwsU2ltRn6nQ+kb&#10;EUrYpQqh9X5IpXRVS1q5uRmIg/dprFY+SNvI2qoxlOteJlG0kFp1HBZaNdBDS9V3udcIH2P5bNer&#10;1dfb8FIc18eyeKXHAvHyYrq/A+Fp8n9h+MUP6JAHpp3Zc+1EjxCOeIRZDCKYSRJfgdgh3FwvQOaZ&#10;/E+fnwAAAP//AwBQSwECLQAUAAYACAAAACEAtoM4kv4AAADhAQAAEwAAAAAAAAAAAAAAAAAAAAAA&#10;W0NvbnRlbnRfVHlwZXNdLnhtbFBLAQItABQABgAIAAAAIQA4/SH/1gAAAJQBAAALAAAAAAAAAAAA&#10;AAAAAC8BAABfcmVscy8ucmVsc1BLAQItABQABgAIAAAAIQCvMsj7cAIAAKcEAAAOAAAAAAAAAAAA&#10;AAAAAC4CAABkcnMvZTJvRG9jLnhtbFBLAQItABQABgAIAAAAIQAyjrF23gAAAAUBAAAPAAAAAAAA&#10;AAAAAAAAAMoEAABkcnMvZG93bnJldi54bWxQSwUGAAAAAAQABADzAAAA1QUAAAAA&#10;" fillcolor="window" stroked="f" strokeweight=".5pt">
                <v:textbox>
                  <w:txbxContent>
                    <w:p w:rsidR="001339A9" w:rsidRPr="00834C03" w:rsidRDefault="001339A9" w:rsidP="00B74DCD">
                      <w:pPr>
                        <w:rPr>
                          <w:rFonts w:ascii="メイリオ" w:eastAsia="メイリオ" w:hAnsi="メイリオ"/>
                          <w:sz w:val="18"/>
                        </w:rPr>
                      </w:pPr>
                      <w:r>
                        <w:rPr>
                          <w:rFonts w:ascii="メイリオ" w:eastAsia="メイリオ" w:hAnsi="メイリオ" w:hint="eastAsia"/>
                          <w:sz w:val="18"/>
                        </w:rPr>
                        <w:t>教材素材集</w:t>
                      </w:r>
                      <w:r>
                        <w:rPr>
                          <w:rFonts w:ascii="メイリオ" w:eastAsia="メイリオ" w:hAnsi="メイリオ"/>
                          <w:sz w:val="18"/>
                        </w:rPr>
                        <w:t>(理科</w:t>
                      </w:r>
                      <w:r>
                        <w:rPr>
                          <w:rFonts w:ascii="メイリオ" w:eastAsia="メイリオ" w:hAnsi="メイリオ" w:hint="eastAsia"/>
                          <w:sz w:val="18"/>
                        </w:rPr>
                        <w:t>)</w:t>
                      </w:r>
                    </w:p>
                  </w:txbxContent>
                </v:textbox>
              </v:shape>
            </w:pict>
          </mc:Fallback>
        </mc:AlternateContent>
      </w:r>
    </w:p>
    <w:p w:rsidR="00385D66" w:rsidRDefault="00385D66" w:rsidP="00145A16">
      <w:pPr>
        <w:spacing w:line="400" w:lineRule="exact"/>
        <w:ind w:leftChars="100" w:left="430" w:hangingChars="100" w:hanging="210"/>
        <w:rPr>
          <w:rFonts w:ascii="メイリオ" w:eastAsia="メイリオ" w:hAnsi="メイリオ" w:cs="メイリオ"/>
          <w:sz w:val="21"/>
          <w:szCs w:val="21"/>
        </w:rPr>
      </w:pPr>
    </w:p>
    <w:p w:rsidR="00385D66" w:rsidRDefault="00385D66" w:rsidP="00145A16">
      <w:pPr>
        <w:spacing w:line="400" w:lineRule="exact"/>
        <w:ind w:leftChars="100" w:left="430" w:hangingChars="100" w:hanging="210"/>
        <w:rPr>
          <w:rFonts w:ascii="メイリオ" w:eastAsia="メイリオ" w:hAnsi="メイリオ" w:cs="メイリオ"/>
          <w:sz w:val="21"/>
          <w:szCs w:val="21"/>
        </w:rPr>
      </w:pPr>
    </w:p>
    <w:p w:rsidR="00385D66" w:rsidRDefault="00385D66" w:rsidP="00145A16">
      <w:pPr>
        <w:spacing w:line="400" w:lineRule="exact"/>
        <w:ind w:leftChars="100" w:left="430" w:hangingChars="100" w:hanging="210"/>
        <w:rPr>
          <w:rFonts w:ascii="メイリオ" w:eastAsia="メイリオ" w:hAnsi="メイリオ" w:cs="メイリオ"/>
          <w:sz w:val="21"/>
          <w:szCs w:val="21"/>
        </w:rPr>
      </w:pPr>
    </w:p>
    <w:p w:rsidR="00385D66" w:rsidRDefault="00385D66" w:rsidP="00145A16">
      <w:pPr>
        <w:spacing w:line="400" w:lineRule="exact"/>
        <w:ind w:leftChars="100" w:left="430" w:hangingChars="100" w:hanging="210"/>
        <w:rPr>
          <w:rFonts w:ascii="メイリオ" w:eastAsia="メイリオ" w:hAnsi="メイリオ" w:cs="メイリオ"/>
          <w:sz w:val="21"/>
          <w:szCs w:val="21"/>
        </w:rPr>
      </w:pPr>
    </w:p>
    <w:p w:rsidR="00385D66" w:rsidRDefault="00385D66" w:rsidP="00145A16">
      <w:pPr>
        <w:spacing w:line="400" w:lineRule="exact"/>
        <w:ind w:leftChars="100" w:left="430" w:hangingChars="100" w:hanging="210"/>
        <w:rPr>
          <w:rFonts w:ascii="メイリオ" w:eastAsia="メイリオ" w:hAnsi="メイリオ" w:cs="メイリオ"/>
          <w:sz w:val="21"/>
          <w:szCs w:val="21"/>
        </w:rPr>
      </w:pPr>
    </w:p>
    <w:p w:rsidR="00385D66" w:rsidRDefault="00385D66" w:rsidP="00145A16">
      <w:pPr>
        <w:spacing w:line="400" w:lineRule="exact"/>
        <w:ind w:leftChars="100" w:left="430" w:hangingChars="100" w:hanging="210"/>
        <w:rPr>
          <w:rFonts w:ascii="メイリオ" w:eastAsia="メイリオ" w:hAnsi="メイリオ" w:cs="メイリオ"/>
          <w:sz w:val="21"/>
          <w:szCs w:val="21"/>
        </w:rPr>
      </w:pPr>
    </w:p>
    <w:p w:rsidR="00385D66" w:rsidRDefault="00385D66" w:rsidP="00145A16">
      <w:pPr>
        <w:spacing w:line="400" w:lineRule="exact"/>
        <w:ind w:leftChars="100" w:left="430" w:hangingChars="100" w:hanging="210"/>
        <w:rPr>
          <w:rFonts w:ascii="メイリオ" w:eastAsia="メイリオ" w:hAnsi="メイリオ" w:cs="メイリオ"/>
          <w:sz w:val="21"/>
          <w:szCs w:val="21"/>
        </w:rPr>
      </w:pPr>
    </w:p>
    <w:p w:rsidR="00385D66" w:rsidRDefault="00385D66" w:rsidP="00145A16">
      <w:pPr>
        <w:spacing w:line="400" w:lineRule="exact"/>
        <w:ind w:leftChars="100" w:left="430" w:hangingChars="100" w:hanging="210"/>
        <w:rPr>
          <w:rFonts w:ascii="メイリオ" w:eastAsia="メイリオ" w:hAnsi="メイリオ" w:cs="メイリオ"/>
          <w:sz w:val="21"/>
          <w:szCs w:val="21"/>
        </w:rPr>
      </w:pPr>
    </w:p>
    <w:p w:rsidR="00385D66" w:rsidRDefault="00385D66" w:rsidP="00145A16">
      <w:pPr>
        <w:spacing w:line="400" w:lineRule="exact"/>
        <w:ind w:leftChars="100" w:left="430" w:hangingChars="100" w:hanging="210"/>
        <w:rPr>
          <w:rFonts w:ascii="メイリオ" w:eastAsia="メイリオ" w:hAnsi="メイリオ" w:cs="メイリオ"/>
          <w:sz w:val="21"/>
          <w:szCs w:val="21"/>
        </w:rPr>
      </w:pPr>
    </w:p>
    <w:p w:rsidR="00385D66" w:rsidRDefault="00385D66" w:rsidP="00145A16">
      <w:pPr>
        <w:spacing w:line="400" w:lineRule="exact"/>
        <w:ind w:leftChars="100" w:left="430" w:hangingChars="100" w:hanging="210"/>
        <w:rPr>
          <w:rFonts w:ascii="メイリオ" w:eastAsia="メイリオ" w:hAnsi="メイリオ" w:cs="メイリオ"/>
          <w:sz w:val="21"/>
          <w:szCs w:val="21"/>
        </w:rPr>
      </w:pPr>
    </w:p>
    <w:p w:rsidR="00385D66" w:rsidRDefault="00385D66" w:rsidP="00145A16">
      <w:pPr>
        <w:spacing w:line="400" w:lineRule="exact"/>
        <w:ind w:leftChars="100" w:left="430" w:hangingChars="100" w:hanging="210"/>
        <w:rPr>
          <w:rFonts w:ascii="メイリオ" w:eastAsia="メイリオ" w:hAnsi="メイリオ" w:cs="メイリオ"/>
          <w:sz w:val="21"/>
          <w:szCs w:val="21"/>
        </w:rPr>
      </w:pPr>
    </w:p>
    <w:p w:rsidR="00385D66" w:rsidRDefault="00385D66" w:rsidP="00145A16">
      <w:pPr>
        <w:spacing w:line="400" w:lineRule="exact"/>
        <w:ind w:leftChars="100" w:left="430" w:hangingChars="100" w:hanging="210"/>
        <w:rPr>
          <w:rFonts w:ascii="メイリオ" w:eastAsia="メイリオ" w:hAnsi="メイリオ" w:cs="メイリオ"/>
          <w:sz w:val="21"/>
          <w:szCs w:val="21"/>
        </w:rPr>
      </w:pPr>
    </w:p>
    <w:p w:rsidR="00385D66" w:rsidRDefault="00385D66" w:rsidP="00145A16">
      <w:pPr>
        <w:spacing w:line="400" w:lineRule="exact"/>
        <w:ind w:leftChars="100" w:left="430" w:hangingChars="100" w:hanging="210"/>
        <w:rPr>
          <w:rFonts w:ascii="メイリオ" w:eastAsia="メイリオ" w:hAnsi="メイリオ" w:cs="メイリオ"/>
          <w:sz w:val="21"/>
          <w:szCs w:val="21"/>
        </w:rPr>
      </w:pPr>
    </w:p>
    <w:p w:rsidR="00385D66" w:rsidRDefault="00385D66" w:rsidP="00145A16">
      <w:pPr>
        <w:spacing w:line="400" w:lineRule="exact"/>
        <w:ind w:leftChars="100" w:left="430" w:hangingChars="100" w:hanging="210"/>
        <w:rPr>
          <w:rFonts w:ascii="メイリオ" w:eastAsia="メイリオ" w:hAnsi="メイリオ" w:cs="メイリオ"/>
          <w:sz w:val="21"/>
          <w:szCs w:val="21"/>
        </w:rPr>
      </w:pPr>
    </w:p>
    <w:p w:rsidR="00385D66" w:rsidRDefault="00385D66" w:rsidP="00145A16">
      <w:pPr>
        <w:spacing w:line="400" w:lineRule="exact"/>
        <w:ind w:leftChars="100" w:left="430" w:hangingChars="100" w:hanging="210"/>
        <w:rPr>
          <w:rFonts w:ascii="メイリオ" w:eastAsia="メイリオ" w:hAnsi="メイリオ" w:cs="メイリオ"/>
          <w:sz w:val="21"/>
          <w:szCs w:val="21"/>
        </w:rPr>
      </w:pPr>
    </w:p>
    <w:p w:rsidR="00385D66" w:rsidRDefault="00385D66" w:rsidP="00145A16">
      <w:pPr>
        <w:spacing w:line="400" w:lineRule="exact"/>
        <w:ind w:leftChars="100" w:left="430" w:hangingChars="100" w:hanging="210"/>
        <w:rPr>
          <w:rFonts w:ascii="メイリオ" w:eastAsia="メイリオ" w:hAnsi="メイリオ" w:cs="メイリオ"/>
          <w:sz w:val="21"/>
          <w:szCs w:val="21"/>
        </w:rPr>
      </w:pPr>
    </w:p>
    <w:p w:rsidR="00385D66" w:rsidRDefault="00385D66" w:rsidP="00145A16">
      <w:pPr>
        <w:spacing w:line="400" w:lineRule="exact"/>
        <w:ind w:leftChars="100" w:left="430" w:hangingChars="100" w:hanging="210"/>
        <w:rPr>
          <w:rFonts w:ascii="メイリオ" w:eastAsia="メイリオ" w:hAnsi="メイリオ" w:cs="メイリオ"/>
          <w:sz w:val="21"/>
          <w:szCs w:val="21"/>
        </w:rPr>
      </w:pPr>
    </w:p>
    <w:p w:rsidR="00385D66" w:rsidRDefault="00385D66" w:rsidP="00145A16">
      <w:pPr>
        <w:spacing w:line="400" w:lineRule="exact"/>
        <w:ind w:leftChars="100" w:left="430" w:hangingChars="100" w:hanging="210"/>
        <w:rPr>
          <w:rFonts w:ascii="メイリオ" w:eastAsia="メイリオ" w:hAnsi="メイリオ" w:cs="メイリオ"/>
          <w:sz w:val="21"/>
          <w:szCs w:val="21"/>
        </w:rPr>
      </w:pPr>
    </w:p>
    <w:p w:rsidR="00143BCE" w:rsidRPr="00143BCE" w:rsidRDefault="00143BCE" w:rsidP="00145A16">
      <w:pPr>
        <w:spacing w:line="400" w:lineRule="exact"/>
        <w:ind w:leftChars="100" w:left="430" w:hangingChars="100" w:hanging="210"/>
        <w:rPr>
          <w:rFonts w:ascii="メイリオ" w:eastAsia="メイリオ" w:hAnsi="メイリオ" w:cs="メイリオ"/>
          <w:sz w:val="21"/>
          <w:szCs w:val="21"/>
        </w:rPr>
      </w:pPr>
      <w:r w:rsidRPr="00143BCE">
        <w:rPr>
          <w:rFonts w:ascii="メイリオ" w:eastAsia="メイリオ" w:hAnsi="メイリオ" w:cs="メイリオ" w:hint="eastAsia"/>
          <w:sz w:val="21"/>
          <w:szCs w:val="21"/>
        </w:rPr>
        <w:lastRenderedPageBreak/>
        <w:t>・アルミホイルを，「そのまま」「ぎゅっと固める」「細かくちぎる」の３つの状態での重さを調べる．</w:t>
      </w:r>
    </w:p>
    <w:p w:rsidR="00143BCE" w:rsidRPr="00145A16" w:rsidRDefault="00143BCE" w:rsidP="00143BCE">
      <w:pPr>
        <w:spacing w:line="400" w:lineRule="exact"/>
        <w:rPr>
          <w:rFonts w:ascii="メイリオ" w:eastAsia="メイリオ" w:hAnsi="メイリオ" w:cs="メイリオ"/>
          <w:b/>
          <w:sz w:val="21"/>
          <w:szCs w:val="21"/>
        </w:rPr>
      </w:pPr>
      <w:r w:rsidRPr="00145A16">
        <w:rPr>
          <w:rFonts w:ascii="メイリオ" w:eastAsia="メイリオ" w:hAnsi="メイリオ" w:cs="メイリオ" w:hint="eastAsia"/>
          <w:b/>
          <w:sz w:val="21"/>
          <w:szCs w:val="21"/>
        </w:rPr>
        <w:t>イ　金属,水,空気と温度</w:t>
      </w:r>
    </w:p>
    <w:p w:rsidR="00143BCE" w:rsidRPr="00145A16" w:rsidRDefault="00143BCE" w:rsidP="00143BCE">
      <w:pPr>
        <w:spacing w:line="400" w:lineRule="exact"/>
        <w:rPr>
          <w:rFonts w:ascii="メイリオ" w:eastAsia="メイリオ" w:hAnsi="メイリオ" w:cs="メイリオ"/>
          <w:b/>
          <w:sz w:val="21"/>
          <w:szCs w:val="21"/>
        </w:rPr>
      </w:pPr>
      <w:r w:rsidRPr="00145A16">
        <w:rPr>
          <w:rFonts w:ascii="メイリオ" w:eastAsia="メイリオ" w:hAnsi="メイリオ" w:cs="メイリオ" w:hint="eastAsia"/>
          <w:b/>
          <w:sz w:val="21"/>
          <w:szCs w:val="21"/>
        </w:rPr>
        <w:t>①学習指導要領</w:t>
      </w:r>
    </w:p>
    <w:p w:rsidR="00143BCE" w:rsidRPr="00143BCE" w:rsidRDefault="00143BCE" w:rsidP="00145A16">
      <w:pPr>
        <w:spacing w:line="400" w:lineRule="exact"/>
        <w:ind w:firstLineChars="100" w:firstLine="210"/>
        <w:rPr>
          <w:rFonts w:ascii="メイリオ" w:eastAsia="メイリオ" w:hAnsi="メイリオ" w:cs="メイリオ"/>
          <w:sz w:val="21"/>
          <w:szCs w:val="21"/>
        </w:rPr>
      </w:pPr>
      <w:r w:rsidRPr="00143BCE">
        <w:rPr>
          <w:rFonts w:ascii="メイリオ" w:eastAsia="メイリオ" w:hAnsi="メイリオ" w:cs="メイリオ" w:hint="eastAsia"/>
          <w:sz w:val="21"/>
          <w:szCs w:val="21"/>
        </w:rPr>
        <w:t>金属，水及び空気を温めたり冷やしたりして，それらの変化の様子を調べ，金属，水及び空気の性質についての考えをもつことができるようにする．</w:t>
      </w:r>
    </w:p>
    <w:p w:rsidR="00143BCE" w:rsidRPr="00143BCE" w:rsidRDefault="00143BCE" w:rsidP="00145A16">
      <w:pPr>
        <w:spacing w:line="400" w:lineRule="exact"/>
        <w:ind w:left="630" w:hangingChars="300" w:hanging="630"/>
        <w:rPr>
          <w:rFonts w:ascii="メイリオ" w:eastAsia="メイリオ" w:hAnsi="メイリオ" w:cs="メイリオ"/>
          <w:sz w:val="21"/>
          <w:szCs w:val="21"/>
        </w:rPr>
      </w:pPr>
      <w:r w:rsidRPr="00143BCE">
        <w:rPr>
          <w:rFonts w:ascii="メイリオ" w:eastAsia="メイリオ" w:hAnsi="メイリオ" w:cs="メイリオ" w:hint="eastAsia"/>
          <w:sz w:val="21"/>
          <w:szCs w:val="21"/>
        </w:rPr>
        <w:t xml:space="preserve">　ア　金属，水及び空気は，温めたり冷やしたりすると，その体積が変わること．</w:t>
      </w:r>
    </w:p>
    <w:p w:rsidR="00143BCE" w:rsidRPr="00145A16" w:rsidRDefault="00143BCE" w:rsidP="00143BCE">
      <w:pPr>
        <w:spacing w:line="400" w:lineRule="exact"/>
        <w:rPr>
          <w:rFonts w:ascii="メイリオ" w:eastAsia="メイリオ" w:hAnsi="メイリオ" w:cs="メイリオ"/>
          <w:b/>
          <w:sz w:val="21"/>
          <w:szCs w:val="21"/>
        </w:rPr>
      </w:pPr>
      <w:r w:rsidRPr="00145A16">
        <w:rPr>
          <w:rFonts w:ascii="メイリオ" w:eastAsia="メイリオ" w:hAnsi="メイリオ" w:cs="メイリオ" w:hint="eastAsia"/>
          <w:b/>
          <w:sz w:val="21"/>
          <w:szCs w:val="21"/>
        </w:rPr>
        <w:t>②実験目的</w:t>
      </w:r>
    </w:p>
    <w:p w:rsidR="00143BCE" w:rsidRPr="00143BCE" w:rsidRDefault="00143BCE" w:rsidP="00143BCE">
      <w:pPr>
        <w:spacing w:line="400" w:lineRule="exact"/>
        <w:rPr>
          <w:rFonts w:ascii="メイリオ" w:eastAsia="メイリオ" w:hAnsi="メイリオ" w:cs="メイリオ"/>
          <w:sz w:val="21"/>
          <w:szCs w:val="21"/>
        </w:rPr>
      </w:pPr>
      <w:r w:rsidRPr="00143BCE">
        <w:rPr>
          <w:rFonts w:ascii="メイリオ" w:eastAsia="メイリオ" w:hAnsi="メイリオ" w:cs="メイリオ" w:hint="eastAsia"/>
          <w:sz w:val="21"/>
          <w:szCs w:val="21"/>
        </w:rPr>
        <w:t xml:space="preserve">　温度の変化によってかさがかわることは，日常の様々な場面において感じ取ることができる．しかし，空気のかさの変化には気づいても金属のかさの変化には気づいていないことも多い．さらに，この実験では，「もっと熱くしたら？」「逆に冷たくしたら？」という考えを容易に導くことができる．実験結果を比較できるようになれば，利用度の高い便利な教材となる．</w:t>
      </w:r>
    </w:p>
    <w:p w:rsidR="00143BCE" w:rsidRPr="00145A16" w:rsidRDefault="00143BCE" w:rsidP="00143BCE">
      <w:pPr>
        <w:spacing w:line="400" w:lineRule="exact"/>
        <w:rPr>
          <w:rFonts w:ascii="メイリオ" w:eastAsia="メイリオ" w:hAnsi="メイリオ" w:cs="メイリオ"/>
          <w:b/>
          <w:sz w:val="21"/>
          <w:szCs w:val="21"/>
        </w:rPr>
      </w:pPr>
      <w:r w:rsidRPr="00145A16">
        <w:rPr>
          <w:rFonts w:ascii="メイリオ" w:eastAsia="メイリオ" w:hAnsi="メイリオ" w:cs="メイリオ" w:hint="eastAsia"/>
          <w:b/>
          <w:sz w:val="21"/>
          <w:szCs w:val="21"/>
        </w:rPr>
        <w:t>③実験内容</w:t>
      </w:r>
    </w:p>
    <w:p w:rsidR="007D7A57" w:rsidRDefault="00143BCE" w:rsidP="007D7A57">
      <w:pPr>
        <w:spacing w:line="400" w:lineRule="exact"/>
        <w:ind w:left="210" w:hangingChars="100" w:hanging="210"/>
        <w:rPr>
          <w:rFonts w:ascii="メイリオ" w:eastAsia="メイリオ" w:hAnsi="メイリオ" w:cs="メイリオ"/>
          <w:sz w:val="21"/>
          <w:szCs w:val="21"/>
        </w:rPr>
      </w:pPr>
      <w:r w:rsidRPr="00143BCE">
        <w:rPr>
          <w:rFonts w:ascii="メイリオ" w:eastAsia="メイリオ" w:hAnsi="メイリオ" w:cs="メイリオ" w:hint="eastAsia"/>
          <w:sz w:val="21"/>
          <w:szCs w:val="21"/>
        </w:rPr>
        <w:t>● 空気は温度がかわると，かさがかわるだろうか．試験管の口に石鹸水の膜をつけて，温めたり冷やしたりする．</w:t>
      </w:r>
    </w:p>
    <w:p w:rsidR="007D7A57" w:rsidRDefault="00143BCE" w:rsidP="007D7A57">
      <w:pPr>
        <w:spacing w:line="400" w:lineRule="exact"/>
        <w:ind w:left="210" w:hangingChars="100" w:hanging="210"/>
        <w:rPr>
          <w:rFonts w:ascii="メイリオ" w:eastAsia="メイリオ" w:hAnsi="メイリオ" w:cs="メイリオ"/>
          <w:sz w:val="21"/>
          <w:szCs w:val="21"/>
        </w:rPr>
      </w:pPr>
      <w:r w:rsidRPr="00143BCE">
        <w:rPr>
          <w:rFonts w:ascii="メイリオ" w:eastAsia="メイリオ" w:hAnsi="メイリオ" w:cs="メイリオ" w:hint="eastAsia"/>
          <w:sz w:val="21"/>
          <w:szCs w:val="21"/>
        </w:rPr>
        <w:t>● 水も温度がかわると，かさがかわるだろうか．</w:t>
      </w:r>
      <w:r w:rsidR="00512225">
        <w:rPr>
          <w:rFonts w:ascii="メイリオ" w:eastAsia="メイリオ" w:hAnsi="メイリオ" w:cs="メイリオ"/>
          <w:sz w:val="21"/>
          <w:szCs w:val="21"/>
        </w:rPr>
        <w:br/>
      </w:r>
      <w:r w:rsidRPr="00143BCE">
        <w:rPr>
          <w:rFonts w:ascii="メイリオ" w:eastAsia="メイリオ" w:hAnsi="メイリオ" w:cs="メイリオ" w:hint="eastAsia"/>
          <w:sz w:val="21"/>
          <w:szCs w:val="21"/>
        </w:rPr>
        <w:t xml:space="preserve">　・試験管に水をいっぱい入れる．</w:t>
      </w:r>
      <w:r w:rsidR="00512225">
        <w:rPr>
          <w:rFonts w:ascii="メイリオ" w:eastAsia="メイリオ" w:hAnsi="メイリオ" w:cs="メイリオ"/>
          <w:sz w:val="21"/>
          <w:szCs w:val="21"/>
        </w:rPr>
        <w:br/>
      </w:r>
      <w:r w:rsidRPr="00143BCE">
        <w:rPr>
          <w:rFonts w:ascii="メイリオ" w:eastAsia="メイリオ" w:hAnsi="メイリオ" w:cs="メイリオ" w:hint="eastAsia"/>
          <w:sz w:val="21"/>
          <w:szCs w:val="21"/>
        </w:rPr>
        <w:t xml:space="preserve">　・試験管を湯の中に立てて温める．水のかさがどうなるか調べる．</w:t>
      </w:r>
      <w:r w:rsidR="00512225">
        <w:rPr>
          <w:rFonts w:ascii="メイリオ" w:eastAsia="メイリオ" w:hAnsi="メイリオ" w:cs="メイリオ"/>
          <w:sz w:val="21"/>
          <w:szCs w:val="21"/>
        </w:rPr>
        <w:br/>
      </w:r>
      <w:r w:rsidRPr="00143BCE">
        <w:rPr>
          <w:rFonts w:ascii="メイリオ" w:eastAsia="メイリオ" w:hAnsi="メイリオ" w:cs="メイリオ" w:hint="eastAsia"/>
          <w:sz w:val="21"/>
          <w:szCs w:val="21"/>
        </w:rPr>
        <w:t xml:space="preserve">　・試験管を冷たい水の中に立てて冷やす．水のかさがどうなるか調べる．</w:t>
      </w:r>
    </w:p>
    <w:p w:rsidR="00143BCE" w:rsidRPr="00143BCE" w:rsidRDefault="00143BCE" w:rsidP="007D7A57">
      <w:pPr>
        <w:spacing w:line="400" w:lineRule="exact"/>
        <w:ind w:left="210" w:hangingChars="100" w:hanging="210"/>
        <w:rPr>
          <w:rFonts w:ascii="メイリオ" w:eastAsia="メイリオ" w:hAnsi="メイリオ" w:cs="メイリオ"/>
          <w:sz w:val="21"/>
          <w:szCs w:val="21"/>
        </w:rPr>
      </w:pPr>
      <w:r w:rsidRPr="00143BCE">
        <w:rPr>
          <w:rFonts w:ascii="メイリオ" w:eastAsia="メイリオ" w:hAnsi="メイリオ" w:cs="メイリオ" w:hint="eastAsia"/>
          <w:sz w:val="21"/>
          <w:szCs w:val="21"/>
        </w:rPr>
        <w:t>● 金属も温度がかわると，かさがかわるだろうか．</w:t>
      </w:r>
      <w:r w:rsidR="00512225">
        <w:rPr>
          <w:rFonts w:ascii="メイリオ" w:eastAsia="メイリオ" w:hAnsi="メイリオ" w:cs="メイリオ"/>
          <w:sz w:val="21"/>
          <w:szCs w:val="21"/>
        </w:rPr>
        <w:br/>
      </w:r>
      <w:r w:rsidRPr="00143BCE">
        <w:rPr>
          <w:rFonts w:ascii="メイリオ" w:eastAsia="メイリオ" w:hAnsi="メイリオ" w:cs="メイリオ" w:hint="eastAsia"/>
          <w:sz w:val="21"/>
          <w:szCs w:val="21"/>
        </w:rPr>
        <w:t xml:space="preserve">　・金属の玉が輪を通りぬけることを確かめる．</w:t>
      </w:r>
      <w:r w:rsidR="00512225">
        <w:rPr>
          <w:rFonts w:ascii="メイリオ" w:eastAsia="メイリオ" w:hAnsi="メイリオ" w:cs="メイリオ"/>
          <w:sz w:val="21"/>
          <w:szCs w:val="21"/>
        </w:rPr>
        <w:br/>
      </w:r>
      <w:r w:rsidR="00512225">
        <w:rPr>
          <w:rFonts w:ascii="メイリオ" w:eastAsia="メイリオ" w:hAnsi="メイリオ" w:cs="メイリオ" w:hint="eastAsia"/>
          <w:sz w:val="21"/>
          <w:szCs w:val="21"/>
        </w:rPr>
        <w:t xml:space="preserve">　</w:t>
      </w:r>
      <w:r w:rsidRPr="00143BCE">
        <w:rPr>
          <w:rFonts w:ascii="メイリオ" w:eastAsia="メイリオ" w:hAnsi="メイリオ" w:cs="メイリオ" w:hint="eastAsia"/>
          <w:sz w:val="21"/>
          <w:szCs w:val="21"/>
        </w:rPr>
        <w:t>・金属の玉を熱する．その後，輪を通りぬけるかどうか調べる．</w:t>
      </w:r>
      <w:r w:rsidR="00512225">
        <w:rPr>
          <w:rFonts w:ascii="メイリオ" w:eastAsia="メイリオ" w:hAnsi="メイリオ" w:cs="メイリオ"/>
          <w:sz w:val="21"/>
          <w:szCs w:val="21"/>
        </w:rPr>
        <w:br/>
      </w:r>
      <w:r w:rsidRPr="00143BCE">
        <w:rPr>
          <w:rFonts w:ascii="メイリオ" w:eastAsia="メイリオ" w:hAnsi="メイリオ" w:cs="メイリオ" w:hint="eastAsia"/>
          <w:sz w:val="21"/>
          <w:szCs w:val="21"/>
        </w:rPr>
        <w:t xml:space="preserve">　・金属の玉を水に入れて冷やした後，輪を通りぬけるかどうか調べる</w:t>
      </w:r>
    </w:p>
    <w:p w:rsidR="00143BCE" w:rsidRPr="00145A16" w:rsidRDefault="00143BCE" w:rsidP="00143BCE">
      <w:pPr>
        <w:spacing w:line="400" w:lineRule="exact"/>
        <w:rPr>
          <w:rFonts w:ascii="メイリオ" w:eastAsia="メイリオ" w:hAnsi="メイリオ" w:cs="メイリオ"/>
          <w:b/>
          <w:sz w:val="21"/>
          <w:szCs w:val="21"/>
        </w:rPr>
      </w:pPr>
      <w:r w:rsidRPr="00145A16">
        <w:rPr>
          <w:rFonts w:ascii="メイリオ" w:eastAsia="メイリオ" w:hAnsi="メイリオ" w:cs="メイリオ" w:hint="eastAsia"/>
          <w:b/>
          <w:sz w:val="21"/>
          <w:szCs w:val="21"/>
        </w:rPr>
        <w:t>ウ　物の溶け方</w:t>
      </w:r>
    </w:p>
    <w:p w:rsidR="00143BCE" w:rsidRPr="00145A16" w:rsidRDefault="00143BCE" w:rsidP="00143BCE">
      <w:pPr>
        <w:spacing w:line="400" w:lineRule="exact"/>
        <w:rPr>
          <w:rFonts w:ascii="メイリオ" w:eastAsia="メイリオ" w:hAnsi="メイリオ" w:cs="メイリオ"/>
          <w:b/>
          <w:sz w:val="21"/>
          <w:szCs w:val="21"/>
        </w:rPr>
      </w:pPr>
      <w:r w:rsidRPr="00145A16">
        <w:rPr>
          <w:rFonts w:ascii="メイリオ" w:eastAsia="メイリオ" w:hAnsi="メイリオ" w:cs="メイリオ" w:hint="eastAsia"/>
          <w:b/>
          <w:sz w:val="21"/>
          <w:szCs w:val="21"/>
        </w:rPr>
        <w:t>①学習指導要領</w:t>
      </w:r>
    </w:p>
    <w:p w:rsidR="007D7A57" w:rsidRDefault="007D7A57">
      <w:pPr>
        <w:rPr>
          <w:rFonts w:ascii="メイリオ" w:eastAsia="メイリオ" w:hAnsi="メイリオ" w:cs="メイリオ"/>
          <w:sz w:val="21"/>
          <w:szCs w:val="21"/>
        </w:rPr>
      </w:pPr>
      <w:r>
        <w:rPr>
          <w:rFonts w:ascii="メイリオ" w:eastAsia="メイリオ" w:hAnsi="メイリオ" w:cs="メイリオ"/>
          <w:sz w:val="21"/>
          <w:szCs w:val="21"/>
        </w:rPr>
        <w:br w:type="page"/>
      </w:r>
    </w:p>
    <w:p w:rsidR="00143BCE" w:rsidRPr="00143BCE" w:rsidRDefault="00143BCE" w:rsidP="00143BCE">
      <w:pPr>
        <w:spacing w:line="400" w:lineRule="exact"/>
        <w:rPr>
          <w:rFonts w:ascii="メイリオ" w:eastAsia="メイリオ" w:hAnsi="メイリオ" w:cs="メイリオ"/>
          <w:sz w:val="21"/>
          <w:szCs w:val="21"/>
        </w:rPr>
      </w:pPr>
      <w:r w:rsidRPr="00143BCE">
        <w:rPr>
          <w:rFonts w:ascii="メイリオ" w:eastAsia="メイリオ" w:hAnsi="メイリオ" w:cs="メイリオ" w:hint="eastAsia"/>
          <w:sz w:val="21"/>
          <w:szCs w:val="21"/>
        </w:rPr>
        <w:lastRenderedPageBreak/>
        <w:t xml:space="preserve">　物を水に溶かし，水の温度や量による溶け方の違いを調べ，物の溶け方の規則性についての考えをもつことができるようにする．</w:t>
      </w:r>
      <w:r w:rsidR="007D7A57">
        <w:rPr>
          <w:rFonts w:ascii="メイリオ" w:eastAsia="メイリオ" w:hAnsi="メイリオ" w:cs="メイリオ"/>
          <w:sz w:val="21"/>
          <w:szCs w:val="21"/>
        </w:rPr>
        <w:br/>
      </w:r>
      <w:r w:rsidRPr="00143BCE">
        <w:rPr>
          <w:rFonts w:ascii="メイリオ" w:eastAsia="メイリオ" w:hAnsi="メイリオ" w:cs="メイリオ" w:hint="eastAsia"/>
          <w:sz w:val="21"/>
          <w:szCs w:val="21"/>
        </w:rPr>
        <w:t xml:space="preserve">　ウ　物が水に溶けても，水と物とを合わせた量は変わらないこと．</w:t>
      </w:r>
    </w:p>
    <w:p w:rsidR="00143BCE" w:rsidRPr="00145A16" w:rsidRDefault="00143BCE" w:rsidP="00143BCE">
      <w:pPr>
        <w:spacing w:line="400" w:lineRule="exact"/>
        <w:rPr>
          <w:rFonts w:ascii="メイリオ" w:eastAsia="メイリオ" w:hAnsi="メイリオ" w:cs="メイリオ"/>
          <w:b/>
          <w:sz w:val="21"/>
          <w:szCs w:val="21"/>
        </w:rPr>
      </w:pPr>
      <w:r w:rsidRPr="00145A16">
        <w:rPr>
          <w:rFonts w:ascii="メイリオ" w:eastAsia="メイリオ" w:hAnsi="メイリオ" w:cs="メイリオ" w:hint="eastAsia"/>
          <w:b/>
          <w:sz w:val="21"/>
          <w:szCs w:val="21"/>
        </w:rPr>
        <w:t>②実験目的</w:t>
      </w:r>
    </w:p>
    <w:p w:rsidR="00143BCE" w:rsidRPr="00143BCE" w:rsidRDefault="00143BCE" w:rsidP="00143BCE">
      <w:pPr>
        <w:spacing w:line="400" w:lineRule="exact"/>
        <w:rPr>
          <w:rFonts w:ascii="メイリオ" w:eastAsia="メイリオ" w:hAnsi="メイリオ" w:cs="メイリオ"/>
          <w:sz w:val="21"/>
          <w:szCs w:val="21"/>
        </w:rPr>
      </w:pPr>
      <w:r w:rsidRPr="00143BCE">
        <w:rPr>
          <w:rFonts w:ascii="メイリオ" w:eastAsia="メイリオ" w:hAnsi="メイリオ" w:cs="メイリオ" w:hint="eastAsia"/>
          <w:sz w:val="21"/>
          <w:szCs w:val="21"/>
        </w:rPr>
        <w:t xml:space="preserve">　物が水に溶けてしまうと，物の見た目による変化から，「水＋物」の重さが変化すると考える児童が意外に多くいる．ここでは，水・容器・物のそれぞれの重さを量り，物を水に溶かしても全体の重さは変化しないということを明確にしたい．それぞれの重さに意識が集中し，変化しないことが分かりやすく提示できる教材としたい．</w:t>
      </w:r>
    </w:p>
    <w:p w:rsidR="007D7A57" w:rsidRDefault="00143BCE" w:rsidP="00143BCE">
      <w:pPr>
        <w:spacing w:line="400" w:lineRule="exact"/>
        <w:rPr>
          <w:rFonts w:ascii="メイリオ" w:eastAsia="メイリオ" w:hAnsi="メイリオ" w:cs="メイリオ"/>
          <w:b/>
          <w:sz w:val="21"/>
          <w:szCs w:val="21"/>
        </w:rPr>
      </w:pPr>
      <w:r w:rsidRPr="00145A16">
        <w:rPr>
          <w:rFonts w:ascii="メイリオ" w:eastAsia="メイリオ" w:hAnsi="メイリオ" w:cs="メイリオ" w:hint="eastAsia"/>
          <w:b/>
          <w:sz w:val="21"/>
          <w:szCs w:val="21"/>
        </w:rPr>
        <w:t>③実験内容</w:t>
      </w:r>
    </w:p>
    <w:p w:rsidR="00143BCE" w:rsidRPr="00145A16" w:rsidRDefault="00143BCE" w:rsidP="00143BCE">
      <w:pPr>
        <w:spacing w:line="400" w:lineRule="exact"/>
        <w:rPr>
          <w:rFonts w:ascii="メイリオ" w:eastAsia="メイリオ" w:hAnsi="メイリオ" w:cs="メイリオ"/>
          <w:b/>
          <w:sz w:val="21"/>
          <w:szCs w:val="21"/>
        </w:rPr>
      </w:pPr>
      <w:r w:rsidRPr="00143BCE">
        <w:rPr>
          <w:rFonts w:ascii="メイリオ" w:eastAsia="メイリオ" w:hAnsi="メイリオ" w:cs="メイリオ" w:hint="eastAsia"/>
          <w:sz w:val="21"/>
          <w:szCs w:val="21"/>
        </w:rPr>
        <w:t>● 水に溶けた食塩の重さはどうなるのだろうか．</w:t>
      </w:r>
      <w:r w:rsidR="00512225">
        <w:rPr>
          <w:rFonts w:ascii="メイリオ" w:eastAsia="メイリオ" w:hAnsi="メイリオ" w:cs="メイリオ"/>
          <w:sz w:val="21"/>
          <w:szCs w:val="21"/>
        </w:rPr>
        <w:br/>
      </w:r>
      <w:r w:rsidRPr="00143BCE">
        <w:rPr>
          <w:rFonts w:ascii="メイリオ" w:eastAsia="メイリオ" w:hAnsi="メイリオ" w:cs="メイリオ" w:hint="eastAsia"/>
          <w:sz w:val="21"/>
          <w:szCs w:val="21"/>
        </w:rPr>
        <w:t xml:space="preserve">　・50mlの水と５gの食塩を用意する．</w:t>
      </w:r>
      <w:r w:rsidR="00512225">
        <w:rPr>
          <w:rFonts w:ascii="メイリオ" w:eastAsia="メイリオ" w:hAnsi="メイリオ" w:cs="メイリオ"/>
          <w:sz w:val="21"/>
          <w:szCs w:val="21"/>
        </w:rPr>
        <w:br/>
      </w:r>
      <w:r w:rsidRPr="00143BCE">
        <w:rPr>
          <w:rFonts w:ascii="メイリオ" w:eastAsia="メイリオ" w:hAnsi="メイリオ" w:cs="メイリオ" w:hint="eastAsia"/>
          <w:sz w:val="21"/>
          <w:szCs w:val="21"/>
        </w:rPr>
        <w:t xml:space="preserve">　・それぞれの重さ（水＋容器＋食塩）を量る．</w:t>
      </w:r>
      <w:r w:rsidR="00512225">
        <w:rPr>
          <w:rFonts w:ascii="メイリオ" w:eastAsia="メイリオ" w:hAnsi="メイリオ" w:cs="メイリオ"/>
          <w:sz w:val="21"/>
          <w:szCs w:val="21"/>
        </w:rPr>
        <w:br/>
      </w:r>
      <w:r w:rsidRPr="00143BCE">
        <w:rPr>
          <w:rFonts w:ascii="メイリオ" w:eastAsia="メイリオ" w:hAnsi="メイリオ" w:cs="メイリオ" w:hint="eastAsia"/>
          <w:sz w:val="21"/>
          <w:szCs w:val="21"/>
        </w:rPr>
        <w:t xml:space="preserve">　・食塩を溶かした上で，再び重さを量る．</w:t>
      </w:r>
      <w:r w:rsidR="00512225">
        <w:rPr>
          <w:rFonts w:ascii="メイリオ" w:eastAsia="メイリオ" w:hAnsi="メイリオ" w:cs="メイリオ"/>
          <w:sz w:val="21"/>
          <w:szCs w:val="21"/>
        </w:rPr>
        <w:br/>
      </w:r>
      <w:r w:rsidRPr="00143BCE">
        <w:rPr>
          <w:rFonts w:ascii="メイリオ" w:eastAsia="メイリオ" w:hAnsi="メイリオ" w:cs="メイリオ" w:hint="eastAsia"/>
          <w:sz w:val="21"/>
          <w:szCs w:val="21"/>
        </w:rPr>
        <w:t xml:space="preserve">　・食塩を５g足して，重さを量る．</w:t>
      </w:r>
      <w:r w:rsidR="007D7A57">
        <w:rPr>
          <w:rFonts w:ascii="メイリオ" w:eastAsia="メイリオ" w:hAnsi="メイリオ" w:cs="メイリオ"/>
          <w:sz w:val="21"/>
          <w:szCs w:val="21"/>
        </w:rPr>
        <w:br/>
      </w:r>
      <w:r w:rsidRPr="00145A16">
        <w:rPr>
          <w:rFonts w:ascii="メイリオ" w:eastAsia="メイリオ" w:hAnsi="メイリオ" w:cs="メイリオ" w:hint="eastAsia"/>
          <w:b/>
          <w:sz w:val="21"/>
          <w:szCs w:val="21"/>
        </w:rPr>
        <w:t>エ　燃焼の仕組み</w:t>
      </w:r>
    </w:p>
    <w:p w:rsidR="00143BCE" w:rsidRPr="00145A16" w:rsidRDefault="00143BCE" w:rsidP="00143BCE">
      <w:pPr>
        <w:spacing w:line="400" w:lineRule="exact"/>
        <w:rPr>
          <w:rFonts w:ascii="メイリオ" w:eastAsia="メイリオ" w:hAnsi="メイリオ" w:cs="メイリオ"/>
          <w:b/>
          <w:sz w:val="21"/>
          <w:szCs w:val="21"/>
        </w:rPr>
      </w:pPr>
      <w:r w:rsidRPr="00145A16">
        <w:rPr>
          <w:rFonts w:ascii="メイリオ" w:eastAsia="メイリオ" w:hAnsi="メイリオ" w:cs="メイリオ" w:hint="eastAsia"/>
          <w:b/>
          <w:sz w:val="21"/>
          <w:szCs w:val="21"/>
        </w:rPr>
        <w:t>①学習指導要領</w:t>
      </w:r>
    </w:p>
    <w:p w:rsidR="00143BCE" w:rsidRPr="00143BCE" w:rsidRDefault="00143BCE" w:rsidP="007D7A57">
      <w:pPr>
        <w:spacing w:line="400" w:lineRule="exact"/>
        <w:ind w:firstLineChars="100" w:firstLine="210"/>
        <w:rPr>
          <w:rFonts w:ascii="メイリオ" w:eastAsia="メイリオ" w:hAnsi="メイリオ" w:cs="メイリオ"/>
          <w:sz w:val="21"/>
          <w:szCs w:val="21"/>
        </w:rPr>
      </w:pPr>
      <w:r w:rsidRPr="00143BCE">
        <w:rPr>
          <w:rFonts w:ascii="メイリオ" w:eastAsia="メイリオ" w:hAnsi="メイリオ" w:cs="メイリオ" w:hint="eastAsia"/>
          <w:sz w:val="21"/>
          <w:szCs w:val="21"/>
        </w:rPr>
        <w:t>物を燃やし，物や空気の変化を調べ，燃焼の仕組みについての考えをもつことができるようにする．</w:t>
      </w:r>
      <w:r w:rsidR="007D7A57">
        <w:rPr>
          <w:rFonts w:ascii="メイリオ" w:eastAsia="メイリオ" w:hAnsi="メイリオ" w:cs="メイリオ"/>
          <w:sz w:val="21"/>
          <w:szCs w:val="21"/>
        </w:rPr>
        <w:br/>
      </w:r>
      <w:r w:rsidRPr="00143BCE">
        <w:rPr>
          <w:rFonts w:ascii="メイリオ" w:eastAsia="メイリオ" w:hAnsi="メイリオ" w:cs="メイリオ" w:hint="eastAsia"/>
          <w:sz w:val="21"/>
          <w:szCs w:val="21"/>
        </w:rPr>
        <w:t xml:space="preserve">　ア　植物体が燃えるときには，空気中の酸素が使われて二酸化炭素ができるこ</w:t>
      </w:r>
      <w:r w:rsidR="007D7A57">
        <w:rPr>
          <w:rFonts w:ascii="メイリオ" w:eastAsia="メイリオ" w:hAnsi="メイリオ" w:cs="メイリオ"/>
          <w:sz w:val="21"/>
          <w:szCs w:val="21"/>
        </w:rPr>
        <w:br/>
      </w:r>
      <w:r w:rsidR="007D7A57">
        <w:rPr>
          <w:rFonts w:ascii="メイリオ" w:eastAsia="メイリオ" w:hAnsi="メイリオ" w:cs="メイリオ" w:hint="eastAsia"/>
          <w:sz w:val="21"/>
          <w:szCs w:val="21"/>
        </w:rPr>
        <w:t xml:space="preserve">　　　</w:t>
      </w:r>
      <w:r w:rsidRPr="00143BCE">
        <w:rPr>
          <w:rFonts w:ascii="メイリオ" w:eastAsia="メイリオ" w:hAnsi="メイリオ" w:cs="メイリオ" w:hint="eastAsia"/>
          <w:sz w:val="21"/>
          <w:szCs w:val="21"/>
        </w:rPr>
        <w:t>と．</w:t>
      </w:r>
    </w:p>
    <w:p w:rsidR="00143BCE" w:rsidRPr="00145A16" w:rsidRDefault="00143BCE" w:rsidP="00143BCE">
      <w:pPr>
        <w:spacing w:line="400" w:lineRule="exact"/>
        <w:rPr>
          <w:rFonts w:ascii="メイリオ" w:eastAsia="メイリオ" w:hAnsi="メイリオ" w:cs="メイリオ"/>
          <w:b/>
          <w:sz w:val="21"/>
          <w:szCs w:val="21"/>
        </w:rPr>
      </w:pPr>
      <w:r w:rsidRPr="00145A16">
        <w:rPr>
          <w:rFonts w:ascii="メイリオ" w:eastAsia="メイリオ" w:hAnsi="メイリオ" w:cs="メイリオ" w:hint="eastAsia"/>
          <w:b/>
          <w:sz w:val="21"/>
          <w:szCs w:val="21"/>
        </w:rPr>
        <w:t>②実験目的</w:t>
      </w:r>
    </w:p>
    <w:p w:rsidR="00143BCE" w:rsidRPr="00143BCE" w:rsidRDefault="00143BCE" w:rsidP="00143BCE">
      <w:pPr>
        <w:spacing w:line="400" w:lineRule="exact"/>
        <w:rPr>
          <w:rFonts w:ascii="メイリオ" w:eastAsia="メイリオ" w:hAnsi="メイリオ" w:cs="メイリオ"/>
          <w:sz w:val="21"/>
          <w:szCs w:val="21"/>
        </w:rPr>
      </w:pPr>
      <w:r w:rsidRPr="00143BCE">
        <w:rPr>
          <w:rFonts w:ascii="メイリオ" w:eastAsia="メイリオ" w:hAnsi="メイリオ" w:cs="メイリオ" w:hint="eastAsia"/>
          <w:sz w:val="21"/>
          <w:szCs w:val="21"/>
        </w:rPr>
        <w:t xml:space="preserve">　実験前から「物は酸素によって燃える」と考えている児童が多くいる．しかし，日常生活においては酸素の割合を調節できないため，その割合による変化までをつかんでいる児童は少ない．ここでは，酸素の割合によって燃え方（明るさ，炎の大きさなど）が異なってくるということを提示できる教材としたい．</w:t>
      </w:r>
    </w:p>
    <w:p w:rsidR="007D7A57" w:rsidRDefault="007D7A57" w:rsidP="00143BCE">
      <w:pPr>
        <w:spacing w:line="400" w:lineRule="exact"/>
        <w:rPr>
          <w:rFonts w:ascii="メイリオ" w:eastAsia="メイリオ" w:hAnsi="メイリオ" w:cs="メイリオ"/>
          <w:b/>
          <w:sz w:val="21"/>
          <w:szCs w:val="21"/>
        </w:rPr>
      </w:pPr>
    </w:p>
    <w:p w:rsidR="007D7A57" w:rsidRDefault="007D7A57" w:rsidP="00143BCE">
      <w:pPr>
        <w:spacing w:line="400" w:lineRule="exact"/>
        <w:rPr>
          <w:rFonts w:ascii="メイリオ" w:eastAsia="メイリオ" w:hAnsi="メイリオ" w:cs="メイリオ"/>
          <w:b/>
          <w:sz w:val="21"/>
          <w:szCs w:val="21"/>
        </w:rPr>
      </w:pPr>
    </w:p>
    <w:p w:rsidR="007D7A57" w:rsidRDefault="007D7A57" w:rsidP="00143BCE">
      <w:pPr>
        <w:spacing w:line="400" w:lineRule="exact"/>
        <w:rPr>
          <w:rFonts w:ascii="メイリオ" w:eastAsia="メイリオ" w:hAnsi="メイリオ" w:cs="メイリオ"/>
          <w:b/>
          <w:sz w:val="21"/>
          <w:szCs w:val="21"/>
        </w:rPr>
      </w:pPr>
    </w:p>
    <w:p w:rsidR="007D7A57" w:rsidRDefault="007D7A57">
      <w:pPr>
        <w:rPr>
          <w:rFonts w:ascii="メイリオ" w:eastAsia="メイリオ" w:hAnsi="メイリオ" w:cs="メイリオ"/>
          <w:b/>
          <w:sz w:val="21"/>
          <w:szCs w:val="21"/>
        </w:rPr>
      </w:pPr>
      <w:r>
        <w:rPr>
          <w:rFonts w:ascii="メイリオ" w:eastAsia="メイリオ" w:hAnsi="メイリオ" w:cs="メイリオ"/>
          <w:b/>
          <w:sz w:val="21"/>
          <w:szCs w:val="21"/>
        </w:rPr>
        <w:lastRenderedPageBreak/>
        <w:br w:type="page"/>
      </w:r>
    </w:p>
    <w:p w:rsidR="00143BCE" w:rsidRPr="00145A16" w:rsidRDefault="00143BCE" w:rsidP="00143BCE">
      <w:pPr>
        <w:spacing w:line="400" w:lineRule="exact"/>
        <w:rPr>
          <w:rFonts w:ascii="メイリオ" w:eastAsia="メイリオ" w:hAnsi="メイリオ" w:cs="メイリオ"/>
          <w:b/>
          <w:sz w:val="21"/>
          <w:szCs w:val="21"/>
        </w:rPr>
      </w:pPr>
      <w:r w:rsidRPr="00145A16">
        <w:rPr>
          <w:rFonts w:ascii="メイリオ" w:eastAsia="メイリオ" w:hAnsi="メイリオ" w:cs="メイリオ" w:hint="eastAsia"/>
          <w:b/>
          <w:sz w:val="21"/>
          <w:szCs w:val="21"/>
        </w:rPr>
        <w:lastRenderedPageBreak/>
        <w:t>③実験内容</w:t>
      </w:r>
    </w:p>
    <w:p w:rsidR="00143BCE" w:rsidRPr="00143BCE" w:rsidRDefault="00143BCE" w:rsidP="00143BCE">
      <w:pPr>
        <w:spacing w:line="400" w:lineRule="exact"/>
        <w:rPr>
          <w:rFonts w:ascii="メイリオ" w:eastAsia="メイリオ" w:hAnsi="メイリオ" w:cs="メイリオ"/>
          <w:sz w:val="21"/>
          <w:szCs w:val="21"/>
        </w:rPr>
      </w:pPr>
      <w:r w:rsidRPr="00143BCE">
        <w:rPr>
          <w:rFonts w:ascii="メイリオ" w:eastAsia="メイリオ" w:hAnsi="メイリオ" w:cs="メイリオ" w:hint="eastAsia"/>
          <w:sz w:val="21"/>
          <w:szCs w:val="21"/>
        </w:rPr>
        <w:t>● 物の燃え方は酸素の量によって変化するだろうか．</w:t>
      </w:r>
      <w:r w:rsidR="00512225">
        <w:rPr>
          <w:rFonts w:ascii="メイリオ" w:eastAsia="メイリオ" w:hAnsi="メイリオ" w:cs="メイリオ"/>
          <w:sz w:val="21"/>
          <w:szCs w:val="21"/>
        </w:rPr>
        <w:br/>
      </w:r>
      <w:r w:rsidRPr="00143BCE">
        <w:rPr>
          <w:rFonts w:ascii="メイリオ" w:eastAsia="メイリオ" w:hAnsi="メイリオ" w:cs="メイリオ" w:hint="eastAsia"/>
          <w:sz w:val="21"/>
          <w:szCs w:val="21"/>
        </w:rPr>
        <w:t xml:space="preserve">　・通常の空気で物を燃やす．　・酸素で物を燃やす．</w:t>
      </w:r>
      <w:r w:rsidR="00512225">
        <w:rPr>
          <w:rFonts w:ascii="メイリオ" w:eastAsia="メイリオ" w:hAnsi="メイリオ" w:cs="メイリオ"/>
          <w:sz w:val="21"/>
          <w:szCs w:val="21"/>
        </w:rPr>
        <w:br/>
      </w:r>
      <w:r w:rsidRPr="00143BCE">
        <w:rPr>
          <w:rFonts w:ascii="メイリオ" w:eastAsia="メイリオ" w:hAnsi="メイリオ" w:cs="メイリオ" w:hint="eastAsia"/>
          <w:sz w:val="21"/>
          <w:szCs w:val="21"/>
        </w:rPr>
        <w:t xml:space="preserve">　・酸素の割合を増やして，物を燃やす．</w:t>
      </w:r>
    </w:p>
    <w:p w:rsidR="00143BCE" w:rsidRPr="00145A16" w:rsidRDefault="00143BCE" w:rsidP="00143BCE">
      <w:pPr>
        <w:spacing w:line="400" w:lineRule="exact"/>
        <w:rPr>
          <w:rFonts w:ascii="メイリオ" w:eastAsia="メイリオ" w:hAnsi="メイリオ" w:cs="メイリオ"/>
          <w:b/>
          <w:sz w:val="21"/>
          <w:szCs w:val="21"/>
        </w:rPr>
      </w:pPr>
      <w:r w:rsidRPr="00145A16">
        <w:rPr>
          <w:rFonts w:ascii="メイリオ" w:eastAsia="メイリオ" w:hAnsi="メイリオ" w:cs="メイリオ" w:hint="eastAsia"/>
          <w:b/>
          <w:sz w:val="21"/>
          <w:szCs w:val="21"/>
        </w:rPr>
        <w:t>オ　水溶液の性質</w:t>
      </w:r>
    </w:p>
    <w:p w:rsidR="00143BCE" w:rsidRPr="00145A16" w:rsidRDefault="00143BCE" w:rsidP="00143BCE">
      <w:pPr>
        <w:spacing w:line="400" w:lineRule="exact"/>
        <w:rPr>
          <w:rFonts w:ascii="メイリオ" w:eastAsia="メイリオ" w:hAnsi="メイリオ" w:cs="メイリオ"/>
          <w:b/>
          <w:sz w:val="21"/>
          <w:szCs w:val="21"/>
        </w:rPr>
      </w:pPr>
      <w:r w:rsidRPr="00145A16">
        <w:rPr>
          <w:rFonts w:ascii="メイリオ" w:eastAsia="メイリオ" w:hAnsi="メイリオ" w:cs="メイリオ" w:hint="eastAsia"/>
          <w:b/>
          <w:sz w:val="21"/>
          <w:szCs w:val="21"/>
        </w:rPr>
        <w:t>①学習指導要領</w:t>
      </w:r>
    </w:p>
    <w:p w:rsidR="00143BCE" w:rsidRPr="00143BCE" w:rsidRDefault="00143BCE" w:rsidP="00143BCE">
      <w:pPr>
        <w:spacing w:line="400" w:lineRule="exact"/>
        <w:rPr>
          <w:rFonts w:ascii="メイリオ" w:eastAsia="メイリオ" w:hAnsi="メイリオ" w:cs="メイリオ"/>
          <w:sz w:val="21"/>
          <w:szCs w:val="21"/>
        </w:rPr>
      </w:pPr>
      <w:r w:rsidRPr="00143BCE">
        <w:rPr>
          <w:rFonts w:ascii="メイリオ" w:eastAsia="メイリオ" w:hAnsi="メイリオ" w:cs="メイリオ" w:hint="eastAsia"/>
          <w:sz w:val="21"/>
          <w:szCs w:val="21"/>
        </w:rPr>
        <w:t>いろいろな水溶液を使い，その性質や金属を変化させる様子を調べ，水溶液の性質や働きについての考えをもつことができるようにする．</w:t>
      </w:r>
    </w:p>
    <w:p w:rsidR="00143BCE" w:rsidRPr="00143BCE" w:rsidRDefault="00143BCE" w:rsidP="00143BCE">
      <w:pPr>
        <w:spacing w:line="400" w:lineRule="exact"/>
        <w:rPr>
          <w:rFonts w:ascii="メイリオ" w:eastAsia="メイリオ" w:hAnsi="メイリオ" w:cs="メイリオ"/>
          <w:sz w:val="21"/>
          <w:szCs w:val="21"/>
        </w:rPr>
      </w:pPr>
      <w:r w:rsidRPr="00143BCE">
        <w:rPr>
          <w:rFonts w:ascii="メイリオ" w:eastAsia="メイリオ" w:hAnsi="メイリオ" w:cs="メイリオ" w:hint="eastAsia"/>
          <w:sz w:val="21"/>
          <w:szCs w:val="21"/>
        </w:rPr>
        <w:t>ウ　水溶液には，金属を変化させるものがあること．</w:t>
      </w:r>
    </w:p>
    <w:p w:rsidR="00143BCE" w:rsidRPr="00145A16" w:rsidRDefault="00143BCE" w:rsidP="00143BCE">
      <w:pPr>
        <w:spacing w:line="400" w:lineRule="exact"/>
        <w:rPr>
          <w:rFonts w:ascii="メイリオ" w:eastAsia="メイリオ" w:hAnsi="メイリオ" w:cs="メイリオ"/>
          <w:b/>
          <w:sz w:val="21"/>
          <w:szCs w:val="21"/>
        </w:rPr>
      </w:pPr>
      <w:r w:rsidRPr="00145A16">
        <w:rPr>
          <w:rFonts w:ascii="メイリオ" w:eastAsia="メイリオ" w:hAnsi="メイリオ" w:cs="メイリオ" w:hint="eastAsia"/>
          <w:b/>
          <w:sz w:val="21"/>
          <w:szCs w:val="21"/>
        </w:rPr>
        <w:t>②実験目的</w:t>
      </w:r>
    </w:p>
    <w:p w:rsidR="00143BCE" w:rsidRPr="00143BCE" w:rsidRDefault="00143BCE" w:rsidP="00512225">
      <w:pPr>
        <w:spacing w:line="400" w:lineRule="exact"/>
        <w:ind w:firstLineChars="100" w:firstLine="210"/>
        <w:rPr>
          <w:rFonts w:ascii="メイリオ" w:eastAsia="メイリオ" w:hAnsi="メイリオ" w:cs="メイリオ"/>
          <w:sz w:val="21"/>
          <w:szCs w:val="21"/>
        </w:rPr>
      </w:pPr>
      <w:r w:rsidRPr="00143BCE">
        <w:rPr>
          <w:rFonts w:ascii="メイリオ" w:eastAsia="メイリオ" w:hAnsi="メイリオ" w:cs="メイリオ" w:hint="eastAsia"/>
          <w:sz w:val="21"/>
          <w:szCs w:val="21"/>
        </w:rPr>
        <w:t>近年環境問題のひとつとして酸性雨が取り上げられている．酸性雨の原因は，化石燃料の燃焼や火山活動などにより発生する硫黄酸化物(</w:t>
      </w:r>
      <w:proofErr w:type="spellStart"/>
      <w:r w:rsidRPr="00143BCE">
        <w:rPr>
          <w:rFonts w:ascii="メイリオ" w:eastAsia="メイリオ" w:hAnsi="メイリオ" w:cs="メイリオ" w:hint="eastAsia"/>
          <w:sz w:val="21"/>
          <w:szCs w:val="21"/>
        </w:rPr>
        <w:t>SOx</w:t>
      </w:r>
      <w:proofErr w:type="spellEnd"/>
      <w:r w:rsidRPr="00143BCE">
        <w:rPr>
          <w:rFonts w:ascii="メイリオ" w:eastAsia="メイリオ" w:hAnsi="メイリオ" w:cs="メイリオ" w:hint="eastAsia"/>
          <w:sz w:val="21"/>
          <w:szCs w:val="21"/>
        </w:rPr>
        <w:t>)や窒素酸化物(NOx)，塩化水素(</w:t>
      </w:r>
      <w:proofErr w:type="spellStart"/>
      <w:r w:rsidRPr="00143BCE">
        <w:rPr>
          <w:rFonts w:ascii="メイリオ" w:eastAsia="メイリオ" w:hAnsi="メイリオ" w:cs="メイリオ" w:hint="eastAsia"/>
          <w:sz w:val="21"/>
          <w:szCs w:val="21"/>
        </w:rPr>
        <w:t>HCl</w:t>
      </w:r>
      <w:proofErr w:type="spellEnd"/>
      <w:r w:rsidRPr="00143BCE">
        <w:rPr>
          <w:rFonts w:ascii="メイリオ" w:eastAsia="メイリオ" w:hAnsi="メイリオ" w:cs="メイリオ" w:hint="eastAsia"/>
          <w:sz w:val="21"/>
          <w:szCs w:val="21"/>
        </w:rPr>
        <w:t>)などである．これらが大気中の水や酸素と反応することによって硫酸や硝酸，塩酸などの強酸が生じ，雨を通常よりも強い酸性にする．</w:t>
      </w:r>
      <w:r w:rsidR="007D7A57">
        <w:rPr>
          <w:rFonts w:ascii="メイリオ" w:eastAsia="メイリオ" w:hAnsi="メイリオ" w:cs="メイリオ"/>
          <w:sz w:val="21"/>
          <w:szCs w:val="21"/>
        </w:rPr>
        <w:br/>
      </w:r>
      <w:r w:rsidR="007D7A57">
        <w:rPr>
          <w:rFonts w:ascii="メイリオ" w:eastAsia="メイリオ" w:hAnsi="メイリオ" w:cs="メイリオ" w:hint="eastAsia"/>
          <w:sz w:val="21"/>
          <w:szCs w:val="21"/>
        </w:rPr>
        <w:t xml:space="preserve">　</w:t>
      </w:r>
      <w:r w:rsidRPr="00143BCE">
        <w:rPr>
          <w:rFonts w:ascii="メイリオ" w:eastAsia="メイリオ" w:hAnsi="メイリオ" w:cs="メイリオ" w:hint="eastAsia"/>
          <w:sz w:val="21"/>
          <w:szCs w:val="21"/>
        </w:rPr>
        <w:t>この酸性雨が，銅像などの建築物などを溶かしてしまう．</w:t>
      </w:r>
      <w:r w:rsidR="00512225">
        <w:rPr>
          <w:rFonts w:ascii="メイリオ" w:eastAsia="メイリオ" w:hAnsi="メイリオ" w:cs="メイリオ"/>
          <w:sz w:val="21"/>
          <w:szCs w:val="21"/>
        </w:rPr>
        <w:br/>
      </w:r>
      <w:r w:rsidR="007D7A57">
        <w:rPr>
          <w:rFonts w:ascii="メイリオ" w:eastAsia="メイリオ" w:hAnsi="メイリオ" w:cs="メイリオ" w:hint="eastAsia"/>
          <w:sz w:val="21"/>
          <w:szCs w:val="21"/>
        </w:rPr>
        <w:t xml:space="preserve">　</w:t>
      </w:r>
      <w:r w:rsidRPr="00143BCE">
        <w:rPr>
          <w:rFonts w:ascii="メイリオ" w:eastAsia="メイリオ" w:hAnsi="メイリオ" w:cs="メイリオ" w:hint="eastAsia"/>
          <w:sz w:val="21"/>
          <w:szCs w:val="21"/>
        </w:rPr>
        <w:t>それに関連して，この単元では，金属を溶かす水溶液の働きについて学習する．危険な水溶液に注意しながら，金属が溶けていく様子をよく観察できる教材としたい．</w:t>
      </w:r>
    </w:p>
    <w:p w:rsidR="00143BCE" w:rsidRPr="00145A16" w:rsidRDefault="00143BCE" w:rsidP="00143BCE">
      <w:pPr>
        <w:spacing w:line="400" w:lineRule="exact"/>
        <w:rPr>
          <w:rFonts w:ascii="メイリオ" w:eastAsia="メイリオ" w:hAnsi="メイリオ" w:cs="メイリオ"/>
          <w:b/>
          <w:sz w:val="21"/>
          <w:szCs w:val="21"/>
        </w:rPr>
      </w:pPr>
      <w:r w:rsidRPr="00145A16">
        <w:rPr>
          <w:rFonts w:ascii="メイリオ" w:eastAsia="メイリオ" w:hAnsi="メイリオ" w:cs="メイリオ" w:hint="eastAsia"/>
          <w:b/>
          <w:sz w:val="21"/>
          <w:szCs w:val="21"/>
        </w:rPr>
        <w:t>③実験内容</w:t>
      </w:r>
    </w:p>
    <w:p w:rsidR="00143BCE" w:rsidRPr="00143BCE" w:rsidRDefault="00143BCE" w:rsidP="00143BCE">
      <w:pPr>
        <w:spacing w:line="400" w:lineRule="exact"/>
        <w:rPr>
          <w:rFonts w:ascii="メイリオ" w:eastAsia="メイリオ" w:hAnsi="メイリオ" w:cs="メイリオ"/>
          <w:sz w:val="21"/>
          <w:szCs w:val="21"/>
        </w:rPr>
      </w:pPr>
      <w:r w:rsidRPr="00143BCE">
        <w:rPr>
          <w:rFonts w:ascii="メイリオ" w:eastAsia="メイリオ" w:hAnsi="メイリオ" w:cs="メイリオ" w:hint="eastAsia"/>
          <w:sz w:val="21"/>
          <w:szCs w:val="21"/>
        </w:rPr>
        <w:t>● 金属を水溶液に入れるとどうなるか</w:t>
      </w:r>
      <w:r w:rsidR="00512225">
        <w:rPr>
          <w:rFonts w:ascii="メイリオ" w:eastAsia="メイリオ" w:hAnsi="メイリオ" w:cs="メイリオ"/>
          <w:sz w:val="21"/>
          <w:szCs w:val="21"/>
        </w:rPr>
        <w:br/>
      </w:r>
      <w:r w:rsidRPr="00143BCE">
        <w:rPr>
          <w:rFonts w:ascii="メイリオ" w:eastAsia="メイリオ" w:hAnsi="メイリオ" w:cs="メイリオ" w:hint="eastAsia"/>
          <w:sz w:val="21"/>
          <w:szCs w:val="21"/>
        </w:rPr>
        <w:t xml:space="preserve">　スチールウール（鉄）やアルミニウムはくに，うすめた塩酸を注いで，どうなるかを調べる．</w:t>
      </w:r>
    </w:p>
    <w:p w:rsidR="00143BCE" w:rsidRPr="00145A16" w:rsidRDefault="00143BCE" w:rsidP="00143BCE">
      <w:pPr>
        <w:spacing w:line="400" w:lineRule="exact"/>
        <w:rPr>
          <w:rFonts w:ascii="メイリオ" w:eastAsia="メイリオ" w:hAnsi="メイリオ" w:cs="メイリオ"/>
          <w:b/>
          <w:sz w:val="21"/>
          <w:szCs w:val="21"/>
        </w:rPr>
      </w:pPr>
      <w:r w:rsidRPr="00145A16">
        <w:rPr>
          <w:rFonts w:ascii="メイリオ" w:eastAsia="メイリオ" w:hAnsi="メイリオ" w:cs="メイリオ" w:hint="eastAsia"/>
          <w:b/>
          <w:sz w:val="21"/>
          <w:szCs w:val="21"/>
        </w:rPr>
        <w:t>４．教えて考えさせる授業への展開</w:t>
      </w:r>
    </w:p>
    <w:p w:rsidR="007D7A57" w:rsidRDefault="00143BCE" w:rsidP="00143BCE">
      <w:pPr>
        <w:spacing w:line="400" w:lineRule="exact"/>
        <w:rPr>
          <w:rFonts w:ascii="メイリオ" w:eastAsia="メイリオ" w:hAnsi="メイリオ" w:cs="メイリオ"/>
          <w:sz w:val="21"/>
          <w:szCs w:val="21"/>
        </w:rPr>
      </w:pPr>
      <w:r w:rsidRPr="00143BCE">
        <w:rPr>
          <w:rFonts w:ascii="メイリオ" w:eastAsia="メイリオ" w:hAnsi="メイリオ" w:cs="メイリオ" w:hint="eastAsia"/>
          <w:sz w:val="21"/>
          <w:szCs w:val="21"/>
        </w:rPr>
        <w:t xml:space="preserve">　</w:t>
      </w:r>
      <w:r w:rsidRPr="0023617C">
        <w:rPr>
          <w:rFonts w:ascii="メイリオ" w:eastAsia="メイリオ" w:hAnsi="メイリオ" w:cs="メイリオ" w:hint="eastAsia"/>
          <w:sz w:val="21"/>
          <w:szCs w:val="21"/>
          <w:u w:val="single"/>
        </w:rPr>
        <w:t>中教審答申に「・・・教えて考えさせる指導を徹底し，基礎的・基本的な知識・技能の習得を図ることが重要なことは言うまでもない．」（教材・教具の工夫，理解度の把握）（2008年1月17日P18）と述べ，東京大学の市川伸一氏は，｢｢教えて考えさせる授業｣を創る｣の中で「教え込み」への反動から「教えずに考えさせる授業」がよいとする考え方が出てきたことに警鐘を鳴らし，「教えて考えさせる授業」を推奨している．</w:t>
      </w:r>
      <w:r w:rsidRPr="00143BCE">
        <w:rPr>
          <w:rFonts w:ascii="メイリオ" w:eastAsia="メイリオ" w:hAnsi="メイリオ" w:cs="メイリオ" w:hint="eastAsia"/>
          <w:sz w:val="21"/>
          <w:szCs w:val="21"/>
        </w:rPr>
        <w:t>また，埼玉県の小学校長の鏑木氏は，「教</w:t>
      </w:r>
    </w:p>
    <w:p w:rsidR="007D7A57" w:rsidRDefault="007D7A57">
      <w:pPr>
        <w:rPr>
          <w:rFonts w:ascii="メイリオ" w:eastAsia="メイリオ" w:hAnsi="メイリオ" w:cs="メイリオ"/>
          <w:sz w:val="21"/>
          <w:szCs w:val="21"/>
        </w:rPr>
      </w:pPr>
      <w:r>
        <w:rPr>
          <w:rFonts w:ascii="メイリオ" w:eastAsia="メイリオ" w:hAnsi="メイリオ" w:cs="メイリオ"/>
          <w:sz w:val="21"/>
          <w:szCs w:val="21"/>
        </w:rPr>
        <w:lastRenderedPageBreak/>
        <w:br w:type="page"/>
      </w:r>
    </w:p>
    <w:p w:rsidR="00143BCE" w:rsidRPr="00143BCE" w:rsidRDefault="00143BCE" w:rsidP="007D7A57">
      <w:pPr>
        <w:spacing w:line="400" w:lineRule="exact"/>
        <w:rPr>
          <w:rFonts w:ascii="メイリオ" w:eastAsia="メイリオ" w:hAnsi="メイリオ" w:cs="メイリオ"/>
          <w:sz w:val="21"/>
          <w:szCs w:val="21"/>
        </w:rPr>
      </w:pPr>
      <w:r w:rsidRPr="00143BCE">
        <w:rPr>
          <w:rFonts w:ascii="メイリオ" w:eastAsia="メイリオ" w:hAnsi="メイリオ" w:cs="メイリオ" w:hint="eastAsia"/>
          <w:sz w:val="21"/>
          <w:szCs w:val="21"/>
        </w:rPr>
        <w:lastRenderedPageBreak/>
        <w:t>えて考えさせる先行学習で理科を大好きにする」の中で，先行学習の重要性を説いている．ここで，理科の実験教材を開発することは，この先行学習の</w:t>
      </w:r>
      <w:r w:rsidR="00D10C9E" w:rsidRPr="00143BCE">
        <w:rPr>
          <w:rFonts w:ascii="メイリオ" w:eastAsia="メイリオ" w:hAnsi="メイリオ" w:cs="メイリオ" w:hint="eastAsia"/>
          <w:sz w:val="21"/>
          <w:szCs w:val="21"/>
        </w:rPr>
        <w:t>場面で利用できると考えている．</w:t>
      </w:r>
      <w:r w:rsidR="00D10C9E">
        <w:rPr>
          <w:rFonts w:ascii="メイリオ" w:eastAsia="メイリオ" w:hAnsi="メイリオ" w:cs="メイリオ"/>
          <w:sz w:val="21"/>
          <w:szCs w:val="21"/>
        </w:rPr>
        <w:br/>
      </w:r>
      <w:r w:rsidR="007D7A57">
        <w:rPr>
          <w:rFonts w:ascii="メイリオ" w:eastAsia="メイリオ" w:hAnsi="メイリオ" w:cs="メイリオ" w:hint="eastAsia"/>
          <w:sz w:val="21"/>
          <w:szCs w:val="21"/>
        </w:rPr>
        <w:t xml:space="preserve">　</w:t>
      </w:r>
      <w:r w:rsidRPr="00143BCE">
        <w:rPr>
          <w:rFonts w:ascii="メイリオ" w:eastAsia="メイリオ" w:hAnsi="メイリオ" w:cs="メイリオ" w:hint="eastAsia"/>
          <w:sz w:val="21"/>
          <w:szCs w:val="21"/>
        </w:rPr>
        <w:t>一般には，「びっくりするような実験を見せて，興味を引きつけてから授業に入る」というような伝統的な授業ではなく，先行学習では，まず「教科書を読んで，簡単にまとめを作らせること」から始めている．</w:t>
      </w:r>
      <w:r w:rsidR="00145A16">
        <w:rPr>
          <w:rFonts w:ascii="メイリオ" w:eastAsia="メイリオ" w:hAnsi="メイリオ" w:cs="メイリオ" w:hint="eastAsia"/>
          <w:sz w:val="21"/>
          <w:szCs w:val="21"/>
        </w:rPr>
        <w:t>つまり，予備知識の教授により，理解・問題解決を促すということであ</w:t>
      </w:r>
      <w:r w:rsidRPr="00143BCE">
        <w:rPr>
          <w:rFonts w:ascii="メイリオ" w:eastAsia="メイリオ" w:hAnsi="メイリオ" w:cs="メイリオ" w:hint="eastAsia"/>
          <w:sz w:val="21"/>
          <w:szCs w:val="21"/>
        </w:rPr>
        <w:t>る．この予備知識（先行学習）において多視点映像教材が活用できると考えている．</w:t>
      </w:r>
    </w:p>
    <w:p w:rsidR="00D751A1" w:rsidRDefault="00D751A1" w:rsidP="00512225">
      <w:pPr>
        <w:rPr>
          <w:rFonts w:ascii="メイリオ" w:eastAsia="メイリオ" w:hAnsi="メイリオ"/>
          <w:b/>
          <w:color w:val="FFFFFF" w:themeColor="background1"/>
          <w:sz w:val="32"/>
          <w:highlight w:val="darkBlue"/>
          <w:bdr w:val="single" w:sz="4" w:space="0" w:color="auto"/>
        </w:rPr>
      </w:pPr>
    </w:p>
    <w:p w:rsidR="00512225" w:rsidRPr="00512225" w:rsidRDefault="00512225" w:rsidP="00512225">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rsidR="004172C7" w:rsidRDefault="004172C7" w:rsidP="00512225">
      <w:pPr>
        <w:ind w:leftChars="100" w:left="620" w:hangingChars="200" w:hanging="400"/>
        <w:rPr>
          <w:rFonts w:ascii="メイリオ" w:eastAsia="メイリオ" w:hAnsi="メイリオ"/>
          <w:sz w:val="21"/>
        </w:rPr>
      </w:pPr>
      <w:r w:rsidRPr="00512225">
        <w:rPr>
          <w:rFonts w:ascii="メイリオ" w:eastAsia="メイリオ" w:hAnsi="メイリオ" w:cs="メイリオ" w:hint="eastAsia"/>
          <w:b/>
          <w:bCs/>
          <w:noProof/>
          <w:sz w:val="20"/>
        </w:rPr>
        <mc:AlternateContent>
          <mc:Choice Requires="wps">
            <w:drawing>
              <wp:anchor distT="0" distB="0" distL="114300" distR="114300" simplePos="0" relativeHeight="252207104" behindDoc="0" locked="0" layoutInCell="1" allowOverlap="1" wp14:anchorId="7B9C8341" wp14:editId="3E643C8A">
                <wp:simplePos x="0" y="0"/>
                <wp:positionH relativeFrom="column">
                  <wp:posOffset>-31750</wp:posOffset>
                </wp:positionH>
                <wp:positionV relativeFrom="paragraph">
                  <wp:posOffset>333375</wp:posOffset>
                </wp:positionV>
                <wp:extent cx="4819650" cy="1835150"/>
                <wp:effectExtent l="0" t="0" r="19050" b="12700"/>
                <wp:wrapNone/>
                <wp:docPr id="595" name="正方形/長方形 595"/>
                <wp:cNvGraphicFramePr/>
                <a:graphic xmlns:a="http://schemas.openxmlformats.org/drawingml/2006/main">
                  <a:graphicData uri="http://schemas.microsoft.com/office/word/2010/wordprocessingShape">
                    <wps:wsp>
                      <wps:cNvSpPr/>
                      <wps:spPr>
                        <a:xfrm>
                          <a:off x="0" y="0"/>
                          <a:ext cx="4819650" cy="183515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5E18C" id="正方形/長方形 595" o:spid="_x0000_s1026" style="position:absolute;left:0;text-align:left;margin-left:-2.5pt;margin-top:26.25pt;width:379.5pt;height:144.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UggIAANUEAAAOAAAAZHJzL2Uyb0RvYy54bWysVMtuEzEU3SPxD5b3dJKQ9BF1UkWNipCq&#10;tlKLunY9nsxIHl9jO5mE/4APoGvWiAWfQyX+gmPP9EFhhcjCudf3fXzuHB5tGs3WyvmaTM6HOwPO&#10;lJFU1GaZ83dXJ6/2OfNBmEJoMirnW+X50ezli8PWTtWIKtKFcgxJjJ+2NudVCHaaZV5WqhF+h6wy&#10;MJbkGhGgumVWONEie6Oz0WCwm7XkCutIKu9xu+iMfJbyl6WS4bwsvQpM5xy9hXS6dN7EM5sdiunS&#10;CVvVsm9D/EMXjagNij6kWogg2MrVf6RqaunIUxl2JDUZlWUtVZoB0wwHz6a5rIRVaRaA4+0DTP7/&#10;pZVn6wvH6iLnk4MJZ0Y0eKS7L7d3n779+P45+/nxayexaAZYrfVTxFzaC9drHmKcfFO6Jv5jJrZJ&#10;AG8fAFabwCQux/vDg90J3kHCNtx/PRlCQZ7sMdw6H94oalgUcu7wgglYsT71oXO9d4nVDJ3UWuNe&#10;TLVhLbKO9gaxgACZSi0CxMZiPG+WnAm9BEtlcCmlJ10XMTxG+60/1o6tBYgCfhXUXqFrzrTwAQaM&#10;kn59t7+Fxn4WwlddMBItKPR+2sTcKhGx7z8i2GEWpRsqtngARx0zvZUnNdKdouqFcKAiZsF6hXMc&#10;pSYMSL3EWUXuw9/uoz8YAitnLaiN4d+vhFMY5q0Bdw6G43HchaSMJ3sjKO6p5eapxayaYwIoQyyy&#10;lUmM/kHfi6Wj5hpbOI9VYRJGonYHc68ch27lsMdSzefJDfy3IpyaSytj8ohTBPJqcy2c7V8/4AnO&#10;6H4NxPQZCTrfGGlovgpU1okhj7iCWVHB7iSO9Xsel/Opnrwev0azXwAAAP//AwBQSwMEFAAGAAgA&#10;AAAhAFCjPa7hAAAACQEAAA8AAABkcnMvZG93bnJldi54bWxMj8FOwzAQRO9I/IO1SFxQ67TEFIU4&#10;FRT1glQkCvTsxiaJiNeW7bZpvp7lBMfZWc28KZeD7dnRhNg5lDCbZsAM1k532Ej4eF9P7oHFpFCr&#10;3qGRcDYRltXlRakK7U74Zo7b1DAKwVgoCW1KvuA81q2xKk6dN0jelwtWJZKh4TqoE4Xbns+z7I5b&#10;1SE1tMqbVWvq7+3BSvA3z0G9fO6eRr95XS/Oq3GXN6OU11fD4wOwZIb09wy/+IQOFTHt3QF1ZL2E&#10;iaApSYKYC2DkL0ROh72E23wmgFcl/7+g+gEAAP//AwBQSwECLQAUAAYACAAAACEAtoM4kv4AAADh&#10;AQAAEwAAAAAAAAAAAAAAAAAAAAAAW0NvbnRlbnRfVHlwZXNdLnhtbFBLAQItABQABgAIAAAAIQA4&#10;/SH/1gAAAJQBAAALAAAAAAAAAAAAAAAAAC8BAABfcmVscy8ucmVsc1BLAQItABQABgAIAAAAIQAS&#10;H+gUggIAANUEAAAOAAAAAAAAAAAAAAAAAC4CAABkcnMvZTJvRG9jLnhtbFBLAQItABQABgAIAAAA&#10;IQBQoz2u4QAAAAkBAAAPAAAAAAAAAAAAAAAAANwEAABkcnMvZG93bnJldi54bWxQSwUGAAAAAAQA&#10;BADzAAAA6gUAAAAA&#10;" filled="f" strokecolor="windowText" strokeweight="1pt">
                <v:stroke dashstyle="1 1"/>
              </v:rect>
            </w:pict>
          </mc:Fallback>
        </mc:AlternateContent>
      </w:r>
    </w:p>
    <w:p w:rsidR="00512225" w:rsidRDefault="00512225" w:rsidP="00512225">
      <w:pPr>
        <w:ind w:leftChars="100" w:left="640" w:hangingChars="200" w:hanging="420"/>
        <w:rPr>
          <w:rFonts w:ascii="メイリオ" w:eastAsia="メイリオ" w:hAnsi="メイリオ"/>
          <w:sz w:val="21"/>
        </w:rPr>
      </w:pPr>
      <w:r>
        <w:rPr>
          <w:rFonts w:ascii="メイリオ" w:eastAsia="メイリオ" w:hAnsi="メイリオ" w:hint="eastAsia"/>
          <w:sz w:val="21"/>
        </w:rPr>
        <w:t>１．多視点映像教材の理科への活用についてその効果と可能性について</w:t>
      </w:r>
      <w:r>
        <w:rPr>
          <w:rFonts w:ascii="メイリオ" w:eastAsia="メイリオ" w:hAnsi="メイリオ"/>
          <w:sz w:val="21"/>
        </w:rPr>
        <w:br/>
      </w:r>
      <w:r>
        <w:rPr>
          <w:rFonts w:ascii="メイリオ" w:eastAsia="メイリオ" w:hAnsi="メイリオ" w:hint="eastAsia"/>
          <w:sz w:val="21"/>
        </w:rPr>
        <w:t>説明しなさい</w:t>
      </w:r>
      <w:r w:rsidR="00130F50">
        <w:rPr>
          <w:rFonts w:ascii="メイリオ" w:eastAsia="メイリオ" w:hAnsi="メイリオ" w:hint="eastAsia"/>
          <w:sz w:val="21"/>
        </w:rPr>
        <w:t>．</w:t>
      </w:r>
    </w:p>
    <w:p w:rsidR="00512225" w:rsidRPr="00512225" w:rsidRDefault="00512225" w:rsidP="00512225">
      <w:pPr>
        <w:ind w:firstLineChars="100" w:firstLine="210"/>
        <w:rPr>
          <w:rFonts w:ascii="メイリオ" w:eastAsia="メイリオ" w:hAnsi="メイリオ"/>
          <w:sz w:val="21"/>
        </w:rPr>
      </w:pPr>
      <w:r>
        <w:rPr>
          <w:rFonts w:ascii="メイリオ" w:eastAsia="メイリオ" w:hAnsi="メイリオ" w:hint="eastAsia"/>
          <w:sz w:val="21"/>
        </w:rPr>
        <w:t>２．</w:t>
      </w:r>
      <w:r w:rsidRPr="00512225">
        <w:rPr>
          <w:rFonts w:ascii="メイリオ" w:eastAsia="メイリオ" w:hAnsi="メイリオ" w:hint="eastAsia"/>
          <w:sz w:val="21"/>
        </w:rPr>
        <w:t>理科実験の学習における学習展開について具体的に説明</w:t>
      </w:r>
      <w:r>
        <w:rPr>
          <w:rFonts w:ascii="メイリオ" w:eastAsia="メイリオ" w:hAnsi="メイリオ" w:hint="eastAsia"/>
          <w:sz w:val="21"/>
        </w:rPr>
        <w:t>しなさい</w:t>
      </w:r>
      <w:r w:rsidR="00130F50">
        <w:rPr>
          <w:rFonts w:ascii="メイリオ" w:eastAsia="メイリオ" w:hAnsi="メイリオ" w:hint="eastAsia"/>
          <w:sz w:val="21"/>
        </w:rPr>
        <w:t>．</w:t>
      </w:r>
    </w:p>
    <w:p w:rsidR="00512225" w:rsidRPr="00210E56" w:rsidRDefault="00512225" w:rsidP="00512225">
      <w:pPr>
        <w:ind w:leftChars="100" w:left="640" w:hangingChars="200" w:hanging="420"/>
        <w:rPr>
          <w:rFonts w:ascii="メイリオ" w:eastAsia="メイリオ" w:hAnsi="メイリオ"/>
          <w:sz w:val="21"/>
        </w:rPr>
      </w:pPr>
      <w:r>
        <w:rPr>
          <w:rFonts w:ascii="メイリオ" w:eastAsia="メイリオ" w:hAnsi="メイリオ" w:hint="eastAsia"/>
          <w:sz w:val="21"/>
        </w:rPr>
        <w:t>３．</w:t>
      </w:r>
      <w:r w:rsidRPr="00512225">
        <w:rPr>
          <w:rFonts w:ascii="メイリオ" w:eastAsia="メイリオ" w:hAnsi="メイリオ" w:hint="eastAsia"/>
          <w:sz w:val="21"/>
        </w:rPr>
        <w:t>教えて考えさせる授業の学習展開について</w:t>
      </w:r>
      <w:r>
        <w:rPr>
          <w:rFonts w:ascii="メイリオ" w:eastAsia="メイリオ" w:hAnsi="メイリオ" w:hint="eastAsia"/>
          <w:sz w:val="21"/>
        </w:rPr>
        <w:t>具体的に指導案を</w:t>
      </w:r>
      <w:r w:rsidR="00162792">
        <w:rPr>
          <w:rFonts w:ascii="メイリオ" w:eastAsia="メイリオ" w:hAnsi="メイリオ" w:hint="eastAsia"/>
          <w:sz w:val="21"/>
        </w:rPr>
        <w:t>作成し</w:t>
      </w:r>
      <w:r w:rsidR="00162792">
        <w:rPr>
          <w:rFonts w:ascii="メイリオ" w:eastAsia="メイリオ" w:hAnsi="メイリオ"/>
          <w:sz w:val="21"/>
        </w:rPr>
        <w:br/>
      </w:r>
      <w:r>
        <w:rPr>
          <w:rFonts w:ascii="メイリオ" w:eastAsia="メイリオ" w:hAnsi="メイリオ" w:hint="eastAsia"/>
          <w:sz w:val="21"/>
        </w:rPr>
        <w:t>なさい</w:t>
      </w:r>
      <w:r w:rsidR="00130F50">
        <w:rPr>
          <w:rFonts w:ascii="メイリオ" w:eastAsia="メイリオ" w:hAnsi="メイリオ" w:hint="eastAsia"/>
          <w:sz w:val="21"/>
        </w:rPr>
        <w:t>．</w:t>
      </w:r>
    </w:p>
    <w:p w:rsidR="004B0709" w:rsidRPr="00512225" w:rsidRDefault="004B0709" w:rsidP="003366C3">
      <w:pPr>
        <w:pStyle w:val="a3"/>
        <w:rPr>
          <w:rFonts w:ascii="メイリオ" w:eastAsia="メイリオ" w:hAnsi="メイリオ" w:cs="メイリオ"/>
          <w:b/>
          <w:color w:val="auto"/>
          <w:sz w:val="36"/>
        </w:rPr>
      </w:pPr>
    </w:p>
    <w:p w:rsidR="00145A16" w:rsidRDefault="00145A16" w:rsidP="00145A16"/>
    <w:p w:rsidR="00145A16" w:rsidRDefault="00145A16" w:rsidP="00145A16">
      <w:bookmarkStart w:id="0" w:name="_GoBack"/>
      <w:bookmarkEnd w:id="0"/>
    </w:p>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587725" w:rsidRDefault="00587725">
      <w:pPr>
        <w:rPr>
          <w:rFonts w:ascii="メイリオ" w:eastAsia="メイリオ" w:hAnsi="メイリオ" w:cs="メイリオ"/>
          <w:b/>
          <w:color w:val="FFFFFF" w:themeColor="background1"/>
          <w:spacing w:val="5"/>
          <w:kern w:val="28"/>
          <w:sz w:val="32"/>
          <w:szCs w:val="60"/>
          <w:highlight w:val="darkBlue"/>
          <w14:ligatures w14:val="standardContextual"/>
          <w14:cntxtAlts/>
        </w:rPr>
      </w:pPr>
      <w:r>
        <w:rPr>
          <w:rFonts w:ascii="メイリオ" w:eastAsia="メイリオ" w:hAnsi="メイリオ" w:cs="メイリオ"/>
          <w:b/>
          <w:color w:val="FFFFFF" w:themeColor="background1"/>
          <w:sz w:val="32"/>
          <w:highlight w:val="darkBlue"/>
        </w:rPr>
        <w:lastRenderedPageBreak/>
        <w:br w:type="page"/>
      </w:r>
    </w:p>
    <w:p w:rsidR="004E3F35" w:rsidRDefault="004E3F35" w:rsidP="004E3F35">
      <w:pPr>
        <w:rPr>
          <w:szCs w:val="21"/>
        </w:rPr>
      </w:pPr>
    </w:p>
    <w:p w:rsidR="004E3F35" w:rsidRDefault="004E3F35" w:rsidP="004E3F35">
      <w:pPr>
        <w:rPr>
          <w:szCs w:val="21"/>
        </w:rPr>
      </w:pPr>
    </w:p>
    <w:p w:rsidR="004E3F35" w:rsidRDefault="004E3F35" w:rsidP="004E3F35">
      <w:pPr>
        <w:rPr>
          <w:szCs w:val="21"/>
        </w:rPr>
      </w:pPr>
    </w:p>
    <w:p w:rsidR="004E3F35" w:rsidRDefault="004E3F35" w:rsidP="004E3F35">
      <w:pPr>
        <w:rPr>
          <w:szCs w:val="21"/>
        </w:rPr>
      </w:pPr>
    </w:p>
    <w:p w:rsidR="004E3F35" w:rsidRDefault="004E3F35" w:rsidP="004E3F35">
      <w:pPr>
        <w:rPr>
          <w:szCs w:val="21"/>
        </w:rPr>
      </w:pPr>
    </w:p>
    <w:p w:rsidR="004E3F35" w:rsidRDefault="004E3F35" w:rsidP="004E3F35">
      <w:pPr>
        <w:rPr>
          <w:szCs w:val="21"/>
        </w:rPr>
      </w:pPr>
    </w:p>
    <w:p w:rsidR="004E3F35" w:rsidRDefault="004E3F35" w:rsidP="004E3F35">
      <w:pPr>
        <w:rPr>
          <w:szCs w:val="21"/>
        </w:rPr>
      </w:pPr>
    </w:p>
    <w:p w:rsidR="004E3F35" w:rsidRDefault="004E3F35" w:rsidP="004E3F35">
      <w:pPr>
        <w:rPr>
          <w:szCs w:val="21"/>
        </w:rPr>
      </w:pPr>
    </w:p>
    <w:p w:rsidR="004E3F35" w:rsidRDefault="004E3F35" w:rsidP="004E3F35">
      <w:pPr>
        <w:rPr>
          <w:szCs w:val="21"/>
        </w:rPr>
      </w:pPr>
    </w:p>
    <w:p w:rsidR="004E3F35" w:rsidRDefault="004E3F35" w:rsidP="004E3F35">
      <w:pPr>
        <w:rPr>
          <w:szCs w:val="21"/>
        </w:rPr>
      </w:pPr>
    </w:p>
    <w:p w:rsidR="001D42FE" w:rsidRDefault="00671CF3" w:rsidP="00671CF3">
      <w:pPr>
        <w:rPr>
          <w:rFonts w:ascii="メイリオ" w:eastAsia="メイリオ" w:hAnsi="メイリオ"/>
        </w:rPr>
      </w:pPr>
      <w:r w:rsidRPr="00671CF3">
        <w:rPr>
          <w:rFonts w:ascii="メイリオ" w:eastAsia="メイリオ" w:hAnsi="メイリオ" w:hint="eastAsia"/>
        </w:rPr>
        <w:t>執筆協力：</w:t>
      </w:r>
    </w:p>
    <w:p w:rsidR="00671CF3" w:rsidRPr="001D42FE" w:rsidRDefault="00671CF3" w:rsidP="00671CF3">
      <w:pPr>
        <w:rPr>
          <w:rFonts w:ascii="メイリオ" w:eastAsia="メイリオ" w:hAnsi="メイリオ"/>
        </w:rPr>
      </w:pPr>
      <w:r w:rsidRPr="00671CF3">
        <w:rPr>
          <w:rFonts w:ascii="メイリオ" w:eastAsia="メイリオ" w:hAnsi="メイリオ" w:hint="eastAsia"/>
        </w:rPr>
        <w:t>石原茉莉奈／久保あずさ／宮浦佑美奈／丸山真未／東海幸恵／齋藤陽子／田代学／日比野安平</w:t>
      </w:r>
      <w:r w:rsidR="001D42FE">
        <w:rPr>
          <w:rFonts w:ascii="メイリオ" w:eastAsia="メイリオ" w:hAnsi="メイリオ" w:hint="eastAsia"/>
        </w:rPr>
        <w:t>／</w:t>
      </w:r>
      <w:r w:rsidR="00D86580">
        <w:rPr>
          <w:rFonts w:ascii="メイリオ" w:eastAsia="メイリオ" w:hAnsi="メイリオ" w:hint="eastAsia"/>
        </w:rPr>
        <w:t>市川裕子／小林紘子／</w:t>
      </w:r>
      <w:r w:rsidR="001D42FE" w:rsidRPr="001D42FE">
        <w:rPr>
          <w:rFonts w:ascii="メイリオ" w:eastAsia="メイリオ" w:hAnsi="メイリオ" w:hint="eastAsia"/>
        </w:rPr>
        <w:t>水野麻衣子</w:t>
      </w:r>
      <w:r w:rsidR="001D42FE">
        <w:rPr>
          <w:rFonts w:ascii="メイリオ" w:eastAsia="メイリオ" w:hAnsi="メイリオ" w:hint="eastAsia"/>
        </w:rPr>
        <w:t>／</w:t>
      </w:r>
      <w:r w:rsidR="001D42FE" w:rsidRPr="001D42FE">
        <w:rPr>
          <w:rFonts w:ascii="メイリオ" w:eastAsia="メイリオ" w:hAnsi="メイリオ" w:hint="eastAsia"/>
        </w:rPr>
        <w:t>上出武則／松本香奈／内藤譲／川口純子</w:t>
      </w:r>
      <w:r w:rsidR="001D42FE">
        <w:rPr>
          <w:rFonts w:ascii="メイリオ" w:eastAsia="メイリオ" w:hAnsi="メイリオ" w:hint="eastAsia"/>
        </w:rPr>
        <w:t>／</w:t>
      </w:r>
      <w:r w:rsidR="001D42FE" w:rsidRPr="001D42FE">
        <w:rPr>
          <w:rFonts w:ascii="メイリオ" w:eastAsia="メイリオ" w:hAnsi="メイリオ" w:hint="eastAsia"/>
        </w:rPr>
        <w:t>長尾順子／宮里祐光</w:t>
      </w:r>
      <w:r w:rsidR="001D42FE">
        <w:rPr>
          <w:rFonts w:ascii="メイリオ" w:eastAsia="メイリオ" w:hAnsi="メイリオ" w:hint="eastAsia"/>
        </w:rPr>
        <w:t>／</w:t>
      </w:r>
      <w:r w:rsidR="001D42FE" w:rsidRPr="001D42FE">
        <w:rPr>
          <w:rFonts w:ascii="メイリオ" w:eastAsia="メイリオ" w:hAnsi="メイリオ" w:hint="eastAsia"/>
        </w:rPr>
        <w:t>川田英樹</w:t>
      </w:r>
      <w:r w:rsidR="001D42FE">
        <w:rPr>
          <w:rFonts w:ascii="メイリオ" w:eastAsia="メイリオ" w:hAnsi="メイリオ" w:hint="eastAsia"/>
        </w:rPr>
        <w:t>／</w:t>
      </w:r>
      <w:r w:rsidR="001D42FE" w:rsidRPr="001D42FE">
        <w:rPr>
          <w:rFonts w:ascii="メイリオ" w:eastAsia="メイリオ" w:hAnsi="メイリオ" w:hint="eastAsia"/>
        </w:rPr>
        <w:t>嘉手苅徹</w:t>
      </w:r>
      <w:r w:rsidR="001D42FE">
        <w:rPr>
          <w:rFonts w:ascii="メイリオ" w:eastAsia="メイリオ" w:hAnsi="メイリオ" w:hint="eastAsia"/>
        </w:rPr>
        <w:t>／</w:t>
      </w:r>
      <w:r w:rsidR="001D42FE" w:rsidRPr="001D42FE">
        <w:rPr>
          <w:rFonts w:ascii="メイリオ" w:eastAsia="メイリオ" w:hAnsi="メイリオ" w:hint="eastAsia"/>
        </w:rPr>
        <w:t>西山さゆり／長慶寺香／阿部彩野／松井久美子／二ノ宮のり／水端めぐみ／</w:t>
      </w:r>
      <w:r w:rsidR="001D42FE">
        <w:rPr>
          <w:rFonts w:ascii="メイリオ" w:eastAsia="メイリオ" w:hAnsi="メイリオ" w:hint="eastAsia"/>
        </w:rPr>
        <w:t>(敬称略・順不同)</w:t>
      </w:r>
    </w:p>
    <w:p w:rsidR="004E3F35" w:rsidRDefault="004E3F35" w:rsidP="004E3F35">
      <w:pPr>
        <w:rPr>
          <w:szCs w:val="21"/>
        </w:rPr>
      </w:pPr>
    </w:p>
    <w:p w:rsidR="004E3F35" w:rsidRDefault="001D42FE" w:rsidP="004E3F35">
      <w:pPr>
        <w:rPr>
          <w:szCs w:val="21"/>
        </w:rPr>
      </w:pPr>
      <w:r>
        <w:rPr>
          <w:noProof/>
        </w:rPr>
        <mc:AlternateContent>
          <mc:Choice Requires="wps">
            <w:drawing>
              <wp:anchor distT="0" distB="0" distL="114300" distR="114300" simplePos="0" relativeHeight="252319744" behindDoc="0" locked="0" layoutInCell="1" allowOverlap="1" wp14:anchorId="4B059F74" wp14:editId="31C31276">
                <wp:simplePos x="0" y="0"/>
                <wp:positionH relativeFrom="column">
                  <wp:posOffset>347345</wp:posOffset>
                </wp:positionH>
                <wp:positionV relativeFrom="paragraph">
                  <wp:posOffset>226695</wp:posOffset>
                </wp:positionV>
                <wp:extent cx="4187825" cy="2103755"/>
                <wp:effectExtent l="0" t="0" r="22225" b="10795"/>
                <wp:wrapSquare wrapText="bothSides"/>
                <wp:docPr id="645" name="正方形/長方形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7825" cy="2103755"/>
                        </a:xfrm>
                        <a:prstGeom prst="rect">
                          <a:avLst/>
                        </a:prstGeom>
                        <a:solidFill>
                          <a:srgbClr val="FFFFFF"/>
                        </a:solidFill>
                        <a:ln w="9525">
                          <a:solidFill>
                            <a:srgbClr val="000000"/>
                          </a:solidFill>
                          <a:miter lim="800000"/>
                          <a:headEnd/>
                          <a:tailEnd/>
                        </a:ln>
                      </wps:spPr>
                      <wps:txbx>
                        <w:txbxContent>
                          <w:p w:rsidR="001339A9" w:rsidRDefault="001339A9" w:rsidP="004E3F35">
                            <w:pPr>
                              <w:spacing w:line="240" w:lineRule="exact"/>
                              <w:rPr>
                                <w:rFonts w:ascii="ＭＳ ゴシック" w:eastAsia="ＭＳ ゴシック" w:hAnsi="ＭＳ ゴシック"/>
                              </w:rPr>
                            </w:pPr>
                          </w:p>
                          <w:p w:rsidR="001339A9" w:rsidRPr="00671CF3" w:rsidRDefault="001339A9" w:rsidP="004E3F35">
                            <w:pPr>
                              <w:spacing w:line="240" w:lineRule="exact"/>
                              <w:jc w:val="center"/>
                              <w:rPr>
                                <w:rFonts w:ascii="メイリオ" w:eastAsia="メイリオ" w:hAnsi="メイリオ"/>
                              </w:rPr>
                            </w:pPr>
                            <w:r w:rsidRPr="00671CF3">
                              <w:rPr>
                                <w:rFonts w:ascii="メイリオ" w:eastAsia="メイリオ" w:hAnsi="メイリオ" w:hint="eastAsia"/>
                              </w:rPr>
                              <w:t>教材リサーチ</w:t>
                            </w:r>
                            <w:r w:rsidRPr="00671CF3">
                              <w:rPr>
                                <w:rFonts w:ascii="メイリオ" w:eastAsia="メイリオ" w:hAnsi="メイリオ"/>
                              </w:rPr>
                              <w:t>Ⅱ</w:t>
                            </w:r>
                          </w:p>
                          <w:p w:rsidR="001339A9" w:rsidRPr="00671CF3" w:rsidRDefault="001339A9" w:rsidP="004E3F35">
                            <w:pPr>
                              <w:spacing w:line="240" w:lineRule="exact"/>
                              <w:rPr>
                                <w:rFonts w:ascii="メイリオ" w:eastAsia="メイリオ" w:hAnsi="メイリオ"/>
                              </w:rPr>
                            </w:pPr>
                          </w:p>
                          <w:p w:rsidR="001339A9" w:rsidRPr="00671CF3" w:rsidRDefault="001339A9" w:rsidP="004E3F35">
                            <w:pPr>
                              <w:spacing w:line="240" w:lineRule="exact"/>
                              <w:jc w:val="center"/>
                              <w:rPr>
                                <w:rFonts w:ascii="メイリオ" w:eastAsia="メイリオ" w:hAnsi="メイリオ"/>
                              </w:rPr>
                            </w:pPr>
                            <w:r>
                              <w:rPr>
                                <w:rFonts w:ascii="メイリオ" w:eastAsia="メイリオ" w:hAnsi="メイリオ" w:hint="eastAsia"/>
                              </w:rPr>
                              <w:t>執筆</w:t>
                            </w:r>
                            <w:r>
                              <w:rPr>
                                <w:rFonts w:ascii="メイリオ" w:eastAsia="メイリオ" w:hAnsi="メイリオ"/>
                              </w:rPr>
                              <w:t>・編集</w:t>
                            </w:r>
                            <w:r w:rsidRPr="00671CF3">
                              <w:rPr>
                                <w:rFonts w:ascii="メイリオ" w:eastAsia="メイリオ" w:hAnsi="メイリオ" w:hint="eastAsia"/>
                              </w:rPr>
                              <w:t>：久世　均</w:t>
                            </w:r>
                          </w:p>
                          <w:p w:rsidR="001339A9" w:rsidRPr="00671CF3" w:rsidRDefault="001339A9" w:rsidP="004E3F35">
                            <w:pPr>
                              <w:spacing w:line="240" w:lineRule="exact"/>
                              <w:rPr>
                                <w:rFonts w:ascii="メイリオ" w:eastAsia="メイリオ" w:hAnsi="メイリオ"/>
                              </w:rPr>
                            </w:pPr>
                          </w:p>
                          <w:p w:rsidR="001339A9" w:rsidRPr="00671CF3" w:rsidRDefault="001339A9" w:rsidP="004E3F35">
                            <w:pPr>
                              <w:spacing w:line="240" w:lineRule="exact"/>
                              <w:jc w:val="center"/>
                              <w:rPr>
                                <w:rFonts w:ascii="メイリオ" w:eastAsia="メイリオ" w:hAnsi="メイリオ"/>
                              </w:rPr>
                            </w:pPr>
                            <w:r w:rsidRPr="00671CF3">
                              <w:rPr>
                                <w:rFonts w:ascii="メイリオ" w:eastAsia="メイリオ" w:hAnsi="メイリオ" w:hint="eastAsia"/>
                              </w:rPr>
                              <w:t>令和</w:t>
                            </w:r>
                            <w:r w:rsidRPr="00671CF3">
                              <w:rPr>
                                <w:rFonts w:ascii="メイリオ" w:eastAsia="メイリオ" w:hAnsi="メイリオ"/>
                              </w:rPr>
                              <w:t>３</w:t>
                            </w:r>
                            <w:r w:rsidRPr="00671CF3">
                              <w:rPr>
                                <w:rFonts w:ascii="メイリオ" w:eastAsia="メイリオ" w:hAnsi="メイリオ" w:hint="eastAsia"/>
                              </w:rPr>
                              <w:t>年１１月21日　発行【非売品】</w:t>
                            </w:r>
                          </w:p>
                          <w:p w:rsidR="001339A9" w:rsidRPr="00516C70" w:rsidRDefault="001339A9" w:rsidP="004E3F35">
                            <w:pPr>
                              <w:spacing w:line="240" w:lineRule="exact"/>
                              <w:jc w:val="center"/>
                              <w:rPr>
                                <w:rFonts w:ascii="小塚明朝 Pro H" w:eastAsia="小塚明朝 Pro H" w:hAnsi="小塚明朝 Pro H"/>
                              </w:rPr>
                            </w:pPr>
                          </w:p>
                          <w:p w:rsidR="001339A9" w:rsidRPr="00516C70" w:rsidRDefault="001339A9" w:rsidP="004E3F35">
                            <w:pPr>
                              <w:spacing w:line="240" w:lineRule="exact"/>
                              <w:jc w:val="center"/>
                              <w:rPr>
                                <w:rFonts w:ascii="小塚明朝 Pro H" w:eastAsia="小塚明朝 Pro H" w:hAnsi="小塚明朝 Pro H"/>
                              </w:rPr>
                            </w:pPr>
                          </w:p>
                          <w:p w:rsidR="001339A9" w:rsidRPr="00516C70" w:rsidRDefault="001339A9" w:rsidP="004E3F35">
                            <w:pPr>
                              <w:spacing w:line="240" w:lineRule="exact"/>
                              <w:jc w:val="center"/>
                              <w:rPr>
                                <w:rFonts w:ascii="小塚明朝 Pro H" w:eastAsia="小塚明朝 Pro H" w:hAnsi="小塚明朝 Pro H"/>
                              </w:rPr>
                            </w:pPr>
                            <w:r w:rsidRPr="00516C70">
                              <w:rPr>
                                <w:rFonts w:ascii="小塚明朝 Pro H" w:eastAsia="小塚明朝 Pro H" w:hAnsi="小塚明朝 Pro H" w:hint="eastAsia"/>
                              </w:rPr>
                              <w:t>発行所　特定非営利活動法人　日本アーカイブ協会</w:t>
                            </w:r>
                          </w:p>
                        </w:txbxContent>
                      </wps:txbx>
                      <wps:bodyPr rot="0" vert="horz" wrap="square" lIns="74295" tIns="8890" rIns="74295" bIns="8890" anchor="t" anchorCtr="0" upright="1">
                        <a:noAutofit/>
                      </wps:bodyPr>
                    </wps:wsp>
                  </a:graphicData>
                </a:graphic>
              </wp:anchor>
            </w:drawing>
          </mc:Choice>
          <mc:Fallback>
            <w:pict>
              <v:rect w14:anchorId="4B059F74" id="正方形/長方形 645" o:spid="_x0000_s1535" style="position:absolute;margin-left:27.35pt;margin-top:17.85pt;width:329.75pt;height:165.65pt;z-index:25231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GRAIAAF0EAAAOAAAAZHJzL2Uyb0RvYy54bWysVM2O0zAQviPxDpbvNE1pd9Oo6WrVpQhp&#10;gZUWHsBxnMbCf4zdpuU92AeAM2fEgcdhJd6CidPtlh9xQORgeTzjz998M5PZ2VYrshHgpTUFTQdD&#10;SoThtpJmVdDXr5aPMkp8YKZiyhpR0J3w9Gz+8MGsdbkY2caqSgBBEOPz1hW0CcHlSeJ5IzTzA+uE&#10;QWdtQbOAJqySCliL6Folo+HwJGktVA4sF97j6UXvpPOIX9eCh5d17UUgqqDILcQV4lp2azKfsXwF&#10;zDWS72mwf2ChmTT46AHqggVG1iB/g9KSg/W2DgNudWLrWnIRc8Bs0uEv2Vw3zImYC4rj3UEm//9g&#10;+YvNFRBZFfRkPKHEMI1Fuv308fbmy7evH5Lv7z/3O9K5UazW+RzvXLsr6NL17tLyN54Yu2iYWYlz&#10;ANs2glVIMe3ik58udIbHq6Rsn9sKX2LrYKNu2xp0B4iKkG0sz+5QHrENhOPhOM1OsxGy5OgbpcPH&#10;p5PIKWH53XUHPjwVVpNuU1DA+kd4trn0oaPD8ruQSN8qWS2lUtGAVblQQDYMe2UZv5gBZnkcpgxp&#10;CzqdIJG/Qwzj9ycILQM2vZK6oNkhiOWdbk9MFVsyMKn6PVJWZi9kp11fg7Att7Fso0ls4k7Z0lY7&#10;1BZs3+U4lbhpLLyjpMUOL6h/u2YgKFHPDNbndDyaopghGlk2xfGAY0d55GCGI1BBAyX9dhH6IVo7&#10;kKsG30mjGsaeY0VrGbW+57Snjz0cS7Cft25Iju0Ydf9XmP8AAAD//wMAUEsDBBQABgAIAAAAIQD/&#10;Uq6q3QAAAAkBAAAPAAAAZHJzL2Rvd25yZXYueG1sTI9BT8MwDIXvSPyHyEjcWLrSrlNpOgESR0Ab&#10;iHPamLZa4lRN1nX/HnOCk2W/p+fvVbvFWTHjFAZPCtarBARS681AnYLPj5e7LYgQNRltPaGCCwbY&#10;1ddXlS6NP9Me50PsBIdQKLWCPsaxlDK0PTodVn5EYu3bT05HXqdOmkmfOdxZmSbJRjo9EH/o9YjP&#10;PbbHw8kp2L6nXWa9e/p6y4/xtbnMRHup1O3N8vgAIuIS/8zwi8/oUDNT409kgrAK8qxgp4L7nCfr&#10;xTpLQTR82BQJyLqS/xvUPwAAAP//AwBQSwECLQAUAAYACAAAACEAtoM4kv4AAADhAQAAEwAAAAAA&#10;AAAAAAAAAAAAAAAAW0NvbnRlbnRfVHlwZXNdLnhtbFBLAQItABQABgAIAAAAIQA4/SH/1gAAAJQB&#10;AAALAAAAAAAAAAAAAAAAAC8BAABfcmVscy8ucmVsc1BLAQItABQABgAIAAAAIQBmdz/GRAIAAF0E&#10;AAAOAAAAAAAAAAAAAAAAAC4CAABkcnMvZTJvRG9jLnhtbFBLAQItABQABgAIAAAAIQD/Uq6q3QAA&#10;AAkBAAAPAAAAAAAAAAAAAAAAAJ4EAABkcnMvZG93bnJldi54bWxQSwUGAAAAAAQABADzAAAAqAUA&#10;AAAA&#10;">
                <v:textbox inset="5.85pt,.7pt,5.85pt,.7pt">
                  <w:txbxContent>
                    <w:p w:rsidR="001339A9" w:rsidRDefault="001339A9" w:rsidP="004E3F35">
                      <w:pPr>
                        <w:spacing w:line="240" w:lineRule="exact"/>
                        <w:rPr>
                          <w:rFonts w:ascii="ＭＳ ゴシック" w:eastAsia="ＭＳ ゴシック" w:hAnsi="ＭＳ ゴシック"/>
                        </w:rPr>
                      </w:pPr>
                    </w:p>
                    <w:p w:rsidR="001339A9" w:rsidRPr="00671CF3" w:rsidRDefault="001339A9" w:rsidP="004E3F35">
                      <w:pPr>
                        <w:spacing w:line="240" w:lineRule="exact"/>
                        <w:jc w:val="center"/>
                        <w:rPr>
                          <w:rFonts w:ascii="メイリオ" w:eastAsia="メイリオ" w:hAnsi="メイリオ"/>
                        </w:rPr>
                      </w:pPr>
                      <w:r w:rsidRPr="00671CF3">
                        <w:rPr>
                          <w:rFonts w:ascii="メイリオ" w:eastAsia="メイリオ" w:hAnsi="メイリオ" w:hint="eastAsia"/>
                        </w:rPr>
                        <w:t>教材リサーチ</w:t>
                      </w:r>
                      <w:r w:rsidRPr="00671CF3">
                        <w:rPr>
                          <w:rFonts w:ascii="メイリオ" w:eastAsia="メイリオ" w:hAnsi="メイリオ"/>
                        </w:rPr>
                        <w:t>Ⅱ</w:t>
                      </w:r>
                    </w:p>
                    <w:p w:rsidR="001339A9" w:rsidRPr="00671CF3" w:rsidRDefault="001339A9" w:rsidP="004E3F35">
                      <w:pPr>
                        <w:spacing w:line="240" w:lineRule="exact"/>
                        <w:rPr>
                          <w:rFonts w:ascii="メイリオ" w:eastAsia="メイリオ" w:hAnsi="メイリオ"/>
                        </w:rPr>
                      </w:pPr>
                    </w:p>
                    <w:p w:rsidR="001339A9" w:rsidRPr="00671CF3" w:rsidRDefault="001339A9" w:rsidP="004E3F35">
                      <w:pPr>
                        <w:spacing w:line="240" w:lineRule="exact"/>
                        <w:jc w:val="center"/>
                        <w:rPr>
                          <w:rFonts w:ascii="メイリオ" w:eastAsia="メイリオ" w:hAnsi="メイリオ"/>
                        </w:rPr>
                      </w:pPr>
                      <w:r>
                        <w:rPr>
                          <w:rFonts w:ascii="メイリオ" w:eastAsia="メイリオ" w:hAnsi="メイリオ" w:hint="eastAsia"/>
                        </w:rPr>
                        <w:t>執筆</w:t>
                      </w:r>
                      <w:r>
                        <w:rPr>
                          <w:rFonts w:ascii="メイリオ" w:eastAsia="メイリオ" w:hAnsi="メイリオ"/>
                        </w:rPr>
                        <w:t>・編集</w:t>
                      </w:r>
                      <w:r w:rsidRPr="00671CF3">
                        <w:rPr>
                          <w:rFonts w:ascii="メイリオ" w:eastAsia="メイリオ" w:hAnsi="メイリオ" w:hint="eastAsia"/>
                        </w:rPr>
                        <w:t>：久世　均</w:t>
                      </w:r>
                    </w:p>
                    <w:p w:rsidR="001339A9" w:rsidRPr="00671CF3" w:rsidRDefault="001339A9" w:rsidP="004E3F35">
                      <w:pPr>
                        <w:spacing w:line="240" w:lineRule="exact"/>
                        <w:rPr>
                          <w:rFonts w:ascii="メイリオ" w:eastAsia="メイリオ" w:hAnsi="メイリオ"/>
                        </w:rPr>
                      </w:pPr>
                    </w:p>
                    <w:p w:rsidR="001339A9" w:rsidRPr="00671CF3" w:rsidRDefault="001339A9" w:rsidP="004E3F35">
                      <w:pPr>
                        <w:spacing w:line="240" w:lineRule="exact"/>
                        <w:jc w:val="center"/>
                        <w:rPr>
                          <w:rFonts w:ascii="メイリオ" w:eastAsia="メイリオ" w:hAnsi="メイリオ"/>
                        </w:rPr>
                      </w:pPr>
                      <w:r w:rsidRPr="00671CF3">
                        <w:rPr>
                          <w:rFonts w:ascii="メイリオ" w:eastAsia="メイリオ" w:hAnsi="メイリオ" w:hint="eastAsia"/>
                        </w:rPr>
                        <w:t>令和</w:t>
                      </w:r>
                      <w:r w:rsidRPr="00671CF3">
                        <w:rPr>
                          <w:rFonts w:ascii="メイリオ" w:eastAsia="メイリオ" w:hAnsi="メイリオ"/>
                        </w:rPr>
                        <w:t>３</w:t>
                      </w:r>
                      <w:r w:rsidRPr="00671CF3">
                        <w:rPr>
                          <w:rFonts w:ascii="メイリオ" w:eastAsia="メイリオ" w:hAnsi="メイリオ" w:hint="eastAsia"/>
                        </w:rPr>
                        <w:t>年１１月21日　発行【非売品】</w:t>
                      </w:r>
                    </w:p>
                    <w:p w:rsidR="001339A9" w:rsidRPr="00516C70" w:rsidRDefault="001339A9" w:rsidP="004E3F35">
                      <w:pPr>
                        <w:spacing w:line="240" w:lineRule="exact"/>
                        <w:jc w:val="center"/>
                        <w:rPr>
                          <w:rFonts w:ascii="小塚明朝 Pro H" w:eastAsia="小塚明朝 Pro H" w:hAnsi="小塚明朝 Pro H"/>
                        </w:rPr>
                      </w:pPr>
                    </w:p>
                    <w:p w:rsidR="001339A9" w:rsidRPr="00516C70" w:rsidRDefault="001339A9" w:rsidP="004E3F35">
                      <w:pPr>
                        <w:spacing w:line="240" w:lineRule="exact"/>
                        <w:jc w:val="center"/>
                        <w:rPr>
                          <w:rFonts w:ascii="小塚明朝 Pro H" w:eastAsia="小塚明朝 Pro H" w:hAnsi="小塚明朝 Pro H"/>
                        </w:rPr>
                      </w:pPr>
                    </w:p>
                    <w:p w:rsidR="001339A9" w:rsidRPr="00516C70" w:rsidRDefault="001339A9" w:rsidP="004E3F35">
                      <w:pPr>
                        <w:spacing w:line="240" w:lineRule="exact"/>
                        <w:jc w:val="center"/>
                        <w:rPr>
                          <w:rFonts w:ascii="小塚明朝 Pro H" w:eastAsia="小塚明朝 Pro H" w:hAnsi="小塚明朝 Pro H"/>
                        </w:rPr>
                      </w:pPr>
                      <w:r w:rsidRPr="00516C70">
                        <w:rPr>
                          <w:rFonts w:ascii="小塚明朝 Pro H" w:eastAsia="小塚明朝 Pro H" w:hAnsi="小塚明朝 Pro H" w:hint="eastAsia"/>
                        </w:rPr>
                        <w:t>発行所　特定非営利活動法人　日本アーカイブ協会</w:t>
                      </w:r>
                    </w:p>
                  </w:txbxContent>
                </v:textbox>
                <w10:wrap type="square"/>
              </v:rect>
            </w:pict>
          </mc:Fallback>
        </mc:AlternateContent>
      </w:r>
    </w:p>
    <w:p w:rsidR="004E3F35" w:rsidRDefault="004E3F35" w:rsidP="004E3F35">
      <w:pPr>
        <w:rPr>
          <w:szCs w:val="21"/>
        </w:rPr>
      </w:pPr>
    </w:p>
    <w:p w:rsidR="004E3F35" w:rsidRDefault="004E3F35" w:rsidP="004E3F35">
      <w:pPr>
        <w:rPr>
          <w:szCs w:val="21"/>
        </w:rPr>
      </w:pPr>
    </w:p>
    <w:p w:rsidR="004E3F35" w:rsidRDefault="004E3F35" w:rsidP="004E3F35">
      <w:pPr>
        <w:rPr>
          <w:szCs w:val="21"/>
        </w:rPr>
      </w:pPr>
    </w:p>
    <w:p w:rsidR="004E3F35" w:rsidRDefault="004E3F35" w:rsidP="004E3F35">
      <w:pPr>
        <w:rPr>
          <w:szCs w:val="21"/>
        </w:rPr>
      </w:pPr>
    </w:p>
    <w:p w:rsidR="004E3F35" w:rsidRDefault="004E3F35" w:rsidP="004E3F35">
      <w:pPr>
        <w:rPr>
          <w:szCs w:val="21"/>
        </w:rPr>
      </w:pPr>
    </w:p>
    <w:p w:rsidR="004E3F35" w:rsidRDefault="004E3F35" w:rsidP="004E3F35">
      <w:pPr>
        <w:rPr>
          <w:szCs w:val="21"/>
        </w:rPr>
      </w:pPr>
    </w:p>
    <w:p w:rsidR="004E3F35" w:rsidRDefault="004E3F35" w:rsidP="004E3F35">
      <w:pPr>
        <w:rPr>
          <w:szCs w:val="21"/>
        </w:rPr>
      </w:pPr>
    </w:p>
    <w:p w:rsidR="004E3F35" w:rsidRDefault="004E3F35" w:rsidP="004E3F35">
      <w:pPr>
        <w:ind w:leftChars="600" w:left="1320"/>
        <w:rPr>
          <w:rFonts w:ascii="小塚ゴシック Pro H" w:eastAsia="小塚ゴシック Pro H" w:hAnsi="小塚ゴシック Pro H"/>
          <w:sz w:val="18"/>
          <w:szCs w:val="18"/>
        </w:rPr>
      </w:pPr>
    </w:p>
    <w:p w:rsidR="004E3F35" w:rsidRDefault="004E3F35" w:rsidP="004E3F35">
      <w:pPr>
        <w:ind w:leftChars="600" w:left="1320"/>
        <w:rPr>
          <w:rFonts w:ascii="小塚ゴシック Pro H" w:eastAsia="小塚ゴシック Pro H" w:hAnsi="小塚ゴシック Pro H"/>
          <w:sz w:val="18"/>
          <w:szCs w:val="18"/>
        </w:rPr>
      </w:pPr>
    </w:p>
    <w:p w:rsidR="004E3F35" w:rsidRDefault="004E3F35" w:rsidP="00EB7F73">
      <w:pPr>
        <w:spacing w:line="400" w:lineRule="exact"/>
        <w:rPr>
          <w:rFonts w:ascii="メイリオ" w:eastAsia="メイリオ" w:hAnsi="メイリオ"/>
          <w:sz w:val="21"/>
          <w:szCs w:val="21"/>
        </w:rPr>
      </w:pPr>
    </w:p>
    <w:p w:rsidR="004E3F35" w:rsidRDefault="004E3F35" w:rsidP="00EB7F73">
      <w:pPr>
        <w:spacing w:line="400" w:lineRule="exact"/>
        <w:rPr>
          <w:rFonts w:ascii="メイリオ" w:eastAsia="メイリオ" w:hAnsi="メイリオ"/>
          <w:sz w:val="21"/>
          <w:szCs w:val="21"/>
        </w:rPr>
      </w:pPr>
    </w:p>
    <w:p w:rsidR="004E3F35" w:rsidRDefault="004E3F35" w:rsidP="00EB7F73">
      <w:pPr>
        <w:spacing w:line="400" w:lineRule="exact"/>
        <w:rPr>
          <w:rFonts w:ascii="メイリオ" w:eastAsia="メイリオ" w:hAnsi="メイリオ"/>
          <w:sz w:val="21"/>
          <w:szCs w:val="21"/>
        </w:rPr>
      </w:pPr>
    </w:p>
    <w:p w:rsidR="004E3F35" w:rsidRDefault="004E3F35" w:rsidP="00EB7F73">
      <w:pPr>
        <w:spacing w:line="400" w:lineRule="exact"/>
        <w:rPr>
          <w:rFonts w:ascii="メイリオ" w:eastAsia="メイリオ" w:hAnsi="メイリオ"/>
          <w:sz w:val="21"/>
          <w:szCs w:val="21"/>
        </w:rPr>
      </w:pPr>
    </w:p>
    <w:sectPr w:rsidR="004E3F35" w:rsidSect="00E15124">
      <w:type w:val="continuous"/>
      <w:pgSz w:w="11907" w:h="16839"/>
      <w:pgMar w:top="1440" w:right="1050" w:bottom="1440" w:left="1050" w:header="612" w:footer="459" w:gutter="0"/>
      <w:pgNumType w:fmt="numberInDash" w:start="165"/>
      <w:cols w:num="2" w:sep="1" w:space="425" w:equalWidth="0">
        <w:col w:w="7590" w:space="425"/>
        <w:col w:w="1792"/>
      </w:cols>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C08" w:rsidRDefault="009E6C08">
      <w:pPr>
        <w:spacing w:after="0" w:line="240" w:lineRule="auto"/>
      </w:pPr>
      <w:r>
        <w:separator/>
      </w:r>
    </w:p>
  </w:endnote>
  <w:endnote w:type="continuationSeparator" w:id="0">
    <w:p w:rsidR="009E6C08" w:rsidRDefault="009E6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GS明朝E">
    <w:panose1 w:val="02020900000000000000"/>
    <w:charset w:val="80"/>
    <w:family w:val="roma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GｺﾞｼｯｸM">
    <w:panose1 w:val="020B0609000000000000"/>
    <w:charset w:val="80"/>
    <w:family w:val="modern"/>
    <w:pitch w:val="fixed"/>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岸本楷書体">
    <w:panose1 w:val="03000909000000000000"/>
    <w:charset w:val="80"/>
    <w:family w:val="script"/>
    <w:pitch w:val="fixed"/>
    <w:sig w:usb0="80000281" w:usb1="28C76CF8"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小塚明朝 Pro H">
    <w:altName w:val="ＭＳ 明朝"/>
    <w:panose1 w:val="00000000000000000000"/>
    <w:charset w:val="80"/>
    <w:family w:val="roman"/>
    <w:notTrueType/>
    <w:pitch w:val="variable"/>
    <w:sig w:usb0="00000000" w:usb1="6AC7FCFF" w:usb2="00000012" w:usb3="00000000" w:csb0="00020005" w:csb1="00000000"/>
  </w:font>
  <w:font w:name="小塚ゴシック Pro H">
    <w:altName w:val="ＭＳ ゴシック"/>
    <w:panose1 w:val="00000000000000000000"/>
    <w:charset w:val="80"/>
    <w:family w:val="swiss"/>
    <w:notTrueType/>
    <w:pitch w:val="variable"/>
    <w:sig w:usb0="00000000" w:usb1="6AC7FCFF" w:usb2="00000012" w:usb3="00000000" w:csb0="0002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9A9" w:rsidRDefault="001339A9">
    <w:pPr>
      <w:jc w:val="right"/>
    </w:pPr>
  </w:p>
  <w:p w:rsidR="001339A9" w:rsidRDefault="001339A9">
    <w:pPr>
      <w:jc w:val="right"/>
    </w:pPr>
    <w:r>
      <w:fldChar w:fldCharType="begin"/>
    </w:r>
    <w:r>
      <w:instrText>PAGE   \* MERGEFORMAT</w:instrText>
    </w:r>
    <w:r>
      <w:fldChar w:fldCharType="separate"/>
    </w:r>
    <w:r>
      <w:rPr>
        <w:lang w:val="ja-JP"/>
      </w:rPr>
      <w:t>2</w:t>
    </w:r>
    <w:r>
      <w:fldChar w:fldCharType="end"/>
    </w:r>
    <w:r>
      <w:rPr>
        <w:lang w:val="ja-JP"/>
      </w:rPr>
      <w:t xml:space="preserve"> </w:t>
    </w:r>
    <w:r>
      <w:rPr>
        <w:color w:val="E68422" w:themeColor="accent3"/>
      </w:rPr>
      <w:sym w:font="Wingdings 2" w:char="F097"/>
    </w:r>
    <w:r>
      <w:rPr>
        <w:lang w:val="ja-JP"/>
      </w:rPr>
      <w:t xml:space="preserve"> </w:t>
    </w:r>
  </w:p>
  <w:p w:rsidR="001339A9" w:rsidRDefault="001339A9">
    <w:pPr>
      <w:jc w:val="right"/>
    </w:pPr>
    <w:r>
      <w:rPr>
        <w:noProof/>
      </w:rPr>
      <mc:AlternateContent>
        <mc:Choice Requires="wpg">
          <w:drawing>
            <wp:inline distT="0" distB="0" distL="0" distR="0" wp14:anchorId="4901BF95" wp14:editId="631F94DD">
              <wp:extent cx="2327910" cy="45085"/>
              <wp:effectExtent l="9525" t="9525" r="15240" b="12065"/>
              <wp:docPr id="3" name="グループ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71"/>
                        <a:chOff x="7606" y="15084"/>
                        <a:chExt cx="3666" cy="71"/>
                      </a:xfrm>
                    </wpg:grpSpPr>
                    <wps:wsp>
                      <wps:cNvPr id="6" name="AutoShape 5"/>
                      <wps:cNvCnPr>
                        <a:cxnSpLocks noChangeShapeType="1"/>
                      </wps:cNvCnPr>
                      <wps:spPr bwMode="auto">
                        <a:xfrm rot="10800000">
                          <a:off x="8548" y="15084"/>
                          <a:ext cx="2723" cy="0"/>
                        </a:xfrm>
                        <a:prstGeom prst="straightConnector1">
                          <a:avLst/>
                        </a:prstGeom>
                        <a:noFill/>
                        <a:ln w="19050">
                          <a:solidFill>
                            <a:srgbClr val="438086"/>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7" name="AutoShape 6"/>
                      <wps:cNvCnPr>
                        <a:cxnSpLocks noChangeShapeType="1"/>
                      </wps:cNvCnPr>
                      <wps:spPr bwMode="auto">
                        <a:xfrm rot="10800000">
                          <a:off x="7606" y="15155"/>
                          <a:ext cx="3666" cy="0"/>
                        </a:xfrm>
                        <a:prstGeom prst="straightConnector1">
                          <a:avLst/>
                        </a:prstGeom>
                        <a:noFill/>
                        <a:ln w="3175">
                          <a:solidFill>
                            <a:srgbClr val="43808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D9B62B" id="グループ 4" o:spid="_x0000_s1026"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GjJgMAAAYJAAAOAAAAZHJzL2Uyb0RvYy54bWzsVktu2zAQ3RfoHQjtHUnWx7IQO3AkO5u2&#10;CZD0ADRFfVCJFEjZslF00xyih+imB+htfJEOKdmOkwItEjSraiGQmuHozZt5I51fbKoSramQBWcT&#10;wz6zDEQZ4UnBsonx8W4xCAwkG8wSXHJGJ8aWSuNi+vbNeVuHdMhzXiZUIAjCZNjWEyNvmjo0TUly&#10;WmF5xmvKwJhyUeEGtiIzE4FbiF6V5tCyfLPlIqkFJ1RKeBp3RmOq46cpJc11mkraoHJiALZG34W+&#10;L9XdnJ7jMBO4zgvSw8DPQFHhgsFLD6Fi3GC0EsWTUFVBBJc8bc4Ir0yepgWhOgfIxrYeZXMl+KrW&#10;uWRhm9UHmoDaRzw9Oyz5sL4RqEgmhmMghiso0e7rj9399939z939N+Qqhto6C8HxStS39Y3o0oTl&#10;O04+STCbj+1qn3XOaNm+5wlExauGa4Y2qahUCMgdbXQhtodC0E2DCDwcOsPR2IZ6EbCN7K5KJIdS&#10;qiMj3/INBBbbswINEIckn/dnHd8H6/GgicPulRpmD0vlBA0nj5zKl3F6m+Oa6lJJRVXPKQDpOJ1B&#10;9toFeR2h2itiHZtkw3o2EeNRjllGtfPdtgbmdPoA/sERtZFQit+ziwSHPretwFKXJr0nO/Bc0OMp&#10;cwfOR0NoAcWbVsWBNhzWQjZXlFdILSaGbAQusryJOGOgLy5s/Qq8ficb1Q3HA6rMjC+KstQyKxlq&#10;AdfY8jpQkpdFoqzKT4psGZUCrTEo1XUCK/AVUxDtxA0UwRIdLac4mffrBhdltwb/kql4kBbg6Ved&#10;FD+PrfE8mAfuwB3684FrxfFgtojcgb+wR17sxFEU219UMrYb5kWSUKbQ7ceC7f5di/QDqhP0YTAc&#10;eDBPo+sUAewpUs/xXWs89AezWTwauG4cDC4vYRVF87Hr2L7rzaM9UpnjhLfXS0lWgiYvR9uVoOs6&#10;zeMeouZTN6LqvU5CS55sb4QqVC+oV1LW6KmydL+cyATGwmsp68FMsj2tcU2dnmbHifRvleVAF2sp&#10;nijmv7BgJuynwZ+7Fzz0x1Y3ff9joL7mD/e624+/L9NfAAAA//8DAFBLAwQUAAYACAAAACEA57BZ&#10;q9sAAAADAQAADwAAAGRycy9kb3ducmV2LnhtbEyPQWvCQBCF74X+h2UKvdVNFNMSsxER60kK1ULx&#10;NmbHJJidDdk1if++217qZeDxHu99ky1H04ieOldbVhBPIhDEhdU1lwq+Du8vbyCcR9bYWCYFN3Kw&#10;zB8fMky1HfiT+r0vRShhl6KCyvs2ldIVFRl0E9sSB+9sO4M+yK6UusMhlJtGTqMokQZrDgsVtrSu&#10;qLjsr0bBdsBhNYs3/e5yXt+Oh/nH9y4mpZ6fxtUChKfR/4fhFz+gQx6YTvbK2olGQXjE/93gzZIk&#10;AXFS8BqDzDN5z57/AAAA//8DAFBLAQItABQABgAIAAAAIQC2gziS/gAAAOEBAAATAAAAAAAAAAAA&#10;AAAAAAAAAABbQ29udGVudF9UeXBlc10ueG1sUEsBAi0AFAAGAAgAAAAhADj9If/WAAAAlAEAAAsA&#10;AAAAAAAAAAAAAAAALwEAAF9yZWxzLy5yZWxzUEsBAi0AFAAGAAgAAAAhACULAaMmAwAABgkAAA4A&#10;AAAAAAAAAAAAAAAALgIAAGRycy9lMm9Eb2MueG1sUEsBAi0AFAAGAAgAAAAhAOewWavbAAAAAwEA&#10;AA8AAAAAAAAAAAAAAAAAgAUAAGRycy9kb3ducmV2LnhtbFBLBQYAAAAABAAEAPMAAACIBgAAAAA=&#10;">
              <v:shapetype id="_x0000_t32" coordsize="21600,21600" o:spt="32" o:oned="t" path="m,l21600,21600e" filled="f">
                <v:path arrowok="t" fillok="f" o:connecttype="none"/>
                <o:lock v:ext="edit" shapetype="t"/>
              </v:shapetype>
              <v:shape id="AutoShape 5" o:spid="_x0000_s1027" type="#_x0000_t32" style="position:absolute;left:8548;top:15084;width:272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6twwAAANoAAAAPAAAAZHJzL2Rvd25yZXYueG1sRI9Ba8JA&#10;FITvBf/D8oTemo0eRKKriCB4UKFpEb29Zl+z0ezbkF018dd3C4Ueh5n5hpkvO1uLO7W+cqxglKQg&#10;iAunKy4VfH5s3qYgfEDWWDsmBT15WC4GL3PMtHvwO93zUIoIYZ+hAhNCk0npC0MWfeIa4uh9u9Zi&#10;iLItpW7xEeG2luM0nUiLFccFgw2tDRXX/GYVHMf70cl8XWTvD8/dOS/PsteNUq/DbjUDEagL/+G/&#10;9lYrmMDvlXgD5OIHAAD//wMAUEsBAi0AFAAGAAgAAAAhANvh9svuAAAAhQEAABMAAAAAAAAAAAAA&#10;AAAAAAAAAFtDb250ZW50X1R5cGVzXS54bWxQSwECLQAUAAYACAAAACEAWvQsW78AAAAVAQAACwAA&#10;AAAAAAAAAAAAAAAfAQAAX3JlbHMvLnJlbHNQSwECLQAUAAYACAAAACEAFjJOrcMAAADaAAAADwAA&#10;AAAAAAAAAAAAAAAHAgAAZHJzL2Rvd25yZXYueG1sUEsFBgAAAAADAAMAtwAAAPcCAAAAAA==&#10;" strokecolor="#438086" strokeweight="1.5pt"/>
              <v:shape id="AutoShape 6" o:spid="_x0000_s1028" type="#_x0000_t32" style="position:absolute;left:7606;top:15155;width:366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CcwwAAANoAAAAPAAAAZHJzL2Rvd25yZXYueG1sRI9fa8JA&#10;EMTfBb/DsYW+6aWV2pB6igjFPBX8g9C3bW5Ngrm9kFs17afvCYKPw8z8hpkteteoC3Wh9mzgZZyA&#10;Ii68rbk0sN99jlJQQZAtNp7JwC8FWMyHgxlm1l95Q5etlCpCOGRooBJpM61DUZHDMPYtcfSOvnMo&#10;UXalth1eI9w1+jVJptphzXGhwpZWFRWn7dkZ+Hbp4W3HB1mvfyZff6nk/bLIjXl+6pcfoIR6eYTv&#10;7dwaeIfblXgD9PwfAAD//wMAUEsBAi0AFAAGAAgAAAAhANvh9svuAAAAhQEAABMAAAAAAAAAAAAA&#10;AAAAAAAAAFtDb250ZW50X1R5cGVzXS54bWxQSwECLQAUAAYACAAAACEAWvQsW78AAAAVAQAACwAA&#10;AAAAAAAAAAAAAAAfAQAAX3JlbHMvLnJlbHNQSwECLQAUAAYACAAAACEAYwwgnMMAAADaAAAADwAA&#10;AAAAAAAAAAAAAAAHAgAAZHJzL2Rvd25yZXYueG1sUEsFBgAAAAADAAMAtwAAAPcCAAAAAA==&#10;" strokecolor="#438086" strokeweight=".25pt"/>
              <w10:anchorlock/>
            </v:group>
          </w:pict>
        </mc:Fallback>
      </mc:AlternateContent>
    </w:r>
  </w:p>
  <w:p w:rsidR="001339A9" w:rsidRDefault="001339A9">
    <w:pPr>
      <w:pStyle w:val="a8"/>
      <w:rPr>
        <w:sz w:val="2"/>
        <w:szCs w:val="2"/>
      </w:rPr>
    </w:pPr>
  </w:p>
  <w:p w:rsidR="001339A9" w:rsidRDefault="001339A9"/>
  <w:p w:rsidR="001339A9" w:rsidRDefault="001339A9"/>
  <w:p w:rsidR="001339A9" w:rsidRDefault="001339A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2213836"/>
      <w:docPartObj>
        <w:docPartGallery w:val="Page Numbers (Bottom of Page)"/>
        <w:docPartUnique/>
      </w:docPartObj>
    </w:sdtPr>
    <w:sdtEndPr>
      <w:rPr>
        <w:rFonts w:ascii="Times New Roman" w:hAnsi="Times New Roman" w:cs="Times New Roman"/>
        <w:sz w:val="21"/>
      </w:rPr>
    </w:sdtEndPr>
    <w:sdtContent>
      <w:p w:rsidR="001339A9" w:rsidRPr="00DB1BB0" w:rsidRDefault="001339A9" w:rsidP="00DB1BB0">
        <w:pPr>
          <w:pStyle w:val="af7"/>
          <w:jc w:val="center"/>
          <w:rPr>
            <w:rFonts w:ascii="Times New Roman" w:hAnsi="Times New Roman" w:cs="Times New Roman"/>
            <w:sz w:val="21"/>
          </w:rPr>
        </w:pPr>
        <w:r w:rsidRPr="00DB1BB0">
          <w:rPr>
            <w:rFonts w:ascii="Times New Roman" w:hAnsi="Times New Roman" w:cs="Times New Roman"/>
            <w:sz w:val="21"/>
          </w:rPr>
          <w:fldChar w:fldCharType="begin"/>
        </w:r>
        <w:r w:rsidRPr="00DB1BB0">
          <w:rPr>
            <w:rFonts w:ascii="Times New Roman" w:hAnsi="Times New Roman" w:cs="Times New Roman"/>
            <w:sz w:val="21"/>
          </w:rPr>
          <w:instrText>PAGE   \* MERGEFORMAT</w:instrText>
        </w:r>
        <w:r w:rsidRPr="00DB1BB0">
          <w:rPr>
            <w:rFonts w:ascii="Times New Roman" w:hAnsi="Times New Roman" w:cs="Times New Roman"/>
            <w:sz w:val="21"/>
          </w:rPr>
          <w:fldChar w:fldCharType="separate"/>
        </w:r>
        <w:r w:rsidR="00776141" w:rsidRPr="00776141">
          <w:rPr>
            <w:rFonts w:ascii="Times New Roman" w:hAnsi="Times New Roman" w:cs="Times New Roman"/>
            <w:noProof/>
            <w:sz w:val="21"/>
            <w:lang w:val="ja-JP"/>
          </w:rPr>
          <w:t>-</w:t>
        </w:r>
        <w:r w:rsidR="00776141">
          <w:rPr>
            <w:rFonts w:ascii="Times New Roman" w:hAnsi="Times New Roman" w:cs="Times New Roman"/>
            <w:noProof/>
            <w:sz w:val="21"/>
          </w:rPr>
          <w:t xml:space="preserve"> 185 -</w:t>
        </w:r>
        <w:r w:rsidRPr="00DB1BB0">
          <w:rPr>
            <w:rFonts w:ascii="Times New Roman" w:hAnsi="Times New Roman" w:cs="Times New Roman"/>
            <w:sz w:val="21"/>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5997303"/>
      <w:docPartObj>
        <w:docPartGallery w:val="Page Numbers (Bottom of Page)"/>
        <w:docPartUnique/>
      </w:docPartObj>
    </w:sdtPr>
    <w:sdtEndPr/>
    <w:sdtContent>
      <w:p w:rsidR="001339A9" w:rsidRDefault="001339A9">
        <w:pPr>
          <w:pStyle w:val="af7"/>
          <w:jc w:val="center"/>
        </w:pPr>
        <w:r>
          <w:fldChar w:fldCharType="begin"/>
        </w:r>
        <w:r>
          <w:instrText>PAGE   \* MERGEFORMAT</w:instrText>
        </w:r>
        <w:r>
          <w:fldChar w:fldCharType="separate"/>
        </w:r>
        <w:r w:rsidR="00716C46" w:rsidRPr="00716C46">
          <w:rPr>
            <w:rFonts w:ascii="Times New Roman" w:hAnsi="Times New Roman" w:cs="Times New Roman"/>
            <w:noProof/>
            <w:sz w:val="18"/>
            <w:lang w:val="ja-JP"/>
          </w:rPr>
          <w:t>-</w:t>
        </w:r>
        <w:r w:rsidR="00716C46" w:rsidRPr="00716C46">
          <w:rPr>
            <w:rFonts w:ascii="Times New Roman" w:hAnsi="Times New Roman" w:cs="Times New Roman"/>
            <w:noProof/>
            <w:sz w:val="18"/>
          </w:rPr>
          <w:t xml:space="preserve"> 165 </w:t>
        </w:r>
        <w:r w:rsidR="00716C46" w:rsidRPr="00716C46">
          <w:rPr>
            <w:rFonts w:ascii="Times New Roman" w:hAnsi="Times New Roman" w:cs="Times New Roman"/>
            <w:noProof/>
            <w:sz w:val="20"/>
          </w:rPr>
          <w:t>-</w:t>
        </w:r>
        <w:r>
          <w:fldChar w:fldCharType="end"/>
        </w:r>
      </w:p>
    </w:sdtContent>
  </w:sdt>
  <w:p w:rsidR="001339A9" w:rsidRDefault="001339A9">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C08" w:rsidRDefault="009E6C08">
      <w:pPr>
        <w:spacing w:after="0" w:line="240" w:lineRule="auto"/>
      </w:pPr>
      <w:r>
        <w:separator/>
      </w:r>
    </w:p>
  </w:footnote>
  <w:footnote w:type="continuationSeparator" w:id="0">
    <w:p w:rsidR="009E6C08" w:rsidRDefault="009E6C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9A9" w:rsidRPr="003366C3" w:rsidRDefault="001339A9" w:rsidP="003366C3">
    <w:pPr>
      <w:spacing w:after="0"/>
      <w:jc w:val="center"/>
      <w:rPr>
        <w:color w:val="E4E9EF" w:themeColor="background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84E6C"/>
    <w:multiLevelType w:val="hybridMultilevel"/>
    <w:tmpl w:val="B76C619A"/>
    <w:lvl w:ilvl="0" w:tplc="C07CED56">
      <w:start w:val="1"/>
      <w:numFmt w:val="decimalEnclosedParen"/>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1" w15:restartNumberingAfterBreak="0">
    <w:nsid w:val="30086AB5"/>
    <w:multiLevelType w:val="hybridMultilevel"/>
    <w:tmpl w:val="8E3E7998"/>
    <w:lvl w:ilvl="0" w:tplc="02E6B004">
      <w:start w:val="1"/>
      <w:numFmt w:val="decimalEnclosedCircle"/>
      <w:suff w:val="space"/>
      <w:lvlText w:val="%1"/>
      <w:lvlJc w:val="left"/>
      <w:pPr>
        <w:ind w:left="200" w:hanging="200"/>
      </w:pPr>
      <w:rPr>
        <w:rFonts w:hint="eastAsia"/>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2" w15:restartNumberingAfterBreak="0">
    <w:nsid w:val="58DA667B"/>
    <w:multiLevelType w:val="hybridMultilevel"/>
    <w:tmpl w:val="8EDE78AE"/>
    <w:lvl w:ilvl="0" w:tplc="E5EAE1D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785C4051"/>
    <w:multiLevelType w:val="hybridMultilevel"/>
    <w:tmpl w:val="FE581D02"/>
    <w:lvl w:ilvl="0" w:tplc="A3A2135C">
      <w:start w:val="2"/>
      <w:numFmt w:val="decimalEnclosedParen"/>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attachedTemplate r:id="rId1"/>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C3"/>
    <w:rsid w:val="00012DE0"/>
    <w:rsid w:val="00017369"/>
    <w:rsid w:val="00050F7C"/>
    <w:rsid w:val="00051D20"/>
    <w:rsid w:val="00062D8E"/>
    <w:rsid w:val="00065441"/>
    <w:rsid w:val="000714A0"/>
    <w:rsid w:val="00071F40"/>
    <w:rsid w:val="00080324"/>
    <w:rsid w:val="00083751"/>
    <w:rsid w:val="000944F5"/>
    <w:rsid w:val="0009505C"/>
    <w:rsid w:val="000D5FC3"/>
    <w:rsid w:val="00104C15"/>
    <w:rsid w:val="00106AD3"/>
    <w:rsid w:val="00106B04"/>
    <w:rsid w:val="00112496"/>
    <w:rsid w:val="00113DD6"/>
    <w:rsid w:val="0012140C"/>
    <w:rsid w:val="00130F50"/>
    <w:rsid w:val="001339A9"/>
    <w:rsid w:val="001358D7"/>
    <w:rsid w:val="00143BCE"/>
    <w:rsid w:val="00145A16"/>
    <w:rsid w:val="00146F9E"/>
    <w:rsid w:val="00162792"/>
    <w:rsid w:val="00162F72"/>
    <w:rsid w:val="00174FF4"/>
    <w:rsid w:val="00185532"/>
    <w:rsid w:val="00190E47"/>
    <w:rsid w:val="001B7D5B"/>
    <w:rsid w:val="001C0169"/>
    <w:rsid w:val="001C1A76"/>
    <w:rsid w:val="001C4265"/>
    <w:rsid w:val="001D42FE"/>
    <w:rsid w:val="001E18EF"/>
    <w:rsid w:val="001F3321"/>
    <w:rsid w:val="001F4D0D"/>
    <w:rsid w:val="002062A4"/>
    <w:rsid w:val="00207388"/>
    <w:rsid w:val="00207A36"/>
    <w:rsid w:val="00210E56"/>
    <w:rsid w:val="002254B3"/>
    <w:rsid w:val="00230221"/>
    <w:rsid w:val="0023617C"/>
    <w:rsid w:val="00244702"/>
    <w:rsid w:val="002515E0"/>
    <w:rsid w:val="00251EA5"/>
    <w:rsid w:val="00253CEA"/>
    <w:rsid w:val="00261F9B"/>
    <w:rsid w:val="00262481"/>
    <w:rsid w:val="00273E0B"/>
    <w:rsid w:val="002B1A86"/>
    <w:rsid w:val="002B1BC6"/>
    <w:rsid w:val="002B7D50"/>
    <w:rsid w:val="002D3A3D"/>
    <w:rsid w:val="002E0270"/>
    <w:rsid w:val="002E0B7C"/>
    <w:rsid w:val="002E6F1F"/>
    <w:rsid w:val="002F2258"/>
    <w:rsid w:val="00312C95"/>
    <w:rsid w:val="003343A3"/>
    <w:rsid w:val="003359AB"/>
    <w:rsid w:val="003366C3"/>
    <w:rsid w:val="00340B7C"/>
    <w:rsid w:val="00341ED9"/>
    <w:rsid w:val="00352907"/>
    <w:rsid w:val="00367F9F"/>
    <w:rsid w:val="00385D66"/>
    <w:rsid w:val="00395171"/>
    <w:rsid w:val="00395E83"/>
    <w:rsid w:val="003A0EF5"/>
    <w:rsid w:val="003A5BB3"/>
    <w:rsid w:val="003A611F"/>
    <w:rsid w:val="003C648E"/>
    <w:rsid w:val="003C749B"/>
    <w:rsid w:val="003E52C4"/>
    <w:rsid w:val="003E7936"/>
    <w:rsid w:val="00401813"/>
    <w:rsid w:val="0041084B"/>
    <w:rsid w:val="004151B6"/>
    <w:rsid w:val="0041700E"/>
    <w:rsid w:val="004172C7"/>
    <w:rsid w:val="00426BB6"/>
    <w:rsid w:val="00430F1E"/>
    <w:rsid w:val="004365ED"/>
    <w:rsid w:val="00436FA8"/>
    <w:rsid w:val="004414F5"/>
    <w:rsid w:val="004517E5"/>
    <w:rsid w:val="00453043"/>
    <w:rsid w:val="004532FF"/>
    <w:rsid w:val="0045421B"/>
    <w:rsid w:val="004623D2"/>
    <w:rsid w:val="00465FFF"/>
    <w:rsid w:val="00467AAC"/>
    <w:rsid w:val="004861E2"/>
    <w:rsid w:val="0048748A"/>
    <w:rsid w:val="00492352"/>
    <w:rsid w:val="004967EB"/>
    <w:rsid w:val="004A245F"/>
    <w:rsid w:val="004B0709"/>
    <w:rsid w:val="004B5706"/>
    <w:rsid w:val="004C3AD4"/>
    <w:rsid w:val="004C3D80"/>
    <w:rsid w:val="004C4A20"/>
    <w:rsid w:val="004D6733"/>
    <w:rsid w:val="004E3F35"/>
    <w:rsid w:val="004E64D2"/>
    <w:rsid w:val="004F0CAF"/>
    <w:rsid w:val="004F3467"/>
    <w:rsid w:val="004F5EC2"/>
    <w:rsid w:val="004F6A84"/>
    <w:rsid w:val="005074AF"/>
    <w:rsid w:val="00512225"/>
    <w:rsid w:val="0051759B"/>
    <w:rsid w:val="005276D8"/>
    <w:rsid w:val="005443F6"/>
    <w:rsid w:val="0054575C"/>
    <w:rsid w:val="0055563D"/>
    <w:rsid w:val="00565193"/>
    <w:rsid w:val="005676F6"/>
    <w:rsid w:val="00583999"/>
    <w:rsid w:val="00587725"/>
    <w:rsid w:val="005A5827"/>
    <w:rsid w:val="005B7EB2"/>
    <w:rsid w:val="005C6FE1"/>
    <w:rsid w:val="005F3D69"/>
    <w:rsid w:val="005F6F06"/>
    <w:rsid w:val="00607E79"/>
    <w:rsid w:val="006221C5"/>
    <w:rsid w:val="00623F04"/>
    <w:rsid w:val="00635E6E"/>
    <w:rsid w:val="006370C4"/>
    <w:rsid w:val="00637CBD"/>
    <w:rsid w:val="006404E9"/>
    <w:rsid w:val="006505E9"/>
    <w:rsid w:val="006712E2"/>
    <w:rsid w:val="00671CF3"/>
    <w:rsid w:val="00687747"/>
    <w:rsid w:val="00694E5B"/>
    <w:rsid w:val="00696F88"/>
    <w:rsid w:val="006A1175"/>
    <w:rsid w:val="006A118C"/>
    <w:rsid w:val="006B1D23"/>
    <w:rsid w:val="006B73C0"/>
    <w:rsid w:val="006C5F00"/>
    <w:rsid w:val="006C6AE8"/>
    <w:rsid w:val="006E702A"/>
    <w:rsid w:val="007036D8"/>
    <w:rsid w:val="00711764"/>
    <w:rsid w:val="00716C46"/>
    <w:rsid w:val="007246D0"/>
    <w:rsid w:val="007279F3"/>
    <w:rsid w:val="00731018"/>
    <w:rsid w:val="00732641"/>
    <w:rsid w:val="0074195A"/>
    <w:rsid w:val="007512B8"/>
    <w:rsid w:val="00761603"/>
    <w:rsid w:val="007759D7"/>
    <w:rsid w:val="00776141"/>
    <w:rsid w:val="00776FEF"/>
    <w:rsid w:val="00786887"/>
    <w:rsid w:val="007938CE"/>
    <w:rsid w:val="007D6A29"/>
    <w:rsid w:val="007D7A57"/>
    <w:rsid w:val="007E0367"/>
    <w:rsid w:val="007F0C5A"/>
    <w:rsid w:val="007F62FB"/>
    <w:rsid w:val="008108B7"/>
    <w:rsid w:val="00817F29"/>
    <w:rsid w:val="00826826"/>
    <w:rsid w:val="008313DC"/>
    <w:rsid w:val="00834C03"/>
    <w:rsid w:val="00847543"/>
    <w:rsid w:val="00855EFA"/>
    <w:rsid w:val="0086244B"/>
    <w:rsid w:val="00874AF3"/>
    <w:rsid w:val="008C47DD"/>
    <w:rsid w:val="008C5439"/>
    <w:rsid w:val="008D6673"/>
    <w:rsid w:val="008E130C"/>
    <w:rsid w:val="008F793C"/>
    <w:rsid w:val="00907137"/>
    <w:rsid w:val="009116B9"/>
    <w:rsid w:val="00912B3B"/>
    <w:rsid w:val="0092583A"/>
    <w:rsid w:val="0093505E"/>
    <w:rsid w:val="009368F7"/>
    <w:rsid w:val="00946F09"/>
    <w:rsid w:val="0097345C"/>
    <w:rsid w:val="0099008A"/>
    <w:rsid w:val="009A13A5"/>
    <w:rsid w:val="009A3462"/>
    <w:rsid w:val="009A4D18"/>
    <w:rsid w:val="009B3961"/>
    <w:rsid w:val="009C5AEA"/>
    <w:rsid w:val="009E2313"/>
    <w:rsid w:val="009E6C08"/>
    <w:rsid w:val="009F3ED1"/>
    <w:rsid w:val="00A13444"/>
    <w:rsid w:val="00A14866"/>
    <w:rsid w:val="00A15FF0"/>
    <w:rsid w:val="00A20B23"/>
    <w:rsid w:val="00A36F5B"/>
    <w:rsid w:val="00A463D2"/>
    <w:rsid w:val="00A53909"/>
    <w:rsid w:val="00A54090"/>
    <w:rsid w:val="00A56BEC"/>
    <w:rsid w:val="00A83EB2"/>
    <w:rsid w:val="00A86747"/>
    <w:rsid w:val="00AA4E91"/>
    <w:rsid w:val="00AB795D"/>
    <w:rsid w:val="00AD4618"/>
    <w:rsid w:val="00AD7327"/>
    <w:rsid w:val="00AD7657"/>
    <w:rsid w:val="00AE23F1"/>
    <w:rsid w:val="00B12272"/>
    <w:rsid w:val="00B12B15"/>
    <w:rsid w:val="00B14668"/>
    <w:rsid w:val="00B24104"/>
    <w:rsid w:val="00B30F3B"/>
    <w:rsid w:val="00B45F07"/>
    <w:rsid w:val="00B50B61"/>
    <w:rsid w:val="00B56115"/>
    <w:rsid w:val="00B61FCC"/>
    <w:rsid w:val="00B74DCD"/>
    <w:rsid w:val="00B8135C"/>
    <w:rsid w:val="00B83511"/>
    <w:rsid w:val="00B90C43"/>
    <w:rsid w:val="00B9653A"/>
    <w:rsid w:val="00BA26D7"/>
    <w:rsid w:val="00BB1458"/>
    <w:rsid w:val="00BC0702"/>
    <w:rsid w:val="00BC16B6"/>
    <w:rsid w:val="00BC27A7"/>
    <w:rsid w:val="00BC2A33"/>
    <w:rsid w:val="00BC3468"/>
    <w:rsid w:val="00BC5508"/>
    <w:rsid w:val="00BC7D5C"/>
    <w:rsid w:val="00BD2B55"/>
    <w:rsid w:val="00BD4CCC"/>
    <w:rsid w:val="00BE0D21"/>
    <w:rsid w:val="00C013C3"/>
    <w:rsid w:val="00C0656B"/>
    <w:rsid w:val="00C107A9"/>
    <w:rsid w:val="00C12DDA"/>
    <w:rsid w:val="00C1749D"/>
    <w:rsid w:val="00C23F62"/>
    <w:rsid w:val="00C37ABA"/>
    <w:rsid w:val="00C404B8"/>
    <w:rsid w:val="00C51689"/>
    <w:rsid w:val="00C54B0E"/>
    <w:rsid w:val="00C55C10"/>
    <w:rsid w:val="00C6069F"/>
    <w:rsid w:val="00C628FD"/>
    <w:rsid w:val="00C6735A"/>
    <w:rsid w:val="00C75D70"/>
    <w:rsid w:val="00C81814"/>
    <w:rsid w:val="00CA1C0A"/>
    <w:rsid w:val="00CC453D"/>
    <w:rsid w:val="00CD733C"/>
    <w:rsid w:val="00CF152F"/>
    <w:rsid w:val="00CF7999"/>
    <w:rsid w:val="00D10C9E"/>
    <w:rsid w:val="00D17719"/>
    <w:rsid w:val="00D30493"/>
    <w:rsid w:val="00D31DCF"/>
    <w:rsid w:val="00D41EA6"/>
    <w:rsid w:val="00D468B2"/>
    <w:rsid w:val="00D6202C"/>
    <w:rsid w:val="00D6490D"/>
    <w:rsid w:val="00D736F9"/>
    <w:rsid w:val="00D751A1"/>
    <w:rsid w:val="00D86580"/>
    <w:rsid w:val="00D95D72"/>
    <w:rsid w:val="00D97A4F"/>
    <w:rsid w:val="00DB1BB0"/>
    <w:rsid w:val="00DB3520"/>
    <w:rsid w:val="00DB4FFB"/>
    <w:rsid w:val="00DB5CCC"/>
    <w:rsid w:val="00DC291C"/>
    <w:rsid w:val="00DC3404"/>
    <w:rsid w:val="00DC483D"/>
    <w:rsid w:val="00DD1D19"/>
    <w:rsid w:val="00DE487E"/>
    <w:rsid w:val="00DF5D06"/>
    <w:rsid w:val="00E033A0"/>
    <w:rsid w:val="00E058F0"/>
    <w:rsid w:val="00E07939"/>
    <w:rsid w:val="00E15124"/>
    <w:rsid w:val="00E23743"/>
    <w:rsid w:val="00E278ED"/>
    <w:rsid w:val="00E301E4"/>
    <w:rsid w:val="00E342C9"/>
    <w:rsid w:val="00E42886"/>
    <w:rsid w:val="00E46036"/>
    <w:rsid w:val="00E576A9"/>
    <w:rsid w:val="00E63FCB"/>
    <w:rsid w:val="00E65758"/>
    <w:rsid w:val="00E661BD"/>
    <w:rsid w:val="00E80856"/>
    <w:rsid w:val="00E83F0C"/>
    <w:rsid w:val="00E841D9"/>
    <w:rsid w:val="00E844F1"/>
    <w:rsid w:val="00E847FA"/>
    <w:rsid w:val="00E9016C"/>
    <w:rsid w:val="00E92E2D"/>
    <w:rsid w:val="00EA35BC"/>
    <w:rsid w:val="00EA482E"/>
    <w:rsid w:val="00EB7F73"/>
    <w:rsid w:val="00EE47D6"/>
    <w:rsid w:val="00EE5264"/>
    <w:rsid w:val="00F02E4E"/>
    <w:rsid w:val="00F17ED9"/>
    <w:rsid w:val="00F24647"/>
    <w:rsid w:val="00F434FC"/>
    <w:rsid w:val="00F46E34"/>
    <w:rsid w:val="00F53A49"/>
    <w:rsid w:val="00F55D3B"/>
    <w:rsid w:val="00F85B0E"/>
    <w:rsid w:val="00F90A86"/>
    <w:rsid w:val="00FB4E35"/>
    <w:rsid w:val="00FC61BD"/>
    <w:rsid w:val="00FD32B1"/>
    <w:rsid w:val="00FD62C1"/>
    <w:rsid w:val="00FF5400"/>
    <w:rsid w:val="00FF5F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A64882C"/>
  <w15:docId w15:val="{09136A8A-92D7-4748-9AF2-1A1164384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2">
    <w:name w:val="heading 2"/>
    <w:basedOn w:val="a"/>
    <w:next w:val="a"/>
    <w:link w:val="20"/>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8"/>
    </w:rPr>
  </w:style>
  <w:style w:type="paragraph" w:styleId="3">
    <w:name w:val="heading 3"/>
    <w:basedOn w:val="a"/>
    <w:next w:val="a"/>
    <w:link w:val="30"/>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rPr>
  </w:style>
  <w:style w:type="paragraph" w:styleId="4">
    <w:name w:val="heading 4"/>
    <w:basedOn w:val="a"/>
    <w:next w:val="a"/>
    <w:link w:val="40"/>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rPr>
  </w:style>
  <w:style w:type="paragraph" w:styleId="5">
    <w:name w:val="heading 5"/>
    <w:basedOn w:val="a"/>
    <w:next w:val="a"/>
    <w:link w:val="50"/>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6">
    <w:name w:val="heading 6"/>
    <w:basedOn w:val="a"/>
    <w:next w:val="a"/>
    <w:link w:val="60"/>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7">
    <w:name w:val="heading 7"/>
    <w:basedOn w:val="a"/>
    <w:next w:val="a"/>
    <w:link w:val="70"/>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8">
    <w:name w:val="heading 8"/>
    <w:basedOn w:val="a"/>
    <w:next w:val="a"/>
    <w:link w:val="80"/>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Pr>
      <w:rFonts w:asciiTheme="majorHAnsi" w:eastAsiaTheme="majorEastAsia" w:hAnsiTheme="majorHAnsi" w:cstheme="majorBidi"/>
      <w:bCs/>
      <w:i/>
      <w:color w:val="auto"/>
      <w:sz w:val="32"/>
      <w:szCs w:val="32"/>
    </w:rPr>
  </w:style>
  <w:style w:type="character" w:customStyle="1" w:styleId="20">
    <w:name w:val="見出し 2 (文字)"/>
    <w:basedOn w:val="a0"/>
    <w:link w:val="2"/>
    <w:uiPriority w:val="9"/>
    <w:rPr>
      <w:rFonts w:asciiTheme="majorHAnsi" w:eastAsiaTheme="majorEastAsia" w:hAnsiTheme="majorHAnsi" w:cstheme="majorBidi"/>
      <w:bCs/>
      <w:color w:val="auto"/>
      <w:sz w:val="28"/>
      <w:szCs w:val="28"/>
    </w:rPr>
  </w:style>
  <w:style w:type="character" w:customStyle="1" w:styleId="30">
    <w:name w:val="見出し 3 (文字)"/>
    <w:basedOn w:val="a0"/>
    <w:link w:val="3"/>
    <w:uiPriority w:val="9"/>
    <w:rPr>
      <w:rFonts w:asciiTheme="majorHAnsi" w:eastAsiaTheme="majorEastAsia" w:hAnsiTheme="majorHAnsi" w:cstheme="majorBidi"/>
      <w:bCs/>
      <w:i/>
      <w:color w:val="auto"/>
      <w:sz w:val="23"/>
    </w:rPr>
  </w:style>
  <w:style w:type="paragraph" w:customStyle="1" w:styleId="a3">
    <w:name w:val="タイトル"/>
    <w:basedOn w:val="a"/>
    <w:next w:val="a"/>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60"/>
      <w14:ligatures w14:val="standardContextual"/>
      <w14:cntxtAlts/>
    </w:rPr>
  </w:style>
  <w:style w:type="character" w:customStyle="1" w:styleId="TitleChar">
    <w:name w:val="Title Char"/>
    <w:basedOn w:val="a0"/>
    <w:link w:val="a3"/>
    <w:uiPriority w:val="10"/>
    <w:rPr>
      <w:rFonts w:asciiTheme="majorHAnsi" w:eastAsiaTheme="majorEastAsia" w:hAnsiTheme="majorHAnsi" w:cstheme="majorBidi"/>
      <w:color w:val="auto"/>
      <w:spacing w:val="5"/>
      <w:kern w:val="28"/>
      <w:sz w:val="60"/>
      <w:szCs w:val="60"/>
      <w14:ligatures w14:val="standardContextual"/>
      <w14:cntxtAlts/>
    </w:rPr>
  </w:style>
  <w:style w:type="paragraph" w:styleId="a4">
    <w:name w:val="Subtitle"/>
    <w:basedOn w:val="a"/>
    <w:next w:val="a"/>
    <w:link w:val="a5"/>
    <w:uiPriority w:val="11"/>
    <w:qFormat/>
    <w:pPr>
      <w:numPr>
        <w:ilvl w:val="1"/>
      </w:numPr>
    </w:pPr>
    <w:rPr>
      <w:rFonts w:eastAsiaTheme="majorEastAsia" w:cstheme="majorBidi"/>
      <w:iCs/>
      <w:color w:val="000000" w:themeColor="text1"/>
      <w:spacing w:val="15"/>
      <w:sz w:val="24"/>
      <w:szCs w:val="24"/>
    </w:rPr>
  </w:style>
  <w:style w:type="character" w:customStyle="1" w:styleId="a5">
    <w:name w:val="副題 (文字)"/>
    <w:basedOn w:val="a0"/>
    <w:link w:val="a4"/>
    <w:uiPriority w:val="11"/>
    <w:rPr>
      <w:rFonts w:eastAsiaTheme="majorEastAsia" w:cstheme="majorBidi"/>
      <w:iCs/>
      <w:color w:val="auto"/>
      <w:spacing w:val="15"/>
      <w:sz w:val="24"/>
      <w:szCs w:val="24"/>
    </w:rPr>
  </w:style>
  <w:style w:type="paragraph" w:styleId="a6">
    <w:name w:val="header"/>
    <w:basedOn w:val="a"/>
    <w:link w:val="a7"/>
    <w:uiPriority w:val="99"/>
    <w:unhideWhenUsed/>
    <w:pPr>
      <w:tabs>
        <w:tab w:val="center" w:pos="4320"/>
        <w:tab w:val="right" w:pos="8640"/>
      </w:tabs>
    </w:pPr>
  </w:style>
  <w:style w:type="character" w:customStyle="1" w:styleId="a7">
    <w:name w:val="ヘッダー (文字)"/>
    <w:basedOn w:val="a0"/>
    <w:link w:val="a6"/>
    <w:uiPriority w:val="99"/>
    <w:rPr>
      <w:rFonts w:eastAsiaTheme="minorEastAsia"/>
    </w:rPr>
  </w:style>
  <w:style w:type="paragraph" w:styleId="a8">
    <w:name w:val="No Spacing"/>
    <w:link w:val="a9"/>
    <w:uiPriority w:val="1"/>
    <w:qFormat/>
    <w:pPr>
      <w:spacing w:after="0" w:line="240" w:lineRule="auto"/>
    </w:pPr>
  </w:style>
  <w:style w:type="character" w:customStyle="1" w:styleId="a9">
    <w:name w:val="行間詰め (文字)"/>
    <w:basedOn w:val="a0"/>
    <w:link w:val="a8"/>
    <w:uiPriority w:val="1"/>
  </w:style>
  <w:style w:type="paragraph" w:styleId="aa">
    <w:name w:val="Balloon Text"/>
    <w:basedOn w:val="a"/>
    <w:link w:val="ab"/>
    <w:uiPriority w:val="99"/>
    <w:semiHidden/>
    <w:unhideWhenUsed/>
    <w:pPr>
      <w:spacing w:after="0" w:line="240" w:lineRule="auto"/>
    </w:pPr>
    <w:rPr>
      <w:rFonts w:ascii="Tahoma" w:eastAsia="Tahoma" w:hAnsi="Tahoma" w:cs="Tahoma"/>
      <w:sz w:val="16"/>
      <w:szCs w:val="16"/>
    </w:rPr>
  </w:style>
  <w:style w:type="character" w:customStyle="1" w:styleId="ab">
    <w:name w:val="吹き出し (文字)"/>
    <w:basedOn w:val="a0"/>
    <w:link w:val="aa"/>
    <w:uiPriority w:val="99"/>
    <w:semiHidden/>
    <w:rPr>
      <w:rFonts w:ascii="Tahoma" w:eastAsiaTheme="minorEastAsia" w:hAnsi="Tahoma" w:cs="Tahoma"/>
      <w:sz w:val="16"/>
      <w:szCs w:val="16"/>
    </w:rPr>
  </w:style>
  <w:style w:type="character" w:customStyle="1" w:styleId="40">
    <w:name w:val="見出し 4 (文字)"/>
    <w:basedOn w:val="a0"/>
    <w:link w:val="4"/>
    <w:uiPriority w:val="9"/>
    <w:semiHidden/>
    <w:rPr>
      <w:rFonts w:asciiTheme="majorHAnsi" w:eastAsiaTheme="majorEastAsia" w:hAnsiTheme="majorHAnsi" w:cstheme="majorBidi"/>
      <w:bCs/>
      <w:i/>
      <w:iCs/>
      <w:color w:val="auto"/>
      <w:sz w:val="23"/>
    </w:rPr>
  </w:style>
  <w:style w:type="character" w:customStyle="1" w:styleId="50">
    <w:name w:val="見出し 5 (文字)"/>
    <w:basedOn w:val="a0"/>
    <w:link w:val="5"/>
    <w:uiPriority w:val="9"/>
    <w:semiHidden/>
    <w:rPr>
      <w:rFonts w:asciiTheme="majorHAnsi" w:eastAsiaTheme="majorEastAsia" w:hAnsiTheme="majorHAnsi" w:cstheme="majorBidi"/>
      <w:color w:val="000000"/>
    </w:rPr>
  </w:style>
  <w:style w:type="character" w:customStyle="1" w:styleId="60">
    <w:name w:val="見出し 6 (文字)"/>
    <w:basedOn w:val="a0"/>
    <w:link w:val="6"/>
    <w:uiPriority w:val="9"/>
    <w:semiHidden/>
    <w:rPr>
      <w:rFonts w:asciiTheme="majorHAnsi" w:eastAsiaTheme="majorEastAsia" w:hAnsiTheme="majorHAnsi" w:cstheme="majorBidi"/>
      <w:i/>
      <w:iCs/>
      <w:color w:val="000000"/>
      <w:sz w:val="21"/>
    </w:rPr>
  </w:style>
  <w:style w:type="character" w:customStyle="1" w:styleId="70">
    <w:name w:val="見出し 7 (文字)"/>
    <w:basedOn w:val="a0"/>
    <w:link w:val="7"/>
    <w:uiPriority w:val="9"/>
    <w:semiHidden/>
    <w:rPr>
      <w:rFonts w:asciiTheme="majorHAnsi" w:eastAsiaTheme="majorEastAsia" w:hAnsiTheme="majorHAnsi" w:cstheme="majorBidi"/>
      <w:i/>
      <w:iCs/>
      <w:color w:val="000000"/>
      <w:sz w:val="21"/>
    </w:rPr>
  </w:style>
  <w:style w:type="character" w:customStyle="1" w:styleId="80">
    <w:name w:val="見出し 8 (文字)"/>
    <w:basedOn w:val="a0"/>
    <w:link w:val="8"/>
    <w:uiPriority w:val="9"/>
    <w:semiHidden/>
    <w:rPr>
      <w:rFonts w:asciiTheme="majorHAnsi" w:eastAsiaTheme="majorEastAsia" w:hAnsiTheme="majorHAnsi" w:cstheme="majorBidi"/>
      <w:color w:val="000000"/>
      <w:sz w:val="20"/>
      <w:szCs w:val="20"/>
    </w:rPr>
  </w:style>
  <w:style w:type="character" w:customStyle="1" w:styleId="90">
    <w:name w:val="見出し 9 (文字)"/>
    <w:basedOn w:val="a0"/>
    <w:link w:val="9"/>
    <w:uiPriority w:val="9"/>
    <w:semiHidden/>
    <w:rPr>
      <w:rFonts w:asciiTheme="majorHAnsi" w:eastAsiaTheme="majorEastAsia" w:hAnsiTheme="majorHAnsi" w:cstheme="majorBidi"/>
      <w:i/>
      <w:iCs/>
      <w:color w:val="000000"/>
      <w:sz w:val="20"/>
      <w:szCs w:val="20"/>
    </w:rPr>
  </w:style>
  <w:style w:type="paragraph" w:styleId="ac">
    <w:name w:val="caption"/>
    <w:basedOn w:val="a"/>
    <w:next w:val="a"/>
    <w:uiPriority w:val="35"/>
    <w:semiHidden/>
    <w:unhideWhenUsed/>
    <w:qFormat/>
    <w:pPr>
      <w:spacing w:line="240" w:lineRule="auto"/>
    </w:pPr>
    <w:rPr>
      <w:b/>
      <w:bCs/>
      <w:color w:val="2F5897" w:themeColor="text2"/>
      <w:sz w:val="18"/>
      <w:szCs w:val="18"/>
    </w:rPr>
  </w:style>
  <w:style w:type="character" w:styleId="ad">
    <w:name w:val="Strong"/>
    <w:basedOn w:val="a0"/>
    <w:uiPriority w:val="22"/>
    <w:qFormat/>
    <w:rPr>
      <w:b/>
      <w:bCs/>
    </w:rPr>
  </w:style>
  <w:style w:type="character" w:styleId="ae">
    <w:name w:val="Emphasis"/>
    <w:basedOn w:val="a0"/>
    <w:uiPriority w:val="20"/>
    <w:qFormat/>
    <w:rPr>
      <w:i/>
      <w:iCs/>
      <w:color w:val="auto"/>
    </w:rPr>
  </w:style>
  <w:style w:type="paragraph" w:styleId="af">
    <w:name w:val="List Paragraph"/>
    <w:basedOn w:val="a"/>
    <w:uiPriority w:val="34"/>
    <w:qFormat/>
    <w:pPr>
      <w:spacing w:after="160" w:line="240" w:lineRule="auto"/>
      <w:ind w:left="1008" w:hanging="288"/>
      <w:contextualSpacing/>
    </w:pPr>
    <w:rPr>
      <w:rFonts w:eastAsiaTheme="minorHAnsi"/>
      <w:sz w:val="21"/>
    </w:rPr>
  </w:style>
  <w:style w:type="paragraph" w:styleId="af0">
    <w:name w:val="Quote"/>
    <w:basedOn w:val="a"/>
    <w:next w:val="a"/>
    <w:link w:val="af1"/>
    <w:uiPriority w:val="29"/>
    <w:qFormat/>
    <w:pPr>
      <w:spacing w:before="160" w:after="160" w:line="300" w:lineRule="auto"/>
      <w:ind w:left="144" w:right="144"/>
      <w:jc w:val="center"/>
    </w:pPr>
    <w:rPr>
      <w:rFonts w:asciiTheme="majorHAnsi" w:eastAsiaTheme="majorEastAsia" w:hAnsiTheme="majorHAnsi"/>
      <w:i/>
      <w:iCs/>
      <w:color w:val="6076B4" w:themeColor="accent1"/>
      <w:sz w:val="24"/>
    </w:rPr>
  </w:style>
  <w:style w:type="character" w:customStyle="1" w:styleId="af1">
    <w:name w:val="引用文 (文字)"/>
    <w:basedOn w:val="a0"/>
    <w:link w:val="af0"/>
    <w:uiPriority w:val="29"/>
    <w:rPr>
      <w:rFonts w:asciiTheme="majorHAnsi" w:eastAsiaTheme="majorEastAsia" w:hAnsiTheme="majorHAnsi"/>
      <w:i/>
      <w:iCs/>
      <w:color w:val="auto"/>
      <w:sz w:val="24"/>
    </w:rPr>
  </w:style>
  <w:style w:type="paragraph" w:styleId="21">
    <w:name w:val="Intense Quote"/>
    <w:basedOn w:val="a"/>
    <w:next w:val="a"/>
    <w:link w:val="22"/>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000000"/>
      <w:sz w:val="24"/>
      <w14:ligatures w14:val="standardContextual"/>
      <w14:cntxtAlts/>
    </w:rPr>
  </w:style>
  <w:style w:type="character" w:customStyle="1" w:styleId="22">
    <w:name w:val="引用文 2 (文字)"/>
    <w:basedOn w:val="a0"/>
    <w:link w:val="21"/>
    <w:uiPriority w:val="30"/>
    <w:rPr>
      <w:rFonts w:asciiTheme="majorHAnsi" w:eastAsiaTheme="majorEastAsia" w:hAnsiTheme="majorHAnsi"/>
      <w:bCs/>
      <w:i/>
      <w:iCs/>
      <w:color w:val="000000"/>
      <w:sz w:val="24"/>
      <w:shd w:val="clear" w:color="auto" w:fill="6076B4" w:themeFill="accent1"/>
      <w14:ligatures w14:val="standardContextual"/>
      <w14:cntxtAlts/>
    </w:rPr>
  </w:style>
  <w:style w:type="character" w:styleId="af2">
    <w:name w:val="Subtle Emphasis"/>
    <w:basedOn w:val="a0"/>
    <w:uiPriority w:val="19"/>
    <w:qFormat/>
    <w:rPr>
      <w:i/>
      <w:iCs/>
      <w:color w:val="auto"/>
    </w:rPr>
  </w:style>
  <w:style w:type="character" w:styleId="23">
    <w:name w:val="Intense Emphasis"/>
    <w:basedOn w:val="a0"/>
    <w:uiPriority w:val="21"/>
    <w:qFormat/>
    <w:rPr>
      <w:b/>
      <w:bCs/>
      <w:i/>
      <w:iCs/>
      <w:caps w:val="0"/>
      <w:smallCaps w:val="0"/>
      <w:color w:val="auto"/>
    </w:rPr>
  </w:style>
  <w:style w:type="character" w:styleId="af3">
    <w:name w:val="Subtle Reference"/>
    <w:basedOn w:val="a0"/>
    <w:uiPriority w:val="31"/>
    <w:qFormat/>
    <w:rPr>
      <w:smallCaps/>
      <w:color w:val="auto"/>
      <w:u w:val="single"/>
    </w:rPr>
  </w:style>
  <w:style w:type="character" w:styleId="24">
    <w:name w:val="Intense Reference"/>
    <w:basedOn w:val="a0"/>
    <w:uiPriority w:val="32"/>
    <w:qFormat/>
    <w:rPr>
      <w:b/>
      <w:bCs/>
      <w:caps w:val="0"/>
      <w:smallCaps w:val="0"/>
      <w:color w:val="auto"/>
      <w:spacing w:val="5"/>
      <w:u w:val="single"/>
    </w:rPr>
  </w:style>
  <w:style w:type="character" w:styleId="af4">
    <w:name w:val="Book Title"/>
    <w:basedOn w:val="a0"/>
    <w:uiPriority w:val="33"/>
    <w:qFormat/>
    <w:rPr>
      <w:b/>
      <w:bCs/>
      <w:caps w:val="0"/>
      <w:smallCaps/>
      <w:spacing w:val="10"/>
    </w:rPr>
  </w:style>
  <w:style w:type="paragraph" w:styleId="af5">
    <w:name w:val="TOC Heading"/>
    <w:basedOn w:val="1"/>
    <w:next w:val="a"/>
    <w:uiPriority w:val="39"/>
    <w:semiHidden/>
    <w:unhideWhenUsed/>
    <w:qFormat/>
    <w:pPr>
      <w:spacing w:before="480" w:line="276" w:lineRule="auto"/>
      <w:outlineLvl w:val="9"/>
    </w:pPr>
    <w:rPr>
      <w:b/>
      <w:i w:val="0"/>
      <w:sz w:val="28"/>
      <w:szCs w:val="28"/>
    </w:rPr>
  </w:style>
  <w:style w:type="character" w:styleId="af6">
    <w:name w:val="Placeholder Text"/>
    <w:basedOn w:val="a0"/>
    <w:uiPriority w:val="99"/>
    <w:semiHidden/>
    <w:rPr>
      <w:color w:val="808080"/>
    </w:rPr>
  </w:style>
  <w:style w:type="paragraph" w:styleId="af7">
    <w:name w:val="footer"/>
    <w:basedOn w:val="a"/>
    <w:link w:val="af8"/>
    <w:uiPriority w:val="99"/>
    <w:unhideWhenUsed/>
    <w:pPr>
      <w:tabs>
        <w:tab w:val="center" w:pos="4680"/>
        <w:tab w:val="right" w:pos="9360"/>
      </w:tabs>
      <w:spacing w:after="0" w:line="240" w:lineRule="auto"/>
    </w:pPr>
  </w:style>
  <w:style w:type="character" w:customStyle="1" w:styleId="af8">
    <w:name w:val="フッター (文字)"/>
    <w:basedOn w:val="a0"/>
    <w:link w:val="af7"/>
    <w:uiPriority w:val="99"/>
  </w:style>
  <w:style w:type="paragraph" w:styleId="af9">
    <w:name w:val="Date"/>
    <w:basedOn w:val="a"/>
    <w:next w:val="a"/>
    <w:link w:val="afa"/>
    <w:uiPriority w:val="99"/>
    <w:semiHidden/>
    <w:unhideWhenUsed/>
    <w:rsid w:val="006404E9"/>
  </w:style>
  <w:style w:type="character" w:customStyle="1" w:styleId="afa">
    <w:name w:val="日付 (文字)"/>
    <w:basedOn w:val="a0"/>
    <w:link w:val="af9"/>
    <w:uiPriority w:val="99"/>
    <w:semiHidden/>
    <w:rsid w:val="006404E9"/>
  </w:style>
  <w:style w:type="character" w:styleId="afb">
    <w:name w:val="Hyperlink"/>
    <w:basedOn w:val="a0"/>
    <w:uiPriority w:val="99"/>
    <w:semiHidden/>
    <w:unhideWhenUsed/>
    <w:rsid w:val="00B12272"/>
    <w:rPr>
      <w:color w:val="0000FF"/>
      <w:u w:val="single"/>
    </w:rPr>
  </w:style>
  <w:style w:type="table" w:styleId="25">
    <w:name w:val="Light List Accent 1"/>
    <w:basedOn w:val="a1"/>
    <w:uiPriority w:val="61"/>
    <w:rsid w:val="004B0709"/>
    <w:pPr>
      <w:spacing w:after="0" w:line="240" w:lineRule="auto"/>
    </w:pPr>
    <w:rPr>
      <w:kern w:val="2"/>
      <w:sz w:val="21"/>
    </w:rPr>
    <w:tblPr>
      <w:tblStyleRowBandSize w:val="1"/>
      <w:tblStyleColBandSize w:val="1"/>
      <w:tblBorders>
        <w:top w:val="single" w:sz="8" w:space="0" w:color="6076B4" w:themeColor="accent1"/>
        <w:left w:val="single" w:sz="8" w:space="0" w:color="6076B4" w:themeColor="accent1"/>
        <w:bottom w:val="single" w:sz="8" w:space="0" w:color="6076B4" w:themeColor="accent1"/>
        <w:right w:val="single" w:sz="8" w:space="0" w:color="6076B4" w:themeColor="accent1"/>
      </w:tblBorders>
    </w:tblPr>
    <w:tblStylePr w:type="firstRow">
      <w:pPr>
        <w:spacing w:before="0" w:after="0" w:line="240" w:lineRule="auto"/>
      </w:pPr>
      <w:rPr>
        <w:b/>
        <w:bCs/>
        <w:color w:val="FFFFFF" w:themeColor="background1"/>
      </w:rPr>
      <w:tblPr/>
      <w:tcPr>
        <w:shd w:val="clear" w:color="auto" w:fill="6076B4" w:themeFill="accent1"/>
      </w:tcPr>
    </w:tblStylePr>
    <w:tblStylePr w:type="lastRow">
      <w:pPr>
        <w:spacing w:before="0" w:after="0" w:line="240" w:lineRule="auto"/>
      </w:pPr>
      <w:rPr>
        <w:b/>
        <w:bCs/>
      </w:rPr>
      <w:tblPr/>
      <w:tcPr>
        <w:tcBorders>
          <w:top w:val="double" w:sz="6" w:space="0" w:color="6076B4" w:themeColor="accent1"/>
          <w:left w:val="single" w:sz="8" w:space="0" w:color="6076B4" w:themeColor="accent1"/>
          <w:bottom w:val="single" w:sz="8" w:space="0" w:color="6076B4" w:themeColor="accent1"/>
          <w:right w:val="single" w:sz="8" w:space="0" w:color="6076B4" w:themeColor="accent1"/>
        </w:tcBorders>
      </w:tcPr>
    </w:tblStylePr>
    <w:tblStylePr w:type="firstCol">
      <w:rPr>
        <w:b/>
        <w:bCs/>
      </w:rPr>
    </w:tblStylePr>
    <w:tblStylePr w:type="lastCol">
      <w:rPr>
        <w:b/>
        <w:bCs/>
      </w:rPr>
    </w:tblStylePr>
    <w:tblStylePr w:type="band1Vert">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tblStylePr w:type="band1Horz">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style>
  <w:style w:type="paragraph" w:customStyle="1" w:styleId="121">
    <w:name w:val="表 (緑) 121"/>
    <w:basedOn w:val="a"/>
    <w:uiPriority w:val="34"/>
    <w:qFormat/>
    <w:rsid w:val="00185532"/>
    <w:pPr>
      <w:widowControl w:val="0"/>
      <w:spacing w:after="0" w:line="240" w:lineRule="auto"/>
      <w:ind w:leftChars="400" w:left="840"/>
      <w:jc w:val="both"/>
    </w:pPr>
    <w:rPr>
      <w:rFonts w:ascii="Century" w:eastAsia="ＭＳ 明朝" w:hAnsi="Century"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image" Target="media/image11.jpeg"/><Relationship Id="rId39" Type="http://schemas.openxmlformats.org/officeDocument/2006/relationships/image" Target="media/image21.jpeg"/><Relationship Id="rId21" Type="http://schemas.openxmlformats.org/officeDocument/2006/relationships/image" Target="media/image6.jpe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jpeg"/><Relationship Id="rId29" Type="http://schemas.openxmlformats.org/officeDocument/2006/relationships/image" Target="media/image13.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6.wmf"/><Relationship Id="rId37" Type="http://schemas.openxmlformats.org/officeDocument/2006/relationships/image" Target="media/image19.png"/><Relationship Id="rId40"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oleObject" Target="embeddings/oleObject2.bin"/><Relationship Id="rId25" Type="http://schemas.openxmlformats.org/officeDocument/2006/relationships/image" Target="media/image10.jpeg"/><Relationship Id="rId33" Type="http://schemas.openxmlformats.org/officeDocument/2006/relationships/package" Target="embeddings/Microsoft_PowerPoint_____.sldx"/><Relationship Id="rId38"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41\Executive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FE6F17F94D744A58CC8E7E5DFAA4907"/>
        <w:category>
          <w:name w:val="全般"/>
          <w:gallery w:val="placeholder"/>
        </w:category>
        <w:types>
          <w:type w:val="bbPlcHdr"/>
        </w:types>
        <w:behaviors>
          <w:behavior w:val="content"/>
        </w:behaviors>
        <w:guid w:val="{00FA31BA-692A-4754-B458-63A9DE93E0EB}"/>
      </w:docPartPr>
      <w:docPartBody>
        <w:p w:rsidR="000806C9" w:rsidRDefault="00C537DC" w:rsidP="00C537DC">
          <w:pPr>
            <w:pStyle w:val="9FE6F17F94D744A58CC8E7E5DFAA4907"/>
          </w:pPr>
          <w:r>
            <w:rPr>
              <w:color w:val="2E74B5" w:themeColor="accent1" w:themeShade="BF"/>
              <w:sz w:val="24"/>
              <w:szCs w:val="24"/>
              <w:lang w:val="ja-JP"/>
            </w:rPr>
            <w:t>[会社名]</w:t>
          </w:r>
        </w:p>
      </w:docPartBody>
    </w:docPart>
    <w:docPart>
      <w:docPartPr>
        <w:name w:val="83B365258CC3457ABDF6D34429EDA228"/>
        <w:category>
          <w:name w:val="全般"/>
          <w:gallery w:val="placeholder"/>
        </w:category>
        <w:types>
          <w:type w:val="bbPlcHdr"/>
        </w:types>
        <w:behaviors>
          <w:behavior w:val="content"/>
        </w:behaviors>
        <w:guid w:val="{66FEE253-E80E-4299-A250-8B1F40AA1E05}"/>
      </w:docPartPr>
      <w:docPartBody>
        <w:p w:rsidR="000806C9" w:rsidRDefault="00C537DC" w:rsidP="00C537DC">
          <w:pPr>
            <w:pStyle w:val="83B365258CC3457ABDF6D34429EDA228"/>
          </w:pPr>
          <w:r>
            <w:rPr>
              <w:rFonts w:asciiTheme="majorHAnsi" w:eastAsiaTheme="majorEastAsia" w:hAnsiTheme="majorHAnsi" w:cstheme="majorBidi"/>
              <w:color w:val="5B9BD5" w:themeColor="accent1"/>
              <w:sz w:val="88"/>
              <w:szCs w:val="88"/>
              <w:lang w:val="ja-JP"/>
            </w:rPr>
            <w:t>[文書のタイトル]</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GS明朝E">
    <w:panose1 w:val="02020900000000000000"/>
    <w:charset w:val="80"/>
    <w:family w:val="roma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GｺﾞｼｯｸM">
    <w:panose1 w:val="020B0609000000000000"/>
    <w:charset w:val="80"/>
    <w:family w:val="modern"/>
    <w:pitch w:val="fixed"/>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岸本楷書体">
    <w:panose1 w:val="03000909000000000000"/>
    <w:charset w:val="80"/>
    <w:family w:val="script"/>
    <w:pitch w:val="fixed"/>
    <w:sig w:usb0="80000281" w:usb1="28C76CF8"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小塚明朝 Pro H">
    <w:altName w:val="ＭＳ 明朝"/>
    <w:panose1 w:val="00000000000000000000"/>
    <w:charset w:val="80"/>
    <w:family w:val="roman"/>
    <w:notTrueType/>
    <w:pitch w:val="variable"/>
    <w:sig w:usb0="00000000" w:usb1="6AC7FCFF" w:usb2="00000012" w:usb3="00000000" w:csb0="00020005" w:csb1="00000000"/>
  </w:font>
  <w:font w:name="小塚ゴシック Pro H">
    <w:altName w:val="ＭＳ ゴシック"/>
    <w:panose1 w:val="00000000000000000000"/>
    <w:charset w:val="80"/>
    <w:family w:val="swiss"/>
    <w:notTrueType/>
    <w:pitch w:val="variable"/>
    <w:sig w:usb0="00000000" w:usb1="6AC7FCFF" w:usb2="00000012" w:usb3="00000000" w:csb0="00020005"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comment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7DC"/>
    <w:rsid w:val="000806C9"/>
    <w:rsid w:val="00094C78"/>
    <w:rsid w:val="000E1BD8"/>
    <w:rsid w:val="001777BD"/>
    <w:rsid w:val="003A4196"/>
    <w:rsid w:val="003F23A0"/>
    <w:rsid w:val="00400A72"/>
    <w:rsid w:val="00A13151"/>
    <w:rsid w:val="00A80D30"/>
    <w:rsid w:val="00B1554D"/>
    <w:rsid w:val="00C537DC"/>
    <w:rsid w:val="00C95197"/>
    <w:rsid w:val="00CF09E9"/>
    <w:rsid w:val="00D33DF8"/>
    <w:rsid w:val="00E51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FE6F17F94D744A58CC8E7E5DFAA4907">
    <w:name w:val="9FE6F17F94D744A58CC8E7E5DFAA4907"/>
    <w:rsid w:val="00C537DC"/>
    <w:pPr>
      <w:widowControl w:val="0"/>
      <w:jc w:val="both"/>
    </w:pPr>
  </w:style>
  <w:style w:type="paragraph" w:customStyle="1" w:styleId="83B365258CC3457ABDF6D34429EDA228">
    <w:name w:val="83B365258CC3457ABDF6D34429EDA228"/>
    <w:rsid w:val="00C537DC"/>
    <w:pPr>
      <w:widowControl w:val="0"/>
      <w:jc w:val="both"/>
    </w:pPr>
  </w:style>
  <w:style w:type="paragraph" w:customStyle="1" w:styleId="DD40E3AB3996407485CE0B7EBC2D067B">
    <w:name w:val="DD40E3AB3996407485CE0B7EBC2D067B"/>
    <w:rsid w:val="00C537DC"/>
    <w:pPr>
      <w:widowControl w:val="0"/>
      <w:jc w:val="both"/>
    </w:pPr>
  </w:style>
  <w:style w:type="paragraph" w:customStyle="1" w:styleId="3F3DBE433A474867901FFD8746868415">
    <w:name w:val="3F3DBE433A474867901FFD8746868415"/>
    <w:rsid w:val="00C537DC"/>
    <w:pPr>
      <w:widowControl w:val="0"/>
      <w:jc w:val="both"/>
    </w:pPr>
  </w:style>
  <w:style w:type="paragraph" w:customStyle="1" w:styleId="B878174458674271BE758921008097C0">
    <w:name w:val="B878174458674271BE758921008097C0"/>
    <w:rsid w:val="00C537DC"/>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AA9BBAF-2A1F-4D95-901E-4FFB9D2C6CBC}">
  <ds:schemaRefs>
    <ds:schemaRef ds:uri="http://schemas.microsoft.com/office/2009/outspace/metadata"/>
  </ds:schemaRefs>
</ds:datastoreItem>
</file>

<file path=customXml/itemProps2.xml><?xml version="1.0" encoding="utf-8"?>
<ds:datastoreItem xmlns:ds="http://schemas.openxmlformats.org/officeDocument/2006/customXml" ds:itemID="{8845A699-4EB9-4B8B-84AE-0450EC053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ExecutiveReport.dotx</Template>
  <TotalTime>0</TotalTime>
  <Pages>23</Pages>
  <Words>2250</Words>
  <Characters>12826</Characters>
  <Application>Microsoft Office Word</Application>
  <DocSecurity>0</DocSecurity>
  <Lines>106</Lines>
  <Paragraphs>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教材リサーチⅡ</vt:lpstr>
      <vt:lpstr/>
    </vt:vector>
  </TitlesOfParts>
  <Company>Teaching Materials Research Ⅱ</Company>
  <LinksUpToDate>false</LinksUpToDate>
  <CharactersWithSpaces>15046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教材リサーチⅡ</dc:title>
  <dc:subject/>
  <dc:creator>久世 均</dc:creator>
  <cp:lastModifiedBy>久世 均</cp:lastModifiedBy>
  <cp:revision>2</cp:revision>
  <cp:lastPrinted>2021-10-26T07:04:00Z</cp:lastPrinted>
  <dcterms:created xsi:type="dcterms:W3CDTF">2021-12-21T05:14:00Z</dcterms:created>
  <dcterms:modified xsi:type="dcterms:W3CDTF">2021-12-21T05:14:00Z</dcterms:modified>
</cp:coreProperties>
</file>